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86" w:rsidRPr="00425795" w:rsidRDefault="00566511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пояснительной записке показана</w:t>
      </w:r>
      <w:r w:rsidR="001D4C86" w:rsidRPr="00425795">
        <w:rPr>
          <w:rFonts w:ascii="Times New Roman" w:hAnsi="Times New Roman"/>
          <w:sz w:val="28"/>
          <w:szCs w:val="28"/>
        </w:rPr>
        <w:t xml:space="preserve"> тема использования и требования и</w:t>
      </w:r>
      <w:r w:rsidR="001D4C86" w:rsidRPr="00425795">
        <w:rPr>
          <w:rFonts w:ascii="Times New Roman" w:hAnsi="Times New Roman"/>
          <w:sz w:val="28"/>
          <w:szCs w:val="28"/>
        </w:rPr>
        <w:t>с</w:t>
      </w:r>
      <w:r w:rsidR="001D4C86" w:rsidRPr="00425795">
        <w:rPr>
          <w:rFonts w:ascii="Times New Roman" w:hAnsi="Times New Roman"/>
          <w:sz w:val="28"/>
          <w:szCs w:val="28"/>
        </w:rPr>
        <w:t>кусственного холода на спортивных сооружениях, и оборудование необх</w:t>
      </w:r>
      <w:r w:rsidR="001D4C86" w:rsidRPr="00425795">
        <w:rPr>
          <w:rFonts w:ascii="Times New Roman" w:hAnsi="Times New Roman"/>
          <w:sz w:val="28"/>
          <w:szCs w:val="28"/>
        </w:rPr>
        <w:t>о</w:t>
      </w:r>
      <w:r w:rsidR="001D4C86" w:rsidRPr="00425795">
        <w:rPr>
          <w:rFonts w:ascii="Times New Roman" w:hAnsi="Times New Roman"/>
          <w:sz w:val="28"/>
          <w:szCs w:val="28"/>
        </w:rPr>
        <w:t xml:space="preserve">димое для обслуживания ледовых арен, </w:t>
      </w:r>
      <w:r>
        <w:rPr>
          <w:rFonts w:ascii="Times New Roman" w:hAnsi="Times New Roman"/>
          <w:sz w:val="28"/>
          <w:szCs w:val="28"/>
        </w:rPr>
        <w:t>и</w:t>
      </w:r>
      <w:r w:rsidR="001D4C86" w:rsidRPr="00425795">
        <w:rPr>
          <w:rFonts w:ascii="Times New Roman" w:hAnsi="Times New Roman"/>
          <w:sz w:val="28"/>
          <w:szCs w:val="28"/>
        </w:rPr>
        <w:t xml:space="preserve"> были рассмотрены системы хлад</w:t>
      </w:r>
      <w:r w:rsidR="001D4C86" w:rsidRPr="00425795">
        <w:rPr>
          <w:rFonts w:ascii="Times New Roman" w:hAnsi="Times New Roman"/>
          <w:sz w:val="28"/>
          <w:szCs w:val="28"/>
        </w:rPr>
        <w:t>о</w:t>
      </w:r>
      <w:r w:rsidR="001D4C86" w:rsidRPr="00425795">
        <w:rPr>
          <w:rFonts w:ascii="Times New Roman" w:hAnsi="Times New Roman"/>
          <w:sz w:val="28"/>
          <w:szCs w:val="28"/>
        </w:rPr>
        <w:t>снабже</w:t>
      </w:r>
      <w:r>
        <w:rPr>
          <w:rFonts w:ascii="Times New Roman" w:hAnsi="Times New Roman"/>
          <w:sz w:val="28"/>
          <w:szCs w:val="28"/>
        </w:rPr>
        <w:t>ния ледовых арен. П</w:t>
      </w:r>
      <w:r w:rsidR="001D4C86" w:rsidRPr="00425795">
        <w:rPr>
          <w:rFonts w:ascii="Times New Roman" w:hAnsi="Times New Roman"/>
          <w:sz w:val="28"/>
          <w:szCs w:val="28"/>
        </w:rPr>
        <w:t>роизведен расчет теплопритоков на крытую лед</w:t>
      </w:r>
      <w:r w:rsidR="001D4C86" w:rsidRPr="00425795">
        <w:rPr>
          <w:rFonts w:ascii="Times New Roman" w:hAnsi="Times New Roman"/>
          <w:sz w:val="28"/>
          <w:szCs w:val="28"/>
        </w:rPr>
        <w:t>о</w:t>
      </w:r>
      <w:r w:rsidR="001D4C86" w:rsidRPr="00425795">
        <w:rPr>
          <w:rFonts w:ascii="Times New Roman" w:hAnsi="Times New Roman"/>
          <w:sz w:val="28"/>
          <w:szCs w:val="28"/>
        </w:rPr>
        <w:t>вую</w:t>
      </w:r>
      <w:r>
        <w:rPr>
          <w:rFonts w:ascii="Times New Roman" w:hAnsi="Times New Roman"/>
          <w:sz w:val="28"/>
          <w:szCs w:val="28"/>
        </w:rPr>
        <w:t xml:space="preserve"> </w:t>
      </w:r>
      <w:r w:rsidR="001D4C86" w:rsidRPr="00425795">
        <w:rPr>
          <w:rFonts w:ascii="Times New Roman" w:hAnsi="Times New Roman"/>
          <w:sz w:val="28"/>
          <w:szCs w:val="28"/>
        </w:rPr>
        <w:t xml:space="preserve">арену и подбор оборудования. </w:t>
      </w:r>
      <w:r>
        <w:rPr>
          <w:rFonts w:ascii="Times New Roman" w:hAnsi="Times New Roman"/>
          <w:sz w:val="28"/>
          <w:szCs w:val="28"/>
        </w:rPr>
        <w:t>Также</w:t>
      </w:r>
      <w:r w:rsidR="001D4C86" w:rsidRPr="00425795">
        <w:rPr>
          <w:rFonts w:ascii="Times New Roman" w:hAnsi="Times New Roman"/>
          <w:sz w:val="28"/>
          <w:szCs w:val="28"/>
        </w:rPr>
        <w:t xml:space="preserve"> произведено описание использу</w:t>
      </w:r>
      <w:r w:rsidR="001D4C86" w:rsidRPr="00425795">
        <w:rPr>
          <w:rFonts w:ascii="Times New Roman" w:hAnsi="Times New Roman"/>
          <w:sz w:val="28"/>
          <w:szCs w:val="28"/>
        </w:rPr>
        <w:t>е</w:t>
      </w:r>
      <w:r w:rsidR="001D4C86" w:rsidRPr="00425795">
        <w:rPr>
          <w:rFonts w:ascii="Times New Roman" w:hAnsi="Times New Roman"/>
          <w:sz w:val="28"/>
          <w:szCs w:val="28"/>
        </w:rPr>
        <w:t>мого оборудования.</w:t>
      </w:r>
    </w:p>
    <w:p w:rsidR="001D4C86" w:rsidRPr="00425795" w:rsidRDefault="00566511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написана</w:t>
      </w:r>
      <w:r w:rsidR="001D4C86" w:rsidRPr="00425795">
        <w:rPr>
          <w:rFonts w:ascii="Times New Roman" w:hAnsi="Times New Roman"/>
          <w:sz w:val="28"/>
          <w:szCs w:val="28"/>
        </w:rPr>
        <w:t xml:space="preserve"> </w:t>
      </w:r>
      <w:r w:rsidR="00856DE7">
        <w:rPr>
          <w:rFonts w:ascii="Times New Roman" w:hAnsi="Times New Roman"/>
          <w:sz w:val="28"/>
          <w:szCs w:val="28"/>
        </w:rPr>
        <w:t>спец. часть</w:t>
      </w:r>
      <w:r w:rsidR="001D4C86" w:rsidRPr="00425795">
        <w:rPr>
          <w:rFonts w:ascii="Times New Roman" w:hAnsi="Times New Roman"/>
          <w:sz w:val="28"/>
          <w:szCs w:val="28"/>
        </w:rPr>
        <w:t xml:space="preserve"> системы  </w:t>
      </w:r>
      <w:proofErr w:type="spellStart"/>
      <w:r w:rsidR="001D4C86" w:rsidRPr="00425795">
        <w:rPr>
          <w:rFonts w:ascii="Times New Roman" w:hAnsi="Times New Roman"/>
          <w:sz w:val="28"/>
          <w:szCs w:val="28"/>
        </w:rPr>
        <w:t>Free</w:t>
      </w:r>
      <w:proofErr w:type="spellEnd"/>
      <w:r w:rsidR="001D4C86" w:rsidRPr="004257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4C86" w:rsidRPr="00425795">
        <w:rPr>
          <w:rFonts w:ascii="Times New Roman" w:hAnsi="Times New Roman"/>
          <w:sz w:val="28"/>
          <w:szCs w:val="28"/>
        </w:rPr>
        <w:t>Cooling</w:t>
      </w:r>
      <w:proofErr w:type="spellEnd"/>
      <w:r w:rsidR="001D4C86" w:rsidRPr="00425795">
        <w:rPr>
          <w:rFonts w:ascii="Times New Roman" w:hAnsi="Times New Roman"/>
          <w:sz w:val="28"/>
          <w:szCs w:val="28"/>
        </w:rPr>
        <w:t xml:space="preserve"> и их применение.</w:t>
      </w:r>
    </w:p>
    <w:p w:rsidR="001D4C86" w:rsidRPr="00425795" w:rsidRDefault="001D4C86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Была составлена схема холодильной установки используемой на </w:t>
      </w:r>
      <w:r>
        <w:rPr>
          <w:rFonts w:ascii="Times New Roman" w:hAnsi="Times New Roman"/>
          <w:sz w:val="28"/>
          <w:szCs w:val="28"/>
        </w:rPr>
        <w:t>арене</w:t>
      </w:r>
      <w:r w:rsidRPr="00425795">
        <w:rPr>
          <w:rFonts w:ascii="Times New Roman" w:hAnsi="Times New Roman"/>
          <w:sz w:val="28"/>
          <w:szCs w:val="28"/>
        </w:rPr>
        <w:t xml:space="preserve"> «Кемерово». Также </w:t>
      </w:r>
      <w:r w:rsidR="00566511">
        <w:rPr>
          <w:rFonts w:ascii="Times New Roman" w:hAnsi="Times New Roman"/>
          <w:sz w:val="28"/>
          <w:szCs w:val="28"/>
        </w:rPr>
        <w:t>сделан</w:t>
      </w:r>
      <w:r w:rsidRPr="00425795">
        <w:rPr>
          <w:rFonts w:ascii="Times New Roman" w:hAnsi="Times New Roman"/>
          <w:sz w:val="28"/>
          <w:szCs w:val="28"/>
        </w:rPr>
        <w:t xml:space="preserve"> план и разрезы холодильной станции. Были в</w:t>
      </w:r>
      <w:r w:rsidRPr="00425795">
        <w:rPr>
          <w:rFonts w:ascii="Times New Roman" w:hAnsi="Times New Roman"/>
          <w:sz w:val="28"/>
          <w:szCs w:val="28"/>
        </w:rPr>
        <w:t>ы</w:t>
      </w:r>
      <w:r w:rsidRPr="00425795">
        <w:rPr>
          <w:rFonts w:ascii="Times New Roman" w:hAnsi="Times New Roman"/>
          <w:sz w:val="28"/>
          <w:szCs w:val="28"/>
        </w:rPr>
        <w:t>полнены чертежи с планами разрезами крытого ледового поля, и чертежи с разводками трубопроводов по ледовым полям.</w:t>
      </w:r>
    </w:p>
    <w:p w:rsidR="001D4C86" w:rsidRPr="00425795" w:rsidRDefault="001D4C86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Был также выполнен плакат специальной части.</w:t>
      </w:r>
    </w:p>
    <w:p w:rsidR="001D4C86" w:rsidRDefault="00566511" w:rsidP="005665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4C86">
        <w:rPr>
          <w:rFonts w:ascii="Times New Roman" w:hAnsi="Times New Roman"/>
          <w:b/>
          <w:sz w:val="28"/>
          <w:szCs w:val="28"/>
        </w:rPr>
        <w:br w:type="page"/>
      </w:r>
    </w:p>
    <w:p w:rsidR="00F6330F" w:rsidRDefault="00262449" w:rsidP="00F6330F">
      <w:pPr>
        <w:jc w:val="center"/>
        <w:rPr>
          <w:rFonts w:ascii="Times New Roman" w:hAnsi="Times New Roman"/>
          <w:b/>
          <w:sz w:val="28"/>
          <w:szCs w:val="28"/>
        </w:rPr>
      </w:pPr>
      <w:r w:rsidRPr="00262449">
        <w:rPr>
          <w:rFonts w:ascii="Times New Roman" w:hAnsi="Times New Roman"/>
          <w:b/>
          <w:bCs/>
          <w:noProof/>
          <w:color w:val="000000" w:themeColor="text1"/>
          <w:sz w:val="20"/>
          <w:szCs w:val="28"/>
          <w:lang w:eastAsia="ru-RU"/>
        </w:rPr>
        <w:lastRenderedPageBreak/>
        <w:pict>
          <v:group id="Группа 101" o:spid="_x0000_s1026" style="position:absolute;left:0;text-align:left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" o:allowincell="f">
            <v:rect id="Rectangle 5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y+cIA&#10;AADcAAAADwAAAGRycy9kb3ducmV2LnhtbERPzWqDQBC+B/oOywR6i2tyKI3JKqYg5FRa6wMM7lQl&#10;7qx115/06buFQm/z8f3OOVtNL2YaXWdZwT6KQRDXVnfcKKg+it0zCOeRNfaWScGdHGTpw+aMibYL&#10;v9Nc+kaEEHYJKmi9HxIpXd2SQRfZgThwn3Y06AMcG6lHXEK46eUhjp+kwY5DQ4sDvbRU38rJKLj5&#10;dX7Nm/K7OFaXY/12yZfpK1fqcbvmJxCeVv8v/nNfdZgfH+D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/L5wgAAANwAAAAPAAAAAAAAAAAAAAAAAJgCAABkcnMvZG93&#10;bnJldi54bWxQSwUGAAAAAAQABAD1AAAAhwMAAAAA&#10;" filled="f" strokeweight="2pt"/>
            <v:line id="Line 54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G6o70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ShuqO9AAAA3AAAAA8AAAAAAAAAAAAAAAAAoQIA&#10;AGRycy9kb3ducmV2LnhtbFBLBQYAAAAABAAEAPkAAACLAwAAAAA=&#10;" strokeweight="2pt"/>
            <v:line id="Line 55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2pt"/>
            <v:line id="Line 56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HT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M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QEh0y9AAAA3AAAAA8AAAAAAAAAAAAAAAAAoQIA&#10;AGRycy9kb3ducmV2LnhtbFBLBQYAAAAABAAEAPkAAACLAwAAAAA=&#10;" strokeweight="2pt"/>
            <v:line id="Line 57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ZO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c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TWGTu9AAAA3AAAAA8AAAAAAAAAAAAAAAAAoQIA&#10;AGRycy9kb3ducmV2LnhtbFBLBQYAAAAABAAEAPkAAACLAwAAAAA=&#10;" strokeweight="2pt"/>
            <v:line id="Line 58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q8o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I9m8H0mXC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mrygvgAAANwAAAAPAAAAAAAAAAAAAAAAAKEC&#10;AABkcnMvZG93bnJldi54bWxQSwUGAAAAAAQABAD5AAAAjAMAAAAA&#10;" strokeweight="2pt"/>
            <v:line id="Line 59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o0s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OhlW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FKNLDAAAA3AAAAA8AAAAAAAAAAAAA&#10;AAAAoQIAAGRycy9kb3ducmV2LnhtbFBLBQYAAAAABAAEAPkAAACRAwAAAAA=&#10;" strokeweight="2pt"/>
            <v:line id="Line 60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NSb0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6M5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JjUm9AAAA3AAAAA8AAAAAAAAAAAAAAAAAoQIA&#10;AGRycy9kb3ducmV2LnhtbFBLBQYAAAAABAAEAPkAAACLAwAAAAA=&#10;" strokeweight="2pt"/>
            <v:line id="Line 6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<v:line id="Line 6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VIcMAAADcAAAADwAAAGRycy9kb3ducmV2LnhtbERPS27CMBDdV+IO1iB1V5x0UZWAiapC&#10;paIuKj4HGOIhDonHke1C2tPXSEjs5ul9Z14OthNn8qFxrCCfZCCIK6cbrhXsdx9PryBCRNbYOSYF&#10;vxSgXIwe5lhod+ENnbexFimEQ4EKTIx9IWWoDFkME9cTJ+7ovMWYoK+l9nhJ4baTz1n2Ii02nBoM&#10;9vRuqGq3P1bB2h++2vyvNvLAa7/qvpfTYE9KPY6HtxmISEO8i2/uT53m5zlcn0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VlSHDAAAA3AAAAA8AAAAAAAAAAAAA&#10;AAAAoQIAAGRycy9kb3ducmV2LnhtbFBLBQYAAAAABAAEAPkAAACRAwAAAAA=&#10;" strokeweight="1pt"/>
            <v:rect id="Rectangle 63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E2r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fAH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4Ta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4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5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6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rs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ekb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HK7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7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8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9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<v:textbox inset="1pt,1pt,1pt,1pt">
                <w:txbxContent>
                  <w:p w:rsidR="00A2124D" w:rsidRPr="00F6330F" w:rsidRDefault="00A2124D">
                    <w:pPr>
                      <w:pStyle w:val="ae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70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<v:textbox inset="1pt,1pt,1pt,1pt">
                <w:txbxContent>
                  <w:p w:rsidR="00A2124D" w:rsidRPr="00E2412B" w:rsidRDefault="00A2124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</w:txbxContent>
              </v:textbox>
            </v:rect>
            <v:line id="Line 71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<v:line id="Line 72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<v:line id="Line 73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B68IAAADcAAAADwAAAGRycy9kb3ducmV2LnhtbERPS27CMBDdI/UO1lTqDhyyqCDEQagf&#10;qYgFgvYAQzzEgXgc2S6kPT2uVIndPL3vlMvBduJCPrSOFUwnGQji2umWGwVfn+/jGYgQkTV2jknB&#10;DwVYVg+jEgvtrryjyz42IoVwKFCBibEvpAy1IYth4nrixB2dtxgT9I3UHq8p3HYyz7JnabHl1GCw&#10;pxdD9Xn/bRWs/WFznv42Rh547d+67es82JNST4/DagEi0hDv4n/3h07z8xz+nkkX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vB68IAAADcAAAADwAAAAAAAAAAAAAA&#10;AAChAgAAZHJzL2Rvd25yZXYueG1sUEsFBgAAAAAEAAQA+QAAAJADAAAAAA==&#10;" strokeweight="1pt"/>
            <v:line id="Line 74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kcM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dkcMIAAADcAAAADwAAAAAAAAAAAAAA&#10;AAChAgAAZHJzL2Rvd25yZXYueG1sUEsFBgAAAAAEAAQA+QAAAJADAAAAAA==&#10;" strokeweight="1pt"/>
            <v:line id="Line 75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<v:group id="Group 76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<v:rect id="Rectangle 77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<v:textbox inset="1pt,1pt,1pt,1pt">
                  <w:txbxContent>
                    <w:p w:rsidR="00A2124D" w:rsidRDefault="00A2124D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Разраб.</w:t>
                      </w:r>
                    </w:p>
                  </w:txbxContent>
                </v:textbox>
              </v:rect>
              <v:rect id="Rectangle 78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<v:textbox inset="1pt,1pt,1pt,1pt">
                  <w:txbxContent>
                    <w:p w:rsidR="00A2124D" w:rsidRPr="00E2412B" w:rsidRDefault="00A2124D">
                      <w:pPr>
                        <w:pStyle w:val="ae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>Паст</w:t>
                      </w:r>
                      <w:proofErr w:type="spellStart"/>
                      <w:r>
                        <w:rPr>
                          <w:sz w:val="18"/>
                          <w:lang w:val="ru-RU"/>
                        </w:rPr>
                        <w:t>ухов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  <w:r>
                        <w:rPr>
                          <w:sz w:val="18"/>
                        </w:rPr>
                        <w:t xml:space="preserve"> А.С</w:t>
                      </w:r>
                    </w:p>
                  </w:txbxContent>
                </v:textbox>
              </v:rect>
            </v:group>
            <v:group id="Group 79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rect id="Rectangle 80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<v:textbox inset="1pt,1pt,1pt,1pt">
                  <w:txbxContent>
                    <w:p w:rsidR="00A2124D" w:rsidRDefault="00A2124D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Провер.</w:t>
                      </w:r>
                    </w:p>
                  </w:txbxContent>
                </v:textbox>
              </v:rect>
              <v:rect id="Rectangle 81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<v:textbox inset="1pt,1pt,1pt,1pt">
                  <w:txbxContent>
                    <w:p w:rsidR="00A2124D" w:rsidRPr="00E2412B" w:rsidRDefault="00A2124D">
                      <w:pPr>
                        <w:pStyle w:val="ae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Столетов. В. М</w:t>
                      </w:r>
                    </w:p>
                  </w:txbxContent>
                </v:textbox>
              </v:rect>
            </v:group>
            <v:group id="Group 82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rect id="Rectangle 83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<v:textbox inset="1pt,1pt,1pt,1pt">
                  <w:txbxContent>
                    <w:p w:rsidR="00A2124D" w:rsidRDefault="00A2124D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Реценз.</w:t>
                      </w:r>
                    </w:p>
                  </w:txbxContent>
                </v:textbox>
              </v:rect>
              <v:rect id="Rectangle 84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<v:textbox inset="1pt,1pt,1pt,1pt">
                  <w:txbxContent>
                    <w:p w:rsidR="00A2124D" w:rsidRDefault="00A2124D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85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rect id="Rectangle 86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Azr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9wS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X0DOvwAAANwAAAAPAAAAAAAAAAAAAAAAAJgCAABkcnMvZG93bnJl&#10;di54bWxQSwUGAAAAAAQABAD1AAAAhAMAAAAA&#10;" filled="f" stroked="f" strokeweight=".25pt">
                <v:textbox inset="1pt,1pt,1pt,1pt">
                  <w:txbxContent>
                    <w:p w:rsidR="00A2124D" w:rsidRDefault="00A2124D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87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ub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s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d65vwAAANwAAAAPAAAAAAAAAAAAAAAAAJgCAABkcnMvZG93bnJl&#10;di54bWxQSwUGAAAAAAQABAD1AAAAhAMAAAAA&#10;" filled="f" stroked="f" strokeweight=".25pt">
                <v:textbox inset="1pt,1pt,1pt,1pt">
                  <w:txbxContent>
                    <w:p w:rsidR="00A2124D" w:rsidRPr="00E2412B" w:rsidRDefault="00A2124D">
                      <w:pPr>
                        <w:pStyle w:val="ae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Иваненко. О. В</w:t>
                      </w:r>
                    </w:p>
                  </w:txbxContent>
                </v:textbox>
              </v:rect>
            </v:group>
            <v:group id="Group 88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rect id="Rectangle 89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vUM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9QwgAAANwAAAAPAAAAAAAAAAAAAAAAAJgCAABkcnMvZG93&#10;bnJldi54bWxQSwUGAAAAAAQABAD1AAAAhwMAAAAA&#10;" filled="f" stroked="f" strokeweight=".25pt">
                <v:textbox inset="1pt,1pt,1pt,1pt">
                  <w:txbxContent>
                    <w:p w:rsidR="00A2124D" w:rsidRDefault="00A2124D">
                      <w:pPr>
                        <w:pStyle w:val="ae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Утверд.</w:t>
                      </w:r>
                    </w:p>
                  </w:txbxContent>
                </v:textbox>
              </v:rect>
              <v:rect id="Rectangle 90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y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EkrLvwAAANwAAAAPAAAAAAAAAAAAAAAAAJgCAABkcnMvZG93bnJl&#10;di54bWxQSwUGAAAAAAQABAD1AAAAhAMAAAAA&#10;" filled="f" stroked="f" strokeweight=".25pt">
                <v:textbox inset="1pt,1pt,1pt,1pt">
                  <w:txbxContent>
                    <w:p w:rsidR="00A2124D" w:rsidRPr="00E2412B" w:rsidRDefault="00A2124D">
                      <w:pPr>
                        <w:pStyle w:val="ae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Усов. А. В</w:t>
                      </w:r>
                    </w:p>
                  </w:txbxContent>
                </v:textbox>
              </v:rect>
            </v:group>
            <v:line id="Line 91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mdFM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mdFMIAAADcAAAADwAAAAAAAAAAAAAA&#10;AAChAgAAZHJzL2Rvd25yZXYueG1sUEsFBgAAAAAEAAQA+QAAAJADAAAAAA==&#10;" strokeweight="2pt"/>
            <v:rect id="Rectangle 92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<v:textbox inset="1pt,1pt,1pt,1pt">
                <w:txbxContent>
                  <w:p w:rsidR="00A2124D" w:rsidRPr="007C36FE" w:rsidRDefault="00A2124D" w:rsidP="002574A2">
                    <w:pPr>
                      <w:pStyle w:val="ae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Проект холодильной установки крытого катка в городе Кемерово</w:t>
                    </w:r>
                  </w:p>
                </w:txbxContent>
              </v:textbox>
            </v:rect>
            <v:line id="Line 93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m+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h6b4vgAAANwAAAAPAAAAAAAAAAAAAAAAAKEC&#10;AABkcnMvZG93bnJldi54bWxQSwUGAAAAAAQABAD5AAAAjAMAAAAA&#10;" strokeweight="2pt"/>
            <v:line id="Line 94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DY8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3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ywNjwQAAANwAAAAPAAAAAAAAAAAAAAAA&#10;AKECAABkcnMvZG93bnJldi54bWxQSwUGAAAAAAQABAD5AAAAjwMAAAAA&#10;" strokeweight="2pt"/>
            <v:line id="Line 95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bF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IpsXvgAAANwAAAAPAAAAAAAAAAAAAAAAAKEC&#10;AABkcnMvZG93bnJldi54bWxQSwUGAAAAAAQABAD5AAAAjAMAAAAA&#10;" strokeweight="2pt"/>
            <v:rect id="Rectangle 96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7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98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<v:textbox inset="1pt,1pt,1pt,1pt">
                <w:txbxContent>
                  <w:p w:rsidR="00A2124D" w:rsidRPr="00EB5E8F" w:rsidRDefault="00A2124D">
                    <w:pPr>
                      <w:pStyle w:val="ae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64</w:t>
                    </w:r>
                  </w:p>
                </w:txbxContent>
              </v:textbox>
            </v:rect>
            <v:line id="Line 99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<v:line id="Line 100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C2Os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5C2OsIAAADcAAAADwAAAAAAAAAAAAAA&#10;AAChAgAAZHJzL2Rvd25yZXYueG1sUEsFBgAAAAAEAAQA+QAAAJADAAAAAA==&#10;" strokeweight="1pt"/>
            <v:rect id="Rectangle 101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G9s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wb2wgAAANw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>
                    <w:pPr>
                      <w:pStyle w:val="ae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proofErr w:type="spellStart"/>
                    <w:r>
                      <w:rPr>
                        <w:sz w:val="24"/>
                        <w:lang w:val="ru-RU"/>
                      </w:rPr>
                      <w:t>КемТИПП</w:t>
                    </w:r>
                    <w:proofErr w:type="spellEnd"/>
                    <w:r>
                      <w:rPr>
                        <w:sz w:val="24"/>
                        <w:lang w:val="ru-RU"/>
                      </w:rPr>
                      <w:t xml:space="preserve"> ПХМ-141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F6330F" w:rsidRPr="0007276A">
        <w:rPr>
          <w:rFonts w:ascii="Times New Roman" w:hAnsi="Times New Roman"/>
          <w:b/>
          <w:sz w:val="28"/>
          <w:szCs w:val="28"/>
        </w:rPr>
        <w:t>СОДЕРЖАНИЕ</w:t>
      </w:r>
    </w:p>
    <w:sdt>
      <w:sdtPr>
        <w:rPr>
          <w:rFonts w:ascii="Times New Roman" w:eastAsiaTheme="minorHAnsi" w:hAnsi="Times New Roman"/>
          <w:noProof/>
          <w:color w:val="auto"/>
          <w:sz w:val="28"/>
          <w:szCs w:val="28"/>
          <w:lang w:eastAsia="ru-RU"/>
        </w:rPr>
        <w:id w:val="889000612"/>
      </w:sdtPr>
      <w:sdtEndPr>
        <w:rPr>
          <w:rFonts w:eastAsia="Times New Roman"/>
          <w:b/>
          <w:bCs/>
          <w:color w:val="000000" w:themeColor="text1"/>
        </w:rPr>
      </w:sdtEndPr>
      <w:sdtContent>
        <w:p w:rsidR="00F6330F" w:rsidRPr="00DB7974" w:rsidRDefault="00262449" w:rsidP="00F6330F">
          <w:pPr>
            <w:pStyle w:val="af5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62449">
            <w:rPr>
              <w:rFonts w:ascii="Times New Roman" w:eastAsiaTheme="majorEastAsia" w:hAnsi="Times New Roman"/>
              <w:noProof/>
              <w:color w:val="000000" w:themeColor="text1"/>
              <w:sz w:val="28"/>
              <w:szCs w:val="28"/>
            </w:rPr>
            <w:fldChar w:fldCharType="begin"/>
          </w:r>
          <w:r w:rsidR="00F6330F" w:rsidRPr="00DB7974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262449">
            <w:rPr>
              <w:rFonts w:ascii="Times New Roman" w:eastAsiaTheme="majorEastAsia" w:hAnsi="Times New Roman"/>
              <w:noProof/>
              <w:color w:val="000000" w:themeColor="text1"/>
              <w:sz w:val="28"/>
              <w:szCs w:val="28"/>
            </w:rPr>
            <w:fldChar w:fldCharType="separate"/>
          </w:r>
          <w:r w:rsidR="00DB7974" w:rsidRPr="00DB7974">
            <w:t xml:space="preserve"> </w:t>
          </w:r>
          <w:r w:rsidR="00DB7974" w:rsidRPr="00DB7974">
            <w:rPr>
              <w:rFonts w:ascii="Times New Roman" w:eastAsiaTheme="majorEastAsia" w:hAnsi="Times New Roman"/>
              <w:noProof/>
              <w:color w:val="000000" w:themeColor="text1"/>
              <w:sz w:val="28"/>
              <w:szCs w:val="28"/>
            </w:rPr>
            <w:t>Введение…………………………...……………………………………………4</w:t>
          </w:r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23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1 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Технико-экономическое обоснование проекта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……………………….…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…..5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24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lang w:val="en-US"/>
              </w:rPr>
              <w:t>К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онс</w:t>
            </w:r>
            <w:r w:rsidR="00856DE7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трукторско-технологическая раздел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</w:t>
            </w:r>
            <w:r w:rsidR="00EB3609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……....</w: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_Toc453211424 \h </w:instrTex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25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2.1</w:t>
            </w:r>
            <w:r w:rsidR="00856DE7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Требования предьявляемые к крытым ледовым аренам</w:t>
            </w:r>
            <w:r w:rsidR="00EB3609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……………….</w: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_Toc453211425 \h </w:instrTex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26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2.1.1 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Область применения…………………………………….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…...9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28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lang w:val="uk-UA"/>
              </w:rPr>
              <w:t>2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lang w:val="uk-UA"/>
              </w:rPr>
              <w:t xml:space="preserve">.1.2 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lang w:val="uk-UA"/>
              </w:rPr>
              <w:t>Планировочное решение ледовых площадок и полей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…...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..9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1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1.3 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Хоккей с шайбой..</w:t>
            </w:r>
            <w:r w:rsidR="00EB3609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……………………………………………………….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12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2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1.4 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Ледовые поля……..</w:t>
            </w:r>
            <w:r w:rsidR="00EB3609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B3609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………………..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15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3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1.5 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Требования к ледовой</w:t>
            </w:r>
            <w:r w:rsidR="009C7DFD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конструкций……………………………..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……...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16</w:t>
            </w:r>
          </w:hyperlink>
        </w:p>
        <w:p w:rsidR="00F6330F" w:rsidRPr="00DB7974" w:rsidRDefault="00262449" w:rsidP="002C65CC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4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</w:t>
            </w:r>
            <w:r w:rsidR="00EB3609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2 </w:t>
            </w:r>
            <w:r w:rsidR="0087435A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Конструкция охлаждающих батарей…………………………....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………...</w: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_Toc453211434 \h </w:instrTex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</w:t>
            </w:r>
            <w:r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hyperlink w:anchor="_Toc453211435" w:history="1"/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6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2C65CC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3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7435A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Расчет и подбор</w:t>
            </w:r>
            <w:r w:rsidR="002C65CC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основного</w:t>
            </w:r>
            <w:r w:rsidR="0087435A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обо</w:t>
            </w:r>
            <w:r w:rsidR="002C65CC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рудования холодильной установки..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..</w:t>
            </w:r>
            <w:r w:rsidR="002C65CC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 xml:space="preserve">   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23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7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2C65CC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3.1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7435A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Определение режимов работы холодильной установки……………...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23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8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2C65CC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3</w:t>
            </w:r>
            <w:r w:rsidR="0087435A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</w:t>
            </w:r>
            <w:r w:rsidR="002C65CC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CC50B3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Расчет и подбор основного оборудования……………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23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39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2C65CC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3.3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CC50B3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Расчет и подбор  испарителя………………………...</w:t>
            </w:r>
            <w:r w:rsidR="00CC50B3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24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0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2.3.4 </w:t>
            </w:r>
            <w:r w:rsidR="00CC50B3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Расчет и п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одбор компрессоров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</w:t>
            </w:r>
            <w:r w:rsidR="00CC50B3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</w:t>
            </w:r>
            <w:r w:rsidR="00CC50B3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24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1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2.3.5 </w:t>
            </w:r>
            <w:r w:rsidR="00CC50B3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Подбор эконамайзера…..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28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2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9E33A9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3</w:t>
            </w:r>
            <w:r w:rsidR="00CC50B3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lang w:val="en-US"/>
              </w:rPr>
              <w:t>.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6 </w:t>
            </w:r>
            <w:r w:rsidR="00CC50B3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Подбор теплообменника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</w:t>
            </w:r>
            <w:r w:rsidR="00CC50B3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………………………………….…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3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2.3.7 </w:t>
            </w:r>
            <w:r w:rsidR="00CC50B3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Подбор конденсатора……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……………………………………………....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4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9E33A9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4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CC50B3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Расчет и подбор вспомогательного оборудования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</w:t>
            </w:r>
            <w:r w:rsidR="00CC50B3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</w:t>
            </w:r>
            <w:r w:rsidR="00CC50B3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5" w:history="1">
            <w:r w:rsidR="009E33A9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2.4</w:t>
            </w:r>
            <w:r w:rsidR="00CE34AC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.1 Подбор линейного ресивера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  <w:u w:val="single"/>
              <w:lang w:val="uk-UA"/>
            </w:rPr>
          </w:pPr>
          <w:hyperlink w:anchor="_Toc453211446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9E33A9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4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.2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Подбор маслоотделителя………………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7" w:history="1">
            <w:r w:rsidR="009E33A9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2.4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.3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Подбор насосов……………….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29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8" w:history="1">
            <w:r w:rsidR="00CE34AC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</w:t>
            </w:r>
            <w:r w:rsidR="00CE34AC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4.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4</w:t>
            </w:r>
            <w:r w:rsidR="00CE34AC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Сосуд расширительный……………………….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30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49" w:history="1">
            <w:r w:rsidR="00CE34AC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</w:t>
            </w:r>
            <w:r w:rsidR="009E33A9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4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.</w:t>
            </w:r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5</w:t>
            </w:r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CE34AC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Расчет и подбор трубопроводов…………………...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31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50" w:history="1">
            <w:r w:rsidR="00CE34AC" w:rsidRPr="00DB7974">
              <w:rPr>
                <w:rStyle w:val="af4"/>
                <w:rFonts w:ascii="Times New Roman" w:eastAsia="TT10Fo00" w:hAnsi="Times New Roman"/>
                <w:noProof/>
                <w:color w:val="000000" w:themeColor="text1"/>
                <w:sz w:val="28"/>
                <w:szCs w:val="28"/>
              </w:rPr>
              <w:t>2</w:t>
            </w:r>
            <w:r w:rsidR="00AA7347">
              <w:rPr>
                <w:rStyle w:val="af4"/>
                <w:rFonts w:ascii="Times New Roman" w:eastAsia="TT10Fo00" w:hAnsi="Times New Roman"/>
                <w:noProof/>
                <w:color w:val="000000" w:themeColor="text1"/>
                <w:sz w:val="28"/>
                <w:szCs w:val="28"/>
              </w:rPr>
              <w:t>.5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Описание холодильной установки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</w:t>
            </w:r>
            <w:r w:rsidR="00CE34AC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...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32</w:t>
            </w:r>
          </w:hyperlink>
        </w:p>
        <w:p w:rsidR="00F6330F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51" w:history="1">
            <w:r w:rsidR="00AA7347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3</w:t>
            </w:r>
            <w:r w:rsidR="006B4202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6B4202" w:rsidRPr="00DB79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Способы использования естественного холода на холодильных установках с промежуточным хладоносителем</w:t>
            </w:r>
            <w:r w:rsidR="006B4202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</w:t>
            </w:r>
            <w:r w:rsidR="006B4202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</w:t>
            </w:r>
            <w:r w:rsidR="006B4202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35</w:t>
            </w:r>
          </w:hyperlink>
        </w:p>
        <w:p w:rsidR="0002433A" w:rsidRDefault="00AA7347" w:rsidP="0002433A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>3.1</w:t>
          </w:r>
          <w:r w:rsidR="00D24E24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 Описание драйкулера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>……………………………………………………..35</w:t>
          </w:r>
        </w:p>
        <w:p w:rsidR="0002433A" w:rsidRDefault="00AA7347" w:rsidP="0002433A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>3.2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 Энергосбережение на базе системы</w:t>
          </w:r>
          <w:r w:rsidR="0002433A" w:rsidRP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 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  <w:lang w:val="en-US"/>
            </w:rPr>
            <w:t>Free</w:t>
          </w:r>
          <w:r w:rsidR="0002433A" w:rsidRP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 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  <w:lang w:val="en-US"/>
            </w:rPr>
            <w:t>Coling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>………………………...39</w:t>
          </w:r>
        </w:p>
        <w:p w:rsidR="0002433A" w:rsidRDefault="00AA7347" w:rsidP="0002433A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3.3 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>Преймущества и недостатки</w:t>
          </w:r>
          <w:r w:rsidR="0002433A" w:rsidRP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 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  <w:lang w:val="en-US"/>
            </w:rPr>
            <w:t>Free</w:t>
          </w:r>
          <w:r w:rsidR="0002433A" w:rsidRP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 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  <w:lang w:val="en-US"/>
            </w:rPr>
            <w:t>Coling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>…………………………………39</w:t>
          </w:r>
        </w:p>
        <w:p w:rsidR="0002433A" w:rsidRPr="0002433A" w:rsidRDefault="00AA7347" w:rsidP="0002433A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3.4 </w:t>
          </w:r>
          <w:r w:rsidR="0002433A"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  <w:t xml:space="preserve">Подбор драйкулера………………………………………………………...40 </w:t>
          </w:r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58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F6330F" w:rsidRPr="0002433A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……………………………………………………………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…...</w:t>
            </w:r>
            <w:r w:rsidR="00F6330F" w:rsidRPr="0002433A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…...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43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59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Список литературы</w:t>
            </w:r>
            <w:r w:rsidR="00F6330F" w:rsidRPr="0002433A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………………………………………………………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…….</w:t>
            </w:r>
            <w:r w:rsidR="00CF4C30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</w:hyperlink>
        </w:p>
        <w:p w:rsidR="00F6330F" w:rsidRPr="00DB7974" w:rsidRDefault="00262449" w:rsidP="00F6330F">
          <w:pPr>
            <w:pStyle w:val="af2"/>
            <w:ind w:left="142" w:right="-141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hyperlink w:anchor="_Toc453211460" w:history="1">
            <w:r w:rsidR="00F6330F" w:rsidRPr="00DB7974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Приложения</w:t>
            </w:r>
            <w:r w:rsidR="00F6330F" w:rsidRPr="0002433A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…………</w:t>
            </w:r>
            <w:r w:rsidR="006B4202" w:rsidRPr="0002433A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………………………………………</w:t>
            </w:r>
            <w:r w:rsidR="00F6330F" w:rsidRPr="0002433A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…………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</w:t>
            </w:r>
            <w:r w:rsidR="00CF4C30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</w:t>
            </w:r>
            <w:r w:rsidR="00F6330F" w:rsidRPr="00DB797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..</w:t>
            </w:r>
            <w:r w:rsidR="00F6330F" w:rsidRPr="0002433A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…..</w:t>
            </w:r>
            <w:r w:rsidR="009C7DF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46</w:t>
            </w:r>
          </w:hyperlink>
        </w:p>
        <w:p w:rsidR="0007276A" w:rsidRDefault="00262449" w:rsidP="00F6330F">
          <w:pPr>
            <w:pStyle w:val="af2"/>
            <w:ind w:left="142" w:right="-141"/>
            <w:rPr>
              <w:rFonts w:ascii="Times New Roman" w:hAnsi="Times New Roman"/>
              <w:b/>
              <w:bCs/>
              <w:noProof/>
              <w:color w:val="000000" w:themeColor="text1"/>
              <w:sz w:val="28"/>
              <w:szCs w:val="28"/>
            </w:rPr>
          </w:pPr>
          <w:r w:rsidRPr="00DB7974">
            <w:rPr>
              <w:rFonts w:ascii="Times New Roman" w:hAnsi="Times New Roman"/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F6330F" w:rsidRDefault="00F6330F" w:rsidP="0007276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6330F" w:rsidRPr="00F6330F" w:rsidRDefault="00F6330F" w:rsidP="009A012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Toc453210643"/>
      <w:bookmarkStart w:id="1" w:name="_Toc453211423"/>
      <w:r w:rsidRPr="00F6330F">
        <w:rPr>
          <w:rFonts w:ascii="Times New Roman" w:hAnsi="Times New Roman"/>
          <w:b/>
          <w:sz w:val="28"/>
          <w:szCs w:val="28"/>
        </w:rPr>
        <w:lastRenderedPageBreak/>
        <w:t xml:space="preserve">ВВЕДЕНИЕ </w:t>
      </w:r>
    </w:p>
    <w:p w:rsidR="00F6330F" w:rsidRDefault="00F6330F" w:rsidP="009A012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6330F" w:rsidRPr="00F6330F" w:rsidRDefault="00F6330F" w:rsidP="009A012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6330F" w:rsidRPr="00F6330F" w:rsidRDefault="00F6330F" w:rsidP="009A012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330F">
        <w:rPr>
          <w:rFonts w:ascii="Times New Roman" w:hAnsi="Times New Roman"/>
          <w:sz w:val="28"/>
          <w:szCs w:val="28"/>
        </w:rPr>
        <w:t>Искусственный холод является неотъемлемой частью технической базы спорткомплекса. От состояния холодильного хозяйства во многом зависит развитие технического прогресса спортивных арен с искусственным льдом.</w:t>
      </w:r>
    </w:p>
    <w:p w:rsidR="00F6330F" w:rsidRDefault="00F6330F" w:rsidP="009A012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330F">
        <w:rPr>
          <w:rFonts w:ascii="Times New Roman" w:hAnsi="Times New Roman"/>
          <w:sz w:val="28"/>
          <w:szCs w:val="28"/>
        </w:rPr>
        <w:t>В целях повышения эффективности холодильного хозяйства, необход</w:t>
      </w:r>
      <w:r w:rsidRPr="00F6330F">
        <w:rPr>
          <w:rFonts w:ascii="Times New Roman" w:hAnsi="Times New Roman"/>
          <w:sz w:val="28"/>
          <w:szCs w:val="28"/>
        </w:rPr>
        <w:t>и</w:t>
      </w:r>
      <w:r w:rsidRPr="00F6330F">
        <w:rPr>
          <w:rFonts w:ascii="Times New Roman" w:hAnsi="Times New Roman"/>
          <w:sz w:val="28"/>
          <w:szCs w:val="28"/>
        </w:rPr>
        <w:t>мо лучше использовать его основное производство (внедрение новой техн</w:t>
      </w:r>
      <w:r w:rsidRPr="00F6330F">
        <w:rPr>
          <w:rFonts w:ascii="Times New Roman" w:hAnsi="Times New Roman"/>
          <w:sz w:val="28"/>
          <w:szCs w:val="28"/>
        </w:rPr>
        <w:t>о</w:t>
      </w:r>
      <w:r w:rsidRPr="00F6330F">
        <w:rPr>
          <w:rFonts w:ascii="Times New Roman" w:hAnsi="Times New Roman"/>
          <w:sz w:val="28"/>
          <w:szCs w:val="28"/>
        </w:rPr>
        <w:t>логически прогрессивного холодильного оборудования,  автоматизация х</w:t>
      </w:r>
      <w:r w:rsidRPr="00F6330F">
        <w:rPr>
          <w:rFonts w:ascii="Times New Roman" w:hAnsi="Times New Roman"/>
          <w:sz w:val="28"/>
          <w:szCs w:val="28"/>
        </w:rPr>
        <w:t>о</w:t>
      </w:r>
      <w:r w:rsidRPr="00F6330F">
        <w:rPr>
          <w:rFonts w:ascii="Times New Roman" w:hAnsi="Times New Roman"/>
          <w:sz w:val="28"/>
          <w:szCs w:val="28"/>
        </w:rPr>
        <w:t>лодильной установки, замена и модернизация устаревшего холодильного оборудования).</w:t>
      </w:r>
    </w:p>
    <w:p w:rsidR="00F6330F" w:rsidRPr="00F6330F" w:rsidRDefault="00F6330F" w:rsidP="009A012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330F">
        <w:rPr>
          <w:rFonts w:ascii="Times New Roman" w:hAnsi="Times New Roman"/>
          <w:sz w:val="28"/>
          <w:szCs w:val="28"/>
        </w:rPr>
        <w:t>Холодильная техника в настоящее время представляет собой высокора</w:t>
      </w:r>
      <w:r w:rsidRPr="00F6330F">
        <w:rPr>
          <w:rFonts w:ascii="Times New Roman" w:hAnsi="Times New Roman"/>
          <w:sz w:val="28"/>
          <w:szCs w:val="28"/>
        </w:rPr>
        <w:t>з</w:t>
      </w:r>
      <w:r w:rsidRPr="00F6330F">
        <w:rPr>
          <w:rFonts w:ascii="Times New Roman" w:hAnsi="Times New Roman"/>
          <w:sz w:val="28"/>
          <w:szCs w:val="28"/>
        </w:rPr>
        <w:t>витую отрасль промышленности, способную удовлетворить самые разноо</w:t>
      </w:r>
      <w:r w:rsidRPr="00F6330F">
        <w:rPr>
          <w:rFonts w:ascii="Times New Roman" w:hAnsi="Times New Roman"/>
          <w:sz w:val="28"/>
          <w:szCs w:val="28"/>
        </w:rPr>
        <w:t>б</w:t>
      </w:r>
      <w:r w:rsidRPr="00F6330F">
        <w:rPr>
          <w:rFonts w:ascii="Times New Roman" w:hAnsi="Times New Roman"/>
          <w:sz w:val="28"/>
          <w:szCs w:val="28"/>
        </w:rPr>
        <w:t>разные требования, возникающие в связи с необходимостью отводить тепл</w:t>
      </w:r>
      <w:r w:rsidRPr="00F6330F">
        <w:rPr>
          <w:rFonts w:ascii="Times New Roman" w:hAnsi="Times New Roman"/>
          <w:sz w:val="28"/>
          <w:szCs w:val="28"/>
        </w:rPr>
        <w:t>о</w:t>
      </w:r>
      <w:r w:rsidRPr="00F6330F">
        <w:rPr>
          <w:rFonts w:ascii="Times New Roman" w:hAnsi="Times New Roman"/>
          <w:sz w:val="28"/>
          <w:szCs w:val="28"/>
        </w:rPr>
        <w:t>ту от различных объектов при температурах ниже температуры окружающей среды.</w:t>
      </w:r>
    </w:p>
    <w:p w:rsidR="00F6330F" w:rsidRPr="00F6330F" w:rsidRDefault="00F6330F" w:rsidP="009A0124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6330F">
        <w:rPr>
          <w:rFonts w:ascii="Times New Roman" w:hAnsi="Times New Roman"/>
          <w:sz w:val="28"/>
          <w:szCs w:val="28"/>
        </w:rPr>
        <w:t xml:space="preserve">Применение систем </w:t>
      </w:r>
      <w:proofErr w:type="spellStart"/>
      <w:r w:rsidRPr="00F6330F">
        <w:rPr>
          <w:rFonts w:ascii="Times New Roman" w:hAnsi="Times New Roman"/>
          <w:sz w:val="28"/>
          <w:szCs w:val="28"/>
        </w:rPr>
        <w:t>F</w:t>
      </w:r>
      <w:r w:rsidR="00262449"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2288" o:spid="_x0000_s1076" style="position:absolute;left:0;text-align:left;margin-left:56.7pt;margin-top:19.8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" o:allowincell="f">
            <v:rect id="Rectangle 621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vV8QA&#10;AADdAAAADwAAAGRycy9kb3ducmV2LnhtbESPQYvCMBSE7wv+h/AEb2tqD2K7RqmC4EnW6g94NG/b&#10;YvNSm9jW/fWbBcHjMDPfMOvtaBrRU+dqywoW8wgEcWF1zaWC6+XwuQLhPLLGxjIpeJKD7WbyscZU&#10;24HP1Oe+FAHCLkUFlfdtKqUrKjLo5rYlDt6P7Qz6ILtS6g6HADeNjKNoKQ3WHBYqbGlfUXHLH0bB&#10;zY/9KSvz30Ny3SXF9y4bHvdMqdl0zL5AeBr9O/xqH7WCOF4l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sL1fEAAAA3QAAAA8AAAAAAAAAAAAAAAAAmAIAAGRycy9k&#10;b3ducmV2LnhtbFBLBQYAAAAABAAEAPUAAACJAwAAAAA=&#10;" filled="f" strokeweight="2pt"/>
            <v:line id="Line 622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22v74AAADdAAAADwAAAGRycy9kb3ducmV2LnhtbERPvQrCMBDeBd8hnOCmqQVFq1FEqLiJ&#10;1cXtbM622FxKE7W+vRkEx4/vf7XpTC1e1LrKsoLJOAJBnFtdcaHgck5HcxDOI2usLZOCDznYrPu9&#10;FSbavvlEr8wXIoSwS1BB6X2TSOnykgy6sW2IA3e3rUEfYFtI3eI7hJtaxlE0kwYrDg0lNrQrKX9k&#10;T6Pgcb1M0/1xp891ttW3IvXX210rNRx02yUIT53/i3/ug1YQx4u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vba/vgAAAN0AAAAPAAAAAAAAAAAAAAAAAKEC&#10;AABkcnMvZG93bnJldi54bWxQSwUGAAAAAAQABAD5AAAAjAMAAAAA&#10;" strokeweight="2pt"/>
            <v:line id="Line 623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TJMIAAADdAAAADwAAAGRycy9kb3ducmV2LnhtbESPQavCMBCE7w/8D2EFb8/UgqLVKCJU&#10;vInVi7e1WdtisylN1PrvjSB4HGbmG2ax6kwtHtS6yrKC0TACQZxbXXGh4HRM/6cgnEfWWFsmBS9y&#10;sFr2/haYaPvkAz0yX4gAYZeggtL7JpHS5SUZdEPbEAfvaluDPsi2kLrFZ4CbWsZRNJEGKw4LJTa0&#10;KSm/ZXej4HY+jdPtfqOPdbbWlyL158tVKzXod+s5CE+d/4W/7Z1WEMezE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ETJMIAAADdAAAADwAAAAAAAAAAAAAA&#10;AAChAgAAZHJzL2Rvd25yZXYueG1sUEsFBgAAAAAEAAQA+QAAAJADAAAAAA==&#10;" strokeweight="2pt"/>
            <v:line id="Line 624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NU8UAAADdAAAADwAAAGRycy9kb3ducmV2LnhtbESPQWvCQBSE74L/YXlCb2bTQIumrhIC&#10;Kb0VYy65PbPPJJh9G7JbTf99Vyh4HGbmG2Z3mM0gbjS53rKC1ygGQdxY3XOroDoV6w0I55E1DpZJ&#10;wS85OOyXix2m2t75SLfStyJA2KWooPN+TKV0TUcGXWRH4uBd7GTQBzm1Uk94D3AzyCSO36XBnsNC&#10;hyPlHTXX8scouNbVW/H5nevTUGb63Ba+Pl+0Ui+rOfsA4Wn2z/B/+0srSJJtAo834Qn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ONU8UAAADdAAAADwAAAAAAAAAA&#10;AAAAAAChAgAAZHJzL2Rvd25yZXYueG1sUEsFBgAAAAAEAAQA+QAAAJMDAAAAAA==&#10;" strokeweight="2pt"/>
            <v:line id="Line 625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8oyMUAAADdAAAADwAAAGRycy9kb3ducmV2LnhtbESPQWvCQBSE7wX/w/KE3pqNKS0as4oI&#10;EW+l0Utuz+wzCcm+DdlV47/vFgo9DjPzDZNtJ9OLO42utaxgEcUgiCurW64VnE/52xKE88gae8uk&#10;4EkOtpvZS4aptg/+pnvhaxEg7FJU0Hg/pFK6qiGDLrIDcfCudjTogxxrqUd8BLjpZRLHn9Jgy2Gh&#10;wYH2DVVdcTMKuvL8kR++9vrUFzt9qXNfXq5aqdf5tFuD8DT5//Bf+6gVJMnq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8oyMUAAADdAAAADwAAAAAAAAAA&#10;AAAAAAChAgAAZHJzL2Rvd25yZXYueG1sUEsFBgAAAAAEAAQA+QAAAJMDAAAAAA==&#10;" strokeweight="2pt"/>
            <v:line id="Line 626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wvMUAAADdAAAADwAAAGRycy9kb3ducmV2LnhtbESPQWvCQBSE7wX/w/KE3pqNoS0as4oI&#10;EW+l0Utuz+wzCcm+DdlV47/vFgo9DjPzDZNtJ9OLO42utaxgEcUgiCurW64VnE/52xKE88gae8uk&#10;4EkOtpvZS4aptg/+pnvhaxEg7FJU0Hg/pFK6qiGDLrIDcfCudjTogxxrqUd8BLjpZRLHn9Jgy2Gh&#10;wYH2DVVdcTMKuvL8kR++9vrUFzt9qXNfXq5aqdf5tFuD8DT5//Bf+6gVJMnq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awvMUAAADdAAAADwAAAAAAAAAA&#10;AAAAAAChAgAAZHJzL2Rvd25yZXYueG1sUEsFBgAAAAAEAAQA+QAAAJMDAAAAAA==&#10;" strokeweight="2pt"/>
            <v:line id="Line 627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oVJ8QAAADdAAAADwAAAGRycy9kb3ducmV2LnhtbESPQYvCMBSE78L+h/CEvWlqQXG7jSJC&#10;xdti7cXbs3m2pc1LabLa/fcbQfA4zMw3TLodTSfuNLjGsoLFPAJBXFrdcKWgOGezNQjnkTV2lknB&#10;HznYbj4mKSbaPvhE99xXIkDYJaig9r5PpHRlTQbd3PbEwbvZwaAPcqikHvAR4KaTcRStpMGGw0KN&#10;Pe1rKtv81yhoL8UyO/zs9bnLd/paZf5yvWmlPqfj7huEp9G/w6/2USuI468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yhUnxAAAAN0AAAAPAAAAAAAAAAAA&#10;AAAAAKECAABkcnMvZG93bnJldi54bWxQSwUGAAAAAAQABAD5AAAAkgMAAAAA&#10;" strokeweight="2pt"/>
            <v:line id="Line 628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LUMMAAADdAAAADwAAAGRycy9kb3ducmV2LnhtbESPQYvCMBSE7wv+h/AEb2tqQdFqFBEq&#10;3hZrL96ezbMtNi+liVr/vVkQPA4z8w2z2vSmEQ/qXG1ZwWQcgSAurK65VJCf0t85COeRNTaWScGL&#10;HGzWg58VJto++UiPzJciQNglqKDyvk2kdEVFBt3YtsTBu9rOoA+yK6Xu8BngppFxFM2kwZrDQoUt&#10;7SoqbtndKLid82m6/9vpU5Nt9aVM/fly1UqNhv12CcJT77/hT/ugFcTxYgb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Yi1DDAAAA3QAAAA8AAAAAAAAAAAAA&#10;AAAAoQIAAGRycy9kb3ducmV2LnhtbFBLBQYAAAAABAAEAPkAAACRAwAAAAA=&#10;" strokeweight="2pt"/>
            <v:line id="Line 629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IIcYAAADdAAAADwAAAGRycy9kb3ducmV2LnhtbESPwW7CMBBE75X6D9ZW4lYccoCSYlBV&#10;qFTEoSL0A5Z4iQPxOrJdSPl6XKkSx9HMvNHMFr1txZl8aBwrGA0zEMSV0w3XCr53H88vIEJE1tg6&#10;JgW/FGAxf3yYYaHdhbd0LmMtEoRDgQpMjF0hZagMWQxD1xEn7+C8xZikr6X2eElw28o8y8bSYsNp&#10;wWBH74aqU/ljFaz9fnMaXWsj97z2q/ZrOQ32qNTgqX97BRGpj/fwf/tTK8jz6QT+3q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RSCHGAAAA3QAAAA8AAAAAAAAA&#10;AAAAAAAAoQIAAGRycy9kb3ducmV2LnhtbFBLBQYAAAAABAAEAPkAAACUAwAAAAA=&#10;" strokeweight="1pt"/>
            <v:line id="Line 630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u6ub4AAADdAAAADwAAAGRycy9kb3ducmV2LnhtbERPvQrCMBDeBd8hnOCmqQVFq1FEqLiJ&#10;1cXtbM622FxKE7W+vRkEx4/vf7XpTC1e1LrKsoLJOAJBnFtdcaHgck5HcxDOI2usLZOCDznYrPu9&#10;FSbavvlEr8wXIoSwS1BB6X2TSOnykgy6sW2IA3e3rUEfYFtI3eI7hJtaxlE0kwYrDg0lNrQrKX9k&#10;T6Pgcb1M0/1xp891ttW3IvXX210rNRx02yUIT53/i3/ug1YQx4s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y7q5vgAAAN0AAAAPAAAAAAAAAAAAAAAAAKEC&#10;AABkcnMvZG93bnJldi54bWxQSwUGAAAAAAQABAD5AAAAjAMAAAAA&#10;" strokeweight="2pt"/>
            <v:line id="Line 631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5yMUAAADdAAAADwAAAGRycy9kb3ducmV2LnhtbESPQWsCMRSE7wX/Q3iCt5p1D9JdjSJq&#10;Qemh1PoDnpvnZnXzsiSprv31TaHQ4zAz3zDzZW9bcSMfGscKJuMMBHHldMO1guPn6/MLiBCRNbaO&#10;ScGDAiwXg6c5ltrd+YNuh1iLBOFQogITY1dKGSpDFsPYdcTJOztvMSbpa6k93hPctjLPsqm02HBa&#10;MNjR2lB1PXxZBXt/ertOvmsjT7z32/Z9UwR7UWo07FczEJH6+B/+a++0gjwvCvh9k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J5yMUAAADdAAAADwAAAAAAAAAA&#10;AAAAAAChAgAAZHJzL2Rvd25yZXYueG1sUEsFBgAAAAAEAAQA+QAAAJMDAAAAAA==&#10;" strokeweight="1pt"/>
            <v:rect id="Rectangle 632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P078A&#10;AADdAAAADwAAAGRycy9kb3ducmV2LnhtbERPTYvCMBC9L/gfwgje1kRdRKtRiiDs1erCHodmbKvN&#10;pCZZrf9+cxA8Pt73etvbVtzJh8axhslYgSAunWm40nA67j8XIEJENtg6Jg1PCrDdDD7WmBn34APd&#10;i1iJFMIhQw11jF0mZShrshjGriNO3Nl5izFBX0nj8ZHCbSunSs2lxYZTQ40d7Woqr8Wf1ZDnl/7n&#10;VixxH+RC+bn5MlX+q/Vo2OcrEJH6+Ba/3N9Gw3Sm0v70Jj0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Gs/TvwAAAN0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 w:rsidP="00F6330F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33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ZqSMMA&#10;AADdAAAADwAAAGRycy9kb3ducmV2LnhtbESPQWsCMRSE70L/Q3iF3jTRiqyrURZB6LWrhR4fm+fu&#10;2s3LNom6/feNIHgcZuYbZr0dbCeu5EPrWMN0okAQV860XGs4HvbjDESIyAY7x6ThjwJsNy+jNebG&#10;3fiTrmWsRYJwyFFDE2OfSxmqhiyGieuJk3dy3mJM0tfSeLwluO3kTKmFtNhyWmiwp11D1U95sRqK&#10;4jx8/ZZL3AeZKb8wc1MX31q/vQ7FCkSkIT7Dj/aH0TB7V1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ZqS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F6330F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34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0P8MA&#10;AADdAAAADwAAAGRycy9kb3ducmV2LnhtbESPQWsCMRSE70L/Q3iCN03cititURZB6LVbhR4fm9fd&#10;1c3LNom6/vtGKHgcZuYbZr0dbCeu5EPrWMN8pkAQV860XGs4fO2nKxAhIhvsHJOGOwXYbl5Ga8yN&#10;u/EnXctYiwThkKOGJsY+lzJUDVkMM9cTJ+/HeYsxSV9L4/GW4LaTmVJLabHltNBgT7uGqnN5sRqK&#10;4jQcf8s33Ae5Un5pFqYuvrWejIfiHUSkIT7D/+0PoyF7VRk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T0P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F6330F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35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RpMMA&#10;AADdAAAADwAAAGRycy9kb3ducmV2LnhtbESPQWvCQBSE70L/w/IK3nS3KmJTNyEIQq+NFTw+sq9J&#10;2uzbuLvV+O+7gtDjMDPfMNtitL24kA+dYw0vcwWCuHam40bD52E/24AIEdlg75g03ChAkT9NtpgZ&#10;d+UPulSxEQnCIUMNbYxDJmWoW7IY5m4gTt6X8xZjkr6RxuM1wW0vF0qtpcWO00KLA+1aqn+qX6uh&#10;LL/H47l6xX2QG+XXZmWa8qT19Hks30BEGuN/+NF+NxoWS7WE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hRp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F6330F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36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J0MIA&#10;AADdAAAADwAAAGRycy9kb3ducmV2LnhtbESPQWsCMRSE7wX/Q3hCbzXRiuhqlEUQenVrocfH5rm7&#10;unlZk1TXf2+EgsdhZr5hVpvetuJKPjSONYxHCgRx6UzDlYbD9+5jDiJEZIOtY9JwpwCb9eBthZlx&#10;N97TtYiVSBAOGWqoY+wyKUNZk8Uwch1x8o7OW4xJ+koaj7cEt62cKDWTFhtOCzV2tK2pPBd/VkOe&#10;n/qfS7HAXZBz5Wdmaqr8V+v3YZ8vQUTq4yv83/4yGiafagr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cnQ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F6330F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37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sS8QA&#10;AADdAAAADwAAAGRycy9kb3ducmV2LnhtbESPQWvCQBSE74L/YXmCN91VW7GpmxAKQq+mLfT4yL4m&#10;0ezbuLvV9N+7hUKPw8x8w+yL0fbiSj50jjWslgoEce1Mx42G97fDYgciRGSDvWPS8EMBinw62WNm&#10;3I2PdK1iIxKEQ4Ya2hiHTMpQt2QxLN1AnLwv5y3GJH0jjcdbgtterpXaSosdp4UWB3ppqT5X31ZD&#10;WZ7Gj0v1hIcgd8pvzYNpyk+t57OxfAYRaYz/4b/2q9Gw3qhH+H2Tn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bEv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F6330F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38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yPMMA&#10;AADdAAAADwAAAGRycy9kb3ducmV2LnhtbESPQWsCMRSE74X+h/AEbzXRymK3RlkEoVfXCj0+Nq+7&#10;q5uXbRJ1/fdGEHocZuYbZrkebCcu5EPrWMN0okAQV860XGv43m/fFiBCRDbYOSYNNwqwXr2+LDE3&#10;7so7upSxFgnCIUcNTYx9LmWoGrIYJq4nTt6v8xZjkr6WxuM1wW0nZ0pl0mLLaaHBnjYNVafybDUU&#10;xXE4/JUfuA1yoXxm5qYufrQej4biE0SkIf6Hn+0vo2H2rjJ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/yPM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983B6E" w:rsidRDefault="00A2124D" w:rsidP="00F6330F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</w:t>
                    </w:r>
                  </w:p>
                </w:txbxContent>
              </v:textbox>
            </v:rect>
            <v:rect id="Rectangle 639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Xp8QA&#10;AADdAAAADwAAAGRycy9kb3ducmV2LnhtbESPQWvCQBSE7wX/w/IEb3W3tqhNs5EgCF4bFTw+sq9J&#10;2uzbuLvV9N93CwWPw8x8w+Sb0fbiSj50jjU8zRUI4tqZjhsNx8PucQ0iRGSDvWPS8EMBNsXkIcfM&#10;uBu/07WKjUgQDhlqaGMcMilD3ZLFMHcDcfI+nLcYk/SNNB5vCW57uVBqKS12nBZaHGjbUv1VfVsN&#10;Zfk5ni7VK+6CXCu/NC+mKc9az6Zj+QYi0hjv4f/23mhYPKsV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V6f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F6330F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F6330F">
        <w:rPr>
          <w:rFonts w:ascii="Times New Roman" w:hAnsi="Times New Roman"/>
          <w:sz w:val="28"/>
          <w:szCs w:val="28"/>
        </w:rPr>
        <w:t>ree</w:t>
      </w:r>
      <w:proofErr w:type="spellEnd"/>
      <w:r w:rsidRPr="00F633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330F">
        <w:rPr>
          <w:rFonts w:ascii="Times New Roman" w:hAnsi="Times New Roman"/>
          <w:sz w:val="28"/>
          <w:szCs w:val="28"/>
        </w:rPr>
        <w:t>Cooling</w:t>
      </w:r>
      <w:proofErr w:type="spellEnd"/>
      <w:r w:rsidRPr="00F6330F">
        <w:rPr>
          <w:rFonts w:ascii="Times New Roman" w:hAnsi="Times New Roman"/>
          <w:sz w:val="28"/>
          <w:szCs w:val="28"/>
        </w:rPr>
        <w:t xml:space="preserve"> основанных на использования низких внешних температур наружного воздуха для охлаждения </w:t>
      </w:r>
      <w:proofErr w:type="spellStart"/>
      <w:r w:rsidRPr="00F6330F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F6330F">
        <w:rPr>
          <w:rFonts w:ascii="Times New Roman" w:hAnsi="Times New Roman"/>
          <w:sz w:val="28"/>
          <w:szCs w:val="28"/>
        </w:rPr>
        <w:t>, к</w:t>
      </w:r>
      <w:r w:rsidRPr="00F6330F">
        <w:rPr>
          <w:rFonts w:ascii="Times New Roman" w:hAnsi="Times New Roman"/>
          <w:sz w:val="28"/>
          <w:szCs w:val="28"/>
        </w:rPr>
        <w:t>о</w:t>
      </w:r>
      <w:r w:rsidRPr="00F6330F">
        <w:rPr>
          <w:rFonts w:ascii="Times New Roman" w:hAnsi="Times New Roman"/>
          <w:sz w:val="28"/>
          <w:szCs w:val="28"/>
        </w:rPr>
        <w:t>торый затем будет использован для производственного процесса. И их эк</w:t>
      </w:r>
      <w:r w:rsidRPr="00F6330F">
        <w:rPr>
          <w:rFonts w:ascii="Times New Roman" w:hAnsi="Times New Roman"/>
          <w:sz w:val="28"/>
          <w:szCs w:val="28"/>
        </w:rPr>
        <w:t>о</w:t>
      </w:r>
      <w:r w:rsidRPr="00F6330F">
        <w:rPr>
          <w:rFonts w:ascii="Times New Roman" w:hAnsi="Times New Roman"/>
          <w:sz w:val="28"/>
          <w:szCs w:val="28"/>
        </w:rPr>
        <w:t>номичность.</w:t>
      </w:r>
    </w:p>
    <w:p w:rsidR="00F6330F" w:rsidRDefault="00F6330F" w:rsidP="009A0124">
      <w:pPr>
        <w:ind w:firstLine="567"/>
        <w:rPr>
          <w:b/>
          <w:szCs w:val="28"/>
        </w:rPr>
      </w:pPr>
    </w:p>
    <w:p w:rsidR="00F6330F" w:rsidRDefault="00F6330F" w:rsidP="009A0124">
      <w:pPr>
        <w:pStyle w:val="1"/>
        <w:ind w:left="142" w:firstLine="567"/>
        <w:rPr>
          <w:color w:val="000000" w:themeColor="text1"/>
          <w:sz w:val="28"/>
          <w:szCs w:val="28"/>
          <w:lang w:val="ru-RU"/>
        </w:rPr>
      </w:pPr>
    </w:p>
    <w:bookmarkEnd w:id="0"/>
    <w:bookmarkEnd w:id="1"/>
    <w:p w:rsidR="00F6330F" w:rsidRDefault="00F6330F" w:rsidP="009A0124">
      <w:pPr>
        <w:ind w:firstLine="567"/>
        <w:jc w:val="center"/>
        <w:rPr>
          <w:rFonts w:ascii="Times New Roman" w:hAnsi="Times New Roman"/>
          <w:b/>
          <w:caps/>
          <w:color w:val="000000" w:themeColor="text1"/>
          <w:kern w:val="28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color w:val="000000" w:themeColor="text1"/>
          <w:kern w:val="28"/>
          <w:sz w:val="28"/>
          <w:szCs w:val="28"/>
          <w:lang w:val="uk-UA"/>
        </w:rPr>
        <w:br w:type="page"/>
      </w:r>
    </w:p>
    <w:p w:rsidR="006D43C2" w:rsidRDefault="00262449" w:rsidP="009A0124">
      <w:pPr>
        <w:pStyle w:val="1"/>
        <w:spacing w:after="0"/>
        <w:ind w:left="142" w:firstLine="567"/>
        <w:jc w:val="both"/>
        <w:rPr>
          <w:color w:val="000000" w:themeColor="text1"/>
          <w:sz w:val="28"/>
          <w:szCs w:val="28"/>
          <w:lang w:val="ru-RU"/>
        </w:rPr>
      </w:pPr>
      <w:r w:rsidRPr="00262449">
        <w:rPr>
          <w:noProof/>
          <w:color w:val="000000" w:themeColor="text1"/>
          <w:sz w:val="20"/>
          <w:szCs w:val="28"/>
          <w:lang w:val="ru-RU" w:eastAsia="ru-RU"/>
        </w:rPr>
        <w:lastRenderedPageBreak/>
        <w:pict>
          <v:group id="Группа 171" o:spid="_x0000_s1096" style="position:absolute;left:0;text-align:left;margin-left:56.7pt;margin-top:19.85pt;width:518.8pt;height:802.3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" o:allowincell="f">
            <v:rect id="Rectangle 123" o:spid="_x0000_s10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BhMIA&#10;AADcAAAADwAAAGRycy9kb3ducmV2LnhtbERPzWrCQBC+F3yHZYTe6qY5aE1dJSkEPElNfYAhO02C&#10;2dk0u/mpT98VhN7m4/ud3WE2rRipd41lBa+rCARxaXXDlYLLV/7yBsJ5ZI2tZVLwSw4O+8XTDhNt&#10;Jz7TWPhKhBB2CSqove8SKV1Zk0G3sh1x4L5tb9AH2FdS9ziFcNPKOIrW0mDDoaHGjj5qKq/FYBRc&#10;/Tye0qq45dtLti0/s3QaflKlnpdz+g7C0+z/xQ/3UYf5mxjuz4QL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YGEwgAAANwAAAAPAAAAAAAAAAAAAAAAAJgCAABkcnMvZG93&#10;bnJldi54bWxQSwUGAAAAAAQABAD1AAAAhwMAAAAA&#10;" filled="f" strokeweight="2pt"/>
            <v:line id="Line 124" o:spid="_x0000_s1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J3s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8newQAAANwAAAAPAAAAAAAAAAAAAAAA&#10;AKECAABkcnMvZG93bnJldi54bWxQSwUGAAAAAAQABAD5AAAAjwMAAAAA&#10;" strokeweight="2pt"/>
            <v:line id="Line 125" o:spid="_x0000_s1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5Rqs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TlGqwQAAANwAAAAPAAAAAAAAAAAAAAAA&#10;AKECAABkcnMvZG93bnJldi54bWxQSwUGAAAAAAQABAD5AAAAjwMAAAAA&#10;" strokeweight="2pt"/>
            <v:line id="Line 126" o:spid="_x0000_s1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0M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AvQxvgAAANwAAAAPAAAAAAAAAAAAAAAAAKEC&#10;AABkcnMvZG93bnJldi54bWxQSwUGAAAAAAQABAD5AAAAjAMAAAAA&#10;" strokeweight="2pt"/>
            <v:line id="Line 127" o:spid="_x0000_s1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BqRr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0GpGvgAAANwAAAAPAAAAAAAAAAAAAAAAAKEC&#10;AABkcnMvZG93bnJldi54bWxQSwUGAAAAAAQABAD5AAAAjAMAAAAA&#10;" strokeweight="2pt"/>
            <v:line id="Line 128" o:spid="_x0000_s1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<v:line id="Line 129" o:spid="_x0000_s1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<v:line id="Line 130" o:spid="_x0000_s1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<v:line id="Line 131" o:spid="_x0000_s1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lPc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r4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OlPcUAAADcAAAADwAAAAAAAAAA&#10;AAAAAAChAgAAZHJzL2Rvd25yZXYueG1sUEsFBgAAAAAEAAQA+QAAAJMDAAAAAA==&#10;" strokeweight="1pt"/>
            <v:line id="Line 132" o:spid="_x0000_s1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CF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sghW9AAAA3AAAAA8AAAAAAAAAAAAAAAAAoQIA&#10;AGRycy9kb3ducmV2LnhtbFBLBQYAAAAABAAEAPkAAACLAwAAAAA=&#10;" strokeweight="2pt"/>
            <v:line id="Line 133" o:spid="_x0000_s1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rect id="Rectangle 134" o:spid="_x0000_s1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0xr8A&#10;AADcAAAADwAAAGRycy9kb3ducmV2LnhtbERPTYvCMBC9L/gfwgje1lRdpNs1ShEEr1YFj0Mz23Zt&#10;JjWJWv+9WRC8zeN9zmLVm1bcyPnGsoLJOAFBXFrdcKXgsN98piB8QNbYWiYFD/KwWg4+Fphpe+cd&#10;3YpQiRjCPkMFdQhdJqUvazLox7YjjtyvdQZDhK6S2uE9hptWTpNkLg02HBtq7GhdU3kurkZBnv/1&#10;x0vxjRsv08TN9Zeu8pNSo2Gf/4AI1Ie3+OXe6jg/nc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RbTG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35" o:spid="_x0000_s1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ssr8A&#10;AADcAAAADwAAAGRycy9kb3ducmV2LnhtbERPTYvCMBC9C/6HMII3myoi3a5RiiDs1aqwx6GZbbvb&#10;TGqS1frvjSB4m8f7nPV2MJ24kvOtZQXzJAVBXFndcq3gdNzPMhA+IGvsLJOCO3nYbsajNeba3vhA&#10;1zLUIoawz1FBE0KfS+mrhgz6xPbEkfuxzmCI0NVSO7zFcNPJRZqupMGWY0ODPe0aqv7Kf6OgKH6H&#10;86X8wL2XWepWeqnr4lup6WQoPkEEGsJb/HJ/6Tg/W8LzmXiB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rCyy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36" o:spid="_x0000_s1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37" o:spid="_x0000_s1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38" o:spid="_x0000_s1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39" o:spid="_x0000_s1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0" o:spid="_x0000_s1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<v:textbox inset="1pt,1pt,1pt,1pt">
                <w:txbxContent>
                  <w:p w:rsidR="00A2124D" w:rsidRPr="00983B6E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</w:t>
                    </w:r>
                  </w:p>
                </w:txbxContent>
              </v:textbox>
            </v:rect>
            <v:rect id="Rectangle 141" o:spid="_x0000_s1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17B9E">
        <w:rPr>
          <w:color w:val="000000" w:themeColor="text1"/>
          <w:sz w:val="28"/>
          <w:szCs w:val="28"/>
        </w:rPr>
        <w:t>1</w:t>
      </w:r>
      <w:r w:rsidR="00217B9E">
        <w:rPr>
          <w:color w:val="000000" w:themeColor="text1"/>
          <w:sz w:val="28"/>
          <w:szCs w:val="28"/>
          <w:lang w:val="ru-RU"/>
        </w:rPr>
        <w:t xml:space="preserve"> </w:t>
      </w:r>
      <w:r w:rsidR="00F6330F" w:rsidRPr="00F6330F">
        <w:rPr>
          <w:color w:val="000000" w:themeColor="text1"/>
          <w:sz w:val="28"/>
          <w:szCs w:val="28"/>
        </w:rPr>
        <w:t>ТЕХНИКО-ЭКОНОМИЧЕСКОЕ ОБОСНОВАНИЕ ПРОЕКТА</w:t>
      </w:r>
    </w:p>
    <w:p w:rsidR="006D43C2" w:rsidRDefault="006D43C2" w:rsidP="009A0124">
      <w:pPr>
        <w:spacing w:after="0"/>
        <w:ind w:firstLine="567"/>
      </w:pPr>
    </w:p>
    <w:p w:rsidR="006D43C2" w:rsidRPr="006D43C2" w:rsidRDefault="006D43C2" w:rsidP="009A0124">
      <w:pPr>
        <w:spacing w:after="0"/>
        <w:ind w:firstLine="567"/>
      </w:pPr>
    </w:p>
    <w:p w:rsidR="006D43C2" w:rsidRPr="006D43C2" w:rsidRDefault="006D43C2" w:rsidP="009A0124">
      <w:pPr>
        <w:pStyle w:val="af8"/>
        <w:shd w:val="clear" w:color="auto" w:fill="FFFFFF"/>
        <w:spacing w:before="0" w:beforeAutospacing="0" w:after="0" w:afterAutospacing="0" w:line="336" w:lineRule="atLeast"/>
        <w:ind w:firstLine="567"/>
        <w:jc w:val="both"/>
        <w:rPr>
          <w:color w:val="000000" w:themeColor="text1"/>
          <w:sz w:val="28"/>
          <w:szCs w:val="28"/>
        </w:rPr>
      </w:pPr>
      <w:proofErr w:type="spellStart"/>
      <w:proofErr w:type="gramStart"/>
      <w:r w:rsidRPr="00217B9E">
        <w:rPr>
          <w:bCs/>
          <w:color w:val="000000" w:themeColor="text1"/>
          <w:sz w:val="28"/>
          <w:szCs w:val="28"/>
        </w:rPr>
        <w:t>Ке́мерово</w:t>
      </w:r>
      <w:proofErr w:type="spellEnd"/>
      <w:proofErr w:type="gramEnd"/>
      <w:r w:rsidRPr="00217B9E">
        <w:rPr>
          <w:color w:val="000000" w:themeColor="text1"/>
          <w:sz w:val="28"/>
          <w:szCs w:val="28"/>
        </w:rPr>
        <w:t> </w:t>
      </w:r>
      <w:r w:rsidRPr="006D43C2">
        <w:rPr>
          <w:color w:val="000000" w:themeColor="text1"/>
          <w:sz w:val="28"/>
          <w:szCs w:val="28"/>
        </w:rPr>
        <w:t>— город в России, административный центр Кемеровской о</w:t>
      </w:r>
      <w:r w:rsidRPr="006D43C2">
        <w:rPr>
          <w:color w:val="000000" w:themeColor="text1"/>
          <w:sz w:val="28"/>
          <w:szCs w:val="28"/>
        </w:rPr>
        <w:t>б</w:t>
      </w:r>
      <w:r w:rsidRPr="006D43C2">
        <w:rPr>
          <w:color w:val="000000" w:themeColor="text1"/>
          <w:sz w:val="28"/>
          <w:szCs w:val="28"/>
        </w:rPr>
        <w:t xml:space="preserve">ласти. В настоящее время занимает </w:t>
      </w:r>
      <w:hyperlink r:id="rId8" w:tooltip="Список городов России с населением более 100 тысяч жителей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тридцатое место по численности насел</w:t>
        </w:r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е</w:t>
        </w:r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ния</w:t>
        </w:r>
      </w:hyperlink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r w:rsidRPr="006D43C2">
        <w:rPr>
          <w:color w:val="000000" w:themeColor="text1"/>
          <w:sz w:val="28"/>
          <w:szCs w:val="28"/>
        </w:rPr>
        <w:t>и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9" w:tooltip="Список городов России с территорией больше 100 квадратных километров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пятидесятое по площади</w:t>
        </w:r>
      </w:hyperlink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r w:rsidRPr="006D43C2">
        <w:rPr>
          <w:color w:val="000000" w:themeColor="text1"/>
          <w:sz w:val="28"/>
          <w:szCs w:val="28"/>
        </w:rPr>
        <w:t>среди городов России.</w:t>
      </w:r>
      <w:r w:rsidRPr="006D43C2">
        <w:rPr>
          <w:color w:val="000000" w:themeColor="text1"/>
          <w:sz w:val="28"/>
          <w:szCs w:val="28"/>
        </w:rPr>
        <w:br/>
      </w:r>
      <w:proofErr w:type="gramStart"/>
      <w:r w:rsidRPr="006D43C2">
        <w:rPr>
          <w:color w:val="000000" w:themeColor="text1"/>
          <w:sz w:val="28"/>
          <w:szCs w:val="28"/>
        </w:rPr>
        <w:t>Расположен</w:t>
      </w:r>
      <w:proofErr w:type="gramEnd"/>
      <w:r w:rsidRPr="006D43C2">
        <w:rPr>
          <w:color w:val="000000" w:themeColor="text1"/>
          <w:sz w:val="28"/>
          <w:szCs w:val="28"/>
        </w:rPr>
        <w:t xml:space="preserve"> на юге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0" w:tooltip="Западная Сибирь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Западной Сибири</w:t>
        </w:r>
      </w:hyperlink>
      <w:r w:rsidRPr="006D43C2">
        <w:rPr>
          <w:color w:val="000000" w:themeColor="text1"/>
          <w:sz w:val="28"/>
          <w:szCs w:val="28"/>
        </w:rPr>
        <w:t>, на обоих берегах рек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1" w:tooltip="Томь (приток Оби)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Томи</w:t>
        </w:r>
      </w:hyperlink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r w:rsidRPr="006D43C2">
        <w:rPr>
          <w:color w:val="000000" w:themeColor="text1"/>
          <w:sz w:val="28"/>
          <w:szCs w:val="28"/>
        </w:rPr>
        <w:t>и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262449" w:rsidRPr="006D43C2">
        <w:rPr>
          <w:color w:val="000000" w:themeColor="text1"/>
          <w:sz w:val="28"/>
          <w:szCs w:val="28"/>
        </w:rPr>
        <w:fldChar w:fldCharType="begin"/>
      </w:r>
      <w:r w:rsidRPr="006D43C2">
        <w:rPr>
          <w:color w:val="000000" w:themeColor="text1"/>
          <w:sz w:val="28"/>
          <w:szCs w:val="28"/>
        </w:rPr>
        <w:instrText xml:space="preserve"> HYPERLINK "https://ru.wikipedia.org/wiki/%D0%98%D1%81%D0%BA%D0%B8%D1%82%D0%B8%D0%BC%D0%BA%D0%B0" \o "Искитимка" </w:instrText>
      </w:r>
      <w:r w:rsidR="00262449" w:rsidRPr="006D43C2">
        <w:rPr>
          <w:color w:val="000000" w:themeColor="text1"/>
          <w:sz w:val="28"/>
          <w:szCs w:val="28"/>
        </w:rPr>
        <w:fldChar w:fldCharType="separate"/>
      </w:r>
      <w:r w:rsidRPr="006D43C2">
        <w:rPr>
          <w:rStyle w:val="af4"/>
          <w:color w:val="000000" w:themeColor="text1"/>
          <w:sz w:val="28"/>
          <w:szCs w:val="28"/>
          <w:u w:val="none"/>
        </w:rPr>
        <w:t>Искитимки</w:t>
      </w:r>
      <w:proofErr w:type="spellEnd"/>
      <w:r w:rsidR="00262449" w:rsidRPr="006D43C2">
        <w:rPr>
          <w:color w:val="000000" w:themeColor="text1"/>
          <w:sz w:val="28"/>
          <w:szCs w:val="28"/>
        </w:rPr>
        <w:fldChar w:fldCharType="end"/>
      </w:r>
      <w:r w:rsidRPr="006D43C2">
        <w:rPr>
          <w:color w:val="000000" w:themeColor="text1"/>
          <w:sz w:val="28"/>
          <w:szCs w:val="28"/>
        </w:rPr>
        <w:t>, в северной части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2" w:tooltip="Кузнецкий угольный бассейн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Кузнецкого угольного бассейна (Кузбасса)</w:t>
        </w:r>
      </w:hyperlink>
      <w:r w:rsidRPr="006D43C2">
        <w:rPr>
          <w:color w:val="000000" w:themeColor="text1"/>
          <w:sz w:val="28"/>
          <w:szCs w:val="28"/>
        </w:rPr>
        <w:t>.</w:t>
      </w:r>
    </w:p>
    <w:p w:rsidR="006D43C2" w:rsidRPr="006D43C2" w:rsidRDefault="006D43C2" w:rsidP="009A0124">
      <w:pPr>
        <w:pStyle w:val="af8"/>
        <w:shd w:val="clear" w:color="auto" w:fill="FFFFFF"/>
        <w:spacing w:before="0" w:beforeAutospacing="0" w:after="0" w:afterAutospacing="0" w:line="336" w:lineRule="atLeast"/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 w:rsidRPr="006D43C2">
        <w:rPr>
          <w:color w:val="000000" w:themeColor="text1"/>
          <w:sz w:val="28"/>
          <w:szCs w:val="28"/>
        </w:rPr>
        <w:t>Кемерово — важный административный, экономический, научный, культурный, транспортный и промышленный центр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3" w:tooltip="Сибирь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Сибири</w:t>
        </w:r>
      </w:hyperlink>
      <w:r w:rsidRPr="006D43C2">
        <w:rPr>
          <w:color w:val="000000" w:themeColor="text1"/>
          <w:sz w:val="28"/>
          <w:szCs w:val="28"/>
        </w:rPr>
        <w:t>. Кемерово — первый</w:t>
      </w:r>
      <w:hyperlink r:id="rId14" w:anchor="cite_note-4" w:history="1">
        <w:r w:rsidRPr="006D43C2">
          <w:rPr>
            <w:rStyle w:val="af4"/>
            <w:color w:val="000000" w:themeColor="text1"/>
            <w:sz w:val="28"/>
            <w:szCs w:val="28"/>
            <w:u w:val="none"/>
            <w:vertAlign w:val="superscript"/>
          </w:rPr>
          <w:t>[4]</w:t>
        </w:r>
      </w:hyperlink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r w:rsidRPr="006D43C2">
        <w:rPr>
          <w:color w:val="000000" w:themeColor="text1"/>
          <w:sz w:val="28"/>
          <w:szCs w:val="28"/>
        </w:rPr>
        <w:t>по численности населения город в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5" w:tooltip="Кемеровская область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Кемеровской области</w:t>
        </w:r>
      </w:hyperlink>
      <w:r w:rsidRPr="006D43C2">
        <w:rPr>
          <w:color w:val="000000" w:themeColor="text1"/>
          <w:sz w:val="28"/>
          <w:szCs w:val="28"/>
        </w:rPr>
        <w:t>, третий — по площади территории (после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6" w:tooltip="Новокузнецк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Новокузнецка</w:t>
        </w:r>
      </w:hyperlink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r w:rsidRPr="006D43C2">
        <w:rPr>
          <w:color w:val="000000" w:themeColor="text1"/>
          <w:sz w:val="28"/>
          <w:szCs w:val="28"/>
        </w:rPr>
        <w:t>и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7" w:tooltip="Междуреченск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Междуреченска</w:t>
        </w:r>
      </w:hyperlink>
      <w:r w:rsidRPr="006D43C2">
        <w:rPr>
          <w:color w:val="000000" w:themeColor="text1"/>
          <w:sz w:val="28"/>
          <w:szCs w:val="28"/>
        </w:rPr>
        <w:t>), первый — по плотности населения.</w:t>
      </w:r>
      <w:proofErr w:type="gramEnd"/>
      <w:r w:rsidRPr="006D43C2">
        <w:rPr>
          <w:color w:val="000000" w:themeColor="text1"/>
          <w:sz w:val="28"/>
          <w:szCs w:val="28"/>
        </w:rPr>
        <w:t xml:space="preserve"> Город является центром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hyperlink r:id="rId18" w:tooltip="Кемеровская агломерация" w:history="1">
        <w:r w:rsidRPr="006D43C2">
          <w:rPr>
            <w:rStyle w:val="af4"/>
            <w:color w:val="000000" w:themeColor="text1"/>
            <w:sz w:val="28"/>
            <w:szCs w:val="28"/>
            <w:u w:val="none"/>
          </w:rPr>
          <w:t>Кемеровской агломерации</w:t>
        </w:r>
      </w:hyperlink>
      <w:r w:rsidRPr="006D43C2">
        <w:rPr>
          <w:color w:val="000000" w:themeColor="text1"/>
          <w:sz w:val="28"/>
          <w:szCs w:val="28"/>
        </w:rPr>
        <w:t>. Население — 553 076</w:t>
      </w:r>
      <w:r w:rsidRPr="006D43C2">
        <w:rPr>
          <w:rStyle w:val="apple-converted-space"/>
          <w:color w:val="000000" w:themeColor="text1"/>
          <w:sz w:val="28"/>
          <w:szCs w:val="28"/>
        </w:rPr>
        <w:t> </w:t>
      </w:r>
      <w:r w:rsidRPr="006D43C2">
        <w:rPr>
          <w:color w:val="000000" w:themeColor="text1"/>
          <w:sz w:val="28"/>
          <w:szCs w:val="28"/>
        </w:rPr>
        <w:t>чел. (2016). В котором открылся новый спорткомплекс с ледовой ареной «Кемерово».</w:t>
      </w:r>
    </w:p>
    <w:p w:rsidR="006D43C2" w:rsidRPr="00B33A58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7B9E">
        <w:rPr>
          <w:rFonts w:ascii="Times New Roman" w:eastAsia="Times New Roman" w:hAnsi="Times New Roman"/>
          <w:bCs/>
          <w:sz w:val="28"/>
          <w:szCs w:val="28"/>
          <w:lang w:eastAsia="ru-RU"/>
        </w:rPr>
        <w:t>Каток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— ровная </w:t>
      </w:r>
      <w:proofErr w:type="spellStart"/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льдообразная</w:t>
      </w:r>
      <w:proofErr w:type="spellEnd"/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9" w:tooltip="Поверхность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поверхность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для </w:t>
      </w:r>
      <w:hyperlink r:id="rId20" w:tooltip="Катание (страница отсутствует)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катания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на </w:t>
      </w:r>
      <w:hyperlink r:id="rId21" w:tooltip="Коньки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коньках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или различных игр.</w:t>
      </w:r>
    </w:p>
    <w:p w:rsidR="006D43C2" w:rsidRPr="00B33A58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Катки делятся по типу использования —  массовые и спортивные, по т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пу льда —  искусственные и естественные. Спортивные катки, в свою оч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 xml:space="preserve">редь, делятся </w:t>
      </w:r>
      <w:proofErr w:type="gramStart"/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 xml:space="preserve"> крытые и открытые (в нашем случае на крытые).</w:t>
      </w:r>
    </w:p>
    <w:p w:rsidR="006D43C2" w:rsidRPr="00217B9E" w:rsidRDefault="006D43C2" w:rsidP="009A0124">
      <w:pPr>
        <w:shd w:val="clear" w:color="auto" w:fill="F9F9F9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E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17B9E">
        <w:rPr>
          <w:rFonts w:ascii="Times New Roman" w:eastAsia="Times New Roman" w:hAnsi="Times New Roman"/>
          <w:sz w:val="28"/>
          <w:szCs w:val="28"/>
          <w:lang w:eastAsia="ru-RU"/>
        </w:rPr>
        <w:t>История</w:t>
      </w:r>
    </w:p>
    <w:p w:rsidR="006D43C2" w:rsidRPr="00B33A58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Раньше до того как хоккей и фигурное катание стали олимпийскими в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дами спорта, катание на коньках было возможно только зимой. В </w:t>
      </w:r>
      <w:hyperlink r:id="rId22" w:tooltip="Северная Европа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Северной Европе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зимний период продолжается дольше, и у них всегда было опред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лённое преимущество. </w:t>
      </w:r>
      <w:hyperlink r:id="rId23" w:tooltip="Хоккей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Хоккей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hyperlink r:id="rId24" w:tooltip="Фигурное катание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фигурное катание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стали массовыми и пр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фессиональными видами спорта только после появления закрытых ледовых арен, которые работали круглый год.</w:t>
      </w:r>
    </w:p>
    <w:p w:rsidR="006D43C2" w:rsidRPr="00B33A58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7 января </w:t>
      </w:r>
      <w:hyperlink r:id="rId25" w:tooltip="1876 год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1876 года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в </w:t>
      </w:r>
      <w:hyperlink r:id="rId26" w:tooltip="Лондон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Лондоне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был открыт первый в мире искусственный каток.</w:t>
      </w:r>
    </w:p>
    <w:p w:rsidR="006D43C2" w:rsidRPr="00B33A58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Первая </w:t>
      </w:r>
      <w:r w:rsidRPr="00386392">
        <w:rPr>
          <w:rFonts w:ascii="Times New Roman" w:eastAsia="Times New Roman" w:hAnsi="Times New Roman"/>
          <w:iCs/>
          <w:sz w:val="28"/>
          <w:szCs w:val="28"/>
          <w:lang w:eastAsia="ru-RU"/>
        </w:rPr>
        <w:t>крытая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ледовая арена появилась на родине хоккея в </w:t>
      </w:r>
      <w:hyperlink r:id="rId27" w:tooltip="Канада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Канаде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 xml:space="preserve"> — прототип всех современных катков принадлежит канадцам, братьям </w:t>
      </w:r>
      <w:proofErr w:type="spellStart"/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Лестеру</w:t>
      </w:r>
      <w:proofErr w:type="spellEnd"/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 xml:space="preserve"> и Джо </w:t>
      </w:r>
      <w:hyperlink r:id="rId28" w:tooltip="Патрик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Патрикам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, которые в канун Рождества </w:t>
      </w:r>
      <w:hyperlink r:id="rId29" w:tooltip="1912 год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1912 года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открыли в гор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де </w:t>
      </w:r>
      <w:hyperlink r:id="rId30" w:tooltip="Виктория (Британская Колумбия)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Виктория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первую в Канаде закрытую ледовую арену. Стоимость арены была фантастической по тем временам — $110 000, арена вмещала 4000 ч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 xml:space="preserve">ловек. </w:t>
      </w:r>
    </w:p>
    <w:p w:rsidR="006D43C2" w:rsidRPr="00217B9E" w:rsidRDefault="006D43C2" w:rsidP="009A0124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17B9E">
        <w:rPr>
          <w:rFonts w:ascii="Times New Roman" w:eastAsia="Times New Roman" w:hAnsi="Times New Roman"/>
          <w:bCs/>
          <w:sz w:val="28"/>
          <w:szCs w:val="28"/>
          <w:lang w:eastAsia="ru-RU"/>
        </w:rPr>
        <w:t>Катки в России</w:t>
      </w:r>
    </w:p>
    <w:p w:rsidR="006D43C2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Самый старый каток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находится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 xml:space="preserve"> в Москве — каток на Петровке, д. 26/9, существующий с середины </w:t>
      </w:r>
      <w:hyperlink r:id="rId31" w:tooltip="XIX век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XIX века</w:t>
        </w:r>
        <w:proofErr w:type="gramStart"/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 С</w:t>
      </w:r>
      <w:proofErr w:type="gramEnd"/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 xml:space="preserve"> 1860-х годов здесь лучший, как пис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ли современники, в Москве каток, на котором занимались фигурным катан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ем члены первой спортивной организации Москвы — </w:t>
      </w:r>
      <w:hyperlink r:id="rId32" w:tooltip="Императорский яхт-клуб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Императорского ре</w:t>
        </w:r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ч</w:t>
        </w:r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ного яхт-клуба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 </w:t>
      </w:r>
      <w:hyperlink r:id="rId33" w:tooltip="1889 год" w:history="1">
        <w:r w:rsidRPr="00B33A58">
          <w:rPr>
            <w:rFonts w:ascii="Times New Roman" w:eastAsia="Times New Roman" w:hAnsi="Times New Roman"/>
            <w:sz w:val="28"/>
            <w:szCs w:val="28"/>
            <w:lang w:eastAsia="ru-RU"/>
          </w:rPr>
          <w:t>1889 году</w:t>
        </w:r>
      </w:hyperlink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 на катке прошел первый в России чемпионат по скоростному бе</w:t>
      </w:r>
      <w:r w:rsidR="00262449" w:rsidRPr="00262449">
        <w:rPr>
          <w:rFonts w:ascii="Times New Roman" w:eastAsia="Times New Roman" w:hAnsi="Times New Roman"/>
          <w:noProof/>
          <w:sz w:val="20"/>
          <w:szCs w:val="28"/>
          <w:lang w:eastAsia="ru-RU"/>
        </w:rPr>
        <w:pict>
          <v:group id="Группа 191" o:spid="_x0000_s1116" style="position:absolute;left:0;text-align:left;margin-left:56.7pt;margin-top:19.85pt;width:518.8pt;height:802.3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" o:allowincell="f">
            <v:rect id="Rectangle 143" o:spid="_x0000_s11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8UMIA&#10;AADdAAAADwAAAGRycy9kb3ducmV2LnhtbERPzYrCMBC+C/sOYRb2pumWRWzXKFUQPIlWH2BoZtti&#10;M+k2sa0+vTkIHj++/+V6NI3oqXO1ZQXfswgEcWF1zaWCy3k3XYBwHlljY5kU3MnBevUxWWKq7cAn&#10;6nNfihDCLkUFlfdtKqUrKjLoZrYlDtyf7Qz6ALtS6g6HEG4aGUfRXBqsOTRU2NK2ouKa34yCqx/7&#10;Q1bmj11y2STFcZMNt/9Mqa/PMfsF4Wn0b/HLvdcK4vgn7A9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zxQwgAAAN0AAAAPAAAAAAAAAAAAAAAAAJgCAABkcnMvZG93&#10;bnJldi54bWxQSwUGAAAAAAQABAD1AAAAhwMAAAAA&#10;" filled="f" strokeweight="2pt"/>
            <v:line id="Line 144" o:spid="_x0000_s11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/Y8IAAADdAAAADwAAAGRycy9kb3ducmV2LnhtbESPQavCMBCE7w/8D2EFb8/UoiLVKCJU&#10;vInVi7e1WdtisylN1PrvjSB4HGbmG2ax6kwtHtS6yrKC0TACQZxbXXGh4HRM/2cgnEfWWFsmBS9y&#10;sFr2/haYaPvkAz0yX4gAYZeggtL7JpHS5SUZdEPbEAfvaluDPsi2kLrFZ4CbWsZRNJUGKw4LJTa0&#10;KSm/ZXej4HY+TdLtfqOPdbbWlyL158tVKzXod+s5CE+d/4W/7Z1WEMfjE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E/Y8IAAADdAAAADwAAAAAAAAAAAAAA&#10;AAChAgAAZHJzL2Rvd25yZXYueG1sUEsFBgAAAAAEAAQA+QAAAJADAAAAAA==&#10;" strokeweight="2pt"/>
            <v:line id="Line 145" o:spid="_x0000_s11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hFMUAAADdAAAADwAAAGRycy9kb3ducmV2LnhtbESPQWvCQBSE74L/YXlCb2bT0IqkrhIC&#10;Kb0VYy65PbPPJJh9G7JbTf99Vyh4HGbmG2Z3mM0gbjS53rKC1ygGQdxY3XOroDoV6y0I55E1DpZJ&#10;wS85OOyXix2m2t75SLfStyJA2KWooPN+TKV0TUcGXWRH4uBd7GTQBzm1Uk94D3AzyCSON9Jgz2Gh&#10;w5Hyjppr+WMUXOvqvfj8zvVpKDN9bgtfny9aqZfVnH2A8DT7Z/i//aUVJMlbAo834Qn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OhFMUAAADdAAAADwAAAAAAAAAA&#10;AAAAAAChAgAAZHJzL2Rvd25yZXYueG1sUEsFBgAAAAAEAAQA+QAAAJMDAAAAAA==&#10;" strokeweight="2pt"/>
            <v:line id="Line 146" o:spid="_x0000_s11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8Ej8UAAADdAAAADwAAAGRycy9kb3ducmV2LnhtbESPQWvCQBSE7wX/w/KE3pqNaSsSs4oI&#10;EW+l0Utuz+wzCcm+DdlV47/vFgo9DjPzDZNtJ9OLO42utaxgEcUgiCurW64VnE/52wqE88gae8uk&#10;4EkOtpvZS4aptg/+pnvhaxEg7FJU0Hg/pFK6qiGDLrIDcfCudjTogxxrqUd8BLjpZRLHS2mw5bDQ&#10;4ED7hqquuBkFXXn+zA9fe33qi52+1LkvL1et1Ot82q1BeJr8f/ivfdQKkuTj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8Ej8UAAADdAAAADwAAAAAAAAAA&#10;AAAAAAChAgAAZHJzL2Rvd25yZXYueG1sUEsFBgAAAAAEAAQA+QAAAJMDAAAAAA==&#10;" strokeweight="2pt"/>
            <v:line id="Line 147" o:spid="_x0000_s11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ac+8QAAADdAAAADwAAAGRycy9kb3ducmV2LnhtbESPQYvCMBSE78L+h/CEvWlqUVm6jSJC&#10;xdti7cXbs3m2pc1LabLa/fcbQfA4zMw3TLodTSfuNLjGsoLFPAJBXFrdcKWgOGezLxDOI2vsLJOC&#10;P3Kw3XxMUky0ffCJ7rmvRICwS1BB7X2fSOnKmgy6ue2Jg3ezg0Ef5FBJPeAjwE0n4yhaS4MNh4Ua&#10;e9rXVLb5r1HQXopVdvjZ63OX7/S1yvzletNKfU7H3TcIT6N/h1/to1YQx8s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5pz7xAAAAN0AAAAPAAAAAAAAAAAA&#10;AAAAAKECAABkcnMvZG93bnJldi54bWxQSwUGAAAAAAQABAD5AAAAkgMAAAAA&#10;" strokeweight="2pt"/>
            <v:line id="Line 148" o:spid="_x0000_s11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o5YMMAAADdAAAADwAAAGRycy9kb3ducmV2LnhtbESPQYvCMBSE7wv+h/AEb2tqUZFqFBEq&#10;3hZrL96ezbMtNi+liVr/vVkQPA4z8w2z2vSmEQ/qXG1ZwWQcgSAurK65VJCf0t8FCOeRNTaWScGL&#10;HGzWg58VJto++UiPzJciQNglqKDyvk2kdEVFBt3YtsTBu9rOoA+yK6Xu8BngppFxFM2lwZrDQoUt&#10;7SoqbtndKLid81m6/9vpU5Nt9aVM/fly1UqNhv12CcJT77/hT/ugFcTxdAb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qOWDDAAAA3QAAAA8AAAAAAAAAAAAA&#10;AAAAoQIAAGRycy9kb3ducmV2LnhtbFBLBQYAAAAABAAEAPkAAACRAwAAAAA=&#10;" strokeweight="2pt"/>
            <v:line id="Line 149" o:spid="_x0000_s11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inF8MAAADdAAAADwAAAGRycy9kb3ducmV2LnhtbESPQYvCMBSE74L/ITzBm6YWFalGEaHL&#10;3hZrL96ezbMtNi+liVr/vVkQPA4z8w2z2fWmEQ/qXG1ZwWwagSAurK65VJCf0skKhPPIGhvLpOBF&#10;Dnbb4WCDibZPPtIj86UIEHYJKqi8bxMpXVGRQTe1LXHwrrYz6IPsSqk7fAa4aWQcRUtpsOawUGFL&#10;h4qKW3Y3Cm7nfJH+/B30qcn2+lKm/ny5aqXGo36/BuGp99/wp/2rFcTxfAn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4pxfDAAAA3QAAAA8AAAAAAAAAAAAA&#10;AAAAoQIAAGRycy9kb3ducmV2LnhtbFBLBQYAAAAABAAEAPkAAACRAwAAAAA=&#10;" strokeweight="2pt"/>
            <v:line id="Line 150" o:spid="_x0000_s11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CjMUAAADdAAAADwAAAGRycy9kb3ducmV2LnhtbESPQWvCQBSE7wX/w/KE3pqNoa0Ss4oI&#10;EW+l0Utuz+wzCcm+DdlV47/vFgo9DjPzDZNtJ9OLO42utaxgEcUgiCurW64VnE/52wqE88gae8uk&#10;4EkOtpvZS4aptg/+pnvhaxEg7FJU0Hg/pFK6qiGDLrIDcfCudjTogxxrqUd8BLjpZRLHn9Jgy2Gh&#10;wYH2DVVdcTMKuvL8kR++9vrUFzt9qXNfXq5aqdf5tFuD8DT5//Bf+6gVJMn7E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QCjMUAAADdAAAADwAAAAAAAAAA&#10;AAAAAAChAgAAZHJzL2Rvd25yZXYueG1sUEsFBgAAAAAEAAQA+QAAAJMDAAAAAA==&#10;" strokeweight="2pt"/>
            <v:line id="Line 151" o:spid="_x0000_s1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7wFM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8jzW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u8BTDAAAA3QAAAA8AAAAAAAAAAAAA&#10;AAAAoQIAAGRycy9kb3ducmV2LnhtbFBLBQYAAAAABAAEAPkAAACRAwAAAAA=&#10;" strokeweight="1pt"/>
            <v:line id="Line 152" o:spid="_x0000_s1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zZcUAAADdAAAADwAAAGRycy9kb3ducmV2LnhtbESPQWvCQBSE7wX/w/KE3pqNoS0as4oI&#10;EW+l0Utuz+wzCcm+DdlV47/vFgo9DjPzDZNtJ9OLO42utaxgEcUgiCurW64VnE/52xKE88gae8uk&#10;4EkOtpvZS4aptg/+pnvhaxEg7FJU0Hg/pFK6qiGDLrIDcfCudjTogxxrqUd8BLjpZRLHn9Jgy2Gh&#10;wYH2DVVdcTMKuvL8kR++9vrUFzt9qXNfXq5aqdf5tFuD8DT5//Bf+6gVJMn7C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czZcUAAADdAAAADwAAAAAAAAAA&#10;AAAAAAChAgAAZHJzL2Rvd25yZXYueG1sUEsFBgAAAAAEAAQA+QAAAJMDAAAAAA==&#10;" strokeweight="2pt"/>
            <v:line id="Line 153" o:spid="_x0000_s11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qz8MAAADdAAAADwAAAGRycy9kb3ducmV2LnhtbERP3WrCMBS+H+wdwhl4p6kFxXWmZUwF&#10;ZRdDtwc4NmdNZ3NSkqjVp18uBrv8+P6X1WA7cSEfWscKppMMBHHtdMuNgq/PzXgBIkRkjZ1jUnCj&#10;AFX5+LDEQrsr7+lyiI1IIRwKVGBi7AspQ23IYpi4njhx385bjAn6RmqP1xRuO5ln2VxabDk1GOzp&#10;zVB9Opytgp0/vp+m98bII+/8uvtYPQf7o9ToaXh9ARFpiP/iP/dWK8jzW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Bas/DAAAA3QAAAA8AAAAAAAAAAAAA&#10;AAAAoQIAAGRycy9kb3ducmV2LnhtbFBLBQYAAAAABAAEAPkAAACRAwAAAAA=&#10;" strokeweight="1pt"/>
            <v:rect id="Rectangle 154" o:spid="_x0000_s11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KyMQA&#10;AADdAAAADwAAAGRycy9kb3ducmV2LnhtbESPwWrDMBBE74X8g9hAbrUc0xrHiRJMIdBr3RZ6XKyN&#10;7cRaOZIaO39fFQo9DjPzhtkdZjOIGznfW1awTlIQxI3VPbcKPt6PjwUIH5A1DpZJwZ08HPaLhx2W&#10;2k78Rrc6tCJC2JeooAthLKX0TUcGfWJH4uidrDMYonSt1A6nCDeDzNI0lwZ7jgsdjvTSUXOpv42C&#10;qjrPn9d6g0cvi9Tl+km31ZdSq+VcbUEEmsN/+K/9qhVk2fM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Ssj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5" o:spid="_x0000_s11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Uv8IA&#10;AADdAAAADwAAAGRycy9kb3ducmV2LnhtbESPQYvCMBSE78L+h/AW9qbpFhXtGqUIglergsdH87at&#10;Ni/dJGr33xtB8DjMzDfMYtWbVtzI+caygu9RAoK4tLrhSsFhvxnOQPiArLG1TAr+ycNq+TFYYKbt&#10;nXd0K0IlIoR9hgrqELpMSl/WZNCPbEccvV/rDIYoXSW1w3uEm1amSTKVBhuOCzV2tK6pvBRXoyDP&#10;z/3xr5jjxstZ4qZ6rKv8pNTXZ5//gAjUh3f41d5qBWk6Se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tS/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6" o:spid="_x0000_s11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xJMMA&#10;AADdAAAADwAAAGRycy9kb3ducmV2LnhtbESPQWvCQBSE7wX/w/IEb3VjtKLRVUJB8NpUweMj+0yi&#10;2bdxd6vx33eFQo/DzHzDrLe9acWdnG8sK5iMExDEpdUNVwoO37v3BQgfkDW2lknBkzxsN4O3NWba&#10;PviL7kWoRISwz1BBHUKXSenLmgz6se2Io3e2zmCI0lVSO3xEuGllmiRzabDhuFBjR581ldfixyjI&#10;80t/vBVL3Hm5SNxcz3SVn5QaDft8BSJQH/7Df+29VpCmH1N4vY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xJ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7" o:spid="_x0000_s11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pUMQA&#10;AADdAAAADwAAAGRycy9kb3ducmV2LnhtbESPwWrDMBBE74X8g9hAbrVc4xrXiRJMIZBr3QZyXKyt&#10;7dRauZKSOH9fFQo9DjPzhtnsZjOKKzk/WFbwlKQgiFurB+4UfLzvH0sQPiBrHC2Tgjt52G0XDxus&#10;tL3xG12b0IkIYV+hgj6EqZLStz0Z9ImdiKP3aZ3BEKXrpHZ4i3AzyixNC2lw4LjQ40SvPbVfzcUo&#10;qOvzfPxuXnDvZZm6Que6q09KrZZzvQYRaA7/4b/2QSvIsuc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6V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58" o:spid="_x0000_s11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My8QA&#10;AADdAAAADwAAAGRycy9kb3ducmV2LnhtbESPwWrDMBBE74X8g9hAb7UcUxvHiRJMIdBr3BZ6XKyN&#10;7cRauZKaOH9fFQo9DjPzhtnuZzOKKzk/WFawSlIQxK3VA3cK3t8OTyUIH5A1jpZJwZ087HeLhy1W&#10;2t74SNcmdCJC2FeooA9hqqT0bU8GfWIn4uidrDMYonSd1A5vEW5GmaVpIQ0OHBd6nOilp/bSfBsF&#10;dX2eP76aNR68LFNX6Gfd1Z9KPS7negMi0Bz+w3/tV60gy/Ic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TMv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59" o:spid="_x0000_s11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SvMMA&#10;AADdAAAADwAAAGRycy9kb3ducmV2LnhtbESPQWvCQBSE74L/YXlCb7oxaEhTVwmC4LWpQo+P7GuS&#10;Nvs27q6a/vuuUPA4zMw3zGY3ml7cyPnOsoLlIgFBXFvdcaPg9HGY5yB8QNbYWyYFv+Rht51ONlho&#10;e+d3ulWhERHCvkAFbQhDIaWvWzLoF3Ygjt6XdQZDlK6R2uE9wk0v0yTJpMGO40KLA+1bqn+qq1FQ&#10;lt/j+VK94sHLPHGZXumm/FTqZTaWbyACjeEZ/m8ftYI0XWf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3Sv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0" o:spid="_x0000_s11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3J8MA&#10;AADdAAAADwAAAGRycy9kb3ducmV2LnhtbESPQWvCQBSE74X+h+UVeqsbg9o0ukoQhF5NFXp8ZF+T&#10;aPZt3F01/ntXEHocZuYbZrEaTCcu5HxrWcF4lIAgrqxuuVaw+9l8ZCB8QNbYWSYFN/KwWr6+LDDX&#10;9spbupShFhHCPkcFTQh9LqWvGjLoR7Ynjt6fdQZDlK6W2uE1wk0n0ySZSYMtx4UGe1o3VB3Ls1FQ&#10;FIdhfyq/cONllriZnui6+FXq/W0o5iACDeE//Gx/awVpOv2Ex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3J8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983B6E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</w:t>
                    </w:r>
                  </w:p>
                </w:txbxContent>
              </v:textbox>
            </v:rect>
            <v:rect id="Rectangle 161" o:spid="_x0000_s11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jVcEA&#10;AADdAAAADwAAAGRycy9kb3ducmV2LnhtbERPz2vCMBS+D/wfwhO8ranFFdc1ShGEXe0meHw0b21n&#10;81KTzNb/fjkMdvz4fpf72QziTs73lhWskxQEcWN1z62Cz4/j8xaED8gaB8uk4EEe9rvFU4mFthOf&#10;6F6HVsQQ9gUq6EIYCyl905FBn9iROHJf1hkMEbpWaodTDDeDzNI0lwZ7jg0djnToqLnWP0ZBVX3P&#10;51v9ikcvt6nL9Ua31UWp1XKu3kAEmsO/+M/9rhVk2UucG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+41XBAAAA3QAAAA8AAAAAAAAAAAAAAAAAmAIAAGRycy9kb3du&#10;cmV2LnhtbFBLBQYAAAAABAAEAPUAAACG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гу на коньках. В течение XX века каток также оставался популярным м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33A58">
        <w:rPr>
          <w:rFonts w:ascii="Times New Roman" w:eastAsia="Times New Roman" w:hAnsi="Times New Roman"/>
          <w:sz w:val="28"/>
          <w:szCs w:val="28"/>
          <w:lang w:eastAsia="ru-RU"/>
        </w:rPr>
        <w:t>стом отдыха москвичей и гостей столицы.</w:t>
      </w:r>
    </w:p>
    <w:p w:rsidR="006D43C2" w:rsidRDefault="006D43C2" w:rsidP="009A0124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77F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в Кемерово только 2 крытых катка, из них </w:t>
      </w:r>
      <w:proofErr w:type="gramStart"/>
      <w:r w:rsidRPr="00B77F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–э</w:t>
      </w:r>
      <w:proofErr w:type="gramEnd"/>
      <w:r w:rsidRPr="00B77F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 на стадионе Химик и на ФПК.</w:t>
      </w:r>
    </w:p>
    <w:p w:rsidR="006D43C2" w:rsidRPr="003C454B" w:rsidRDefault="006D43C2" w:rsidP="009A0124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районе ФПК областного центра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19.01. 16 </w:t>
      </w: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открылся новый спортко</w:t>
      </w: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плекс с ледовой ареной «Кемерово». В новом комплексе имеется ледовая арена с трибунами для зрителей на 500 мест. Здесь уложен искусственный лед, который будет держаться круглый год. Кроме того, здесь оборудованы три зеркальных зала хореографии и тренажерный зал. Имеются медицинский кабинет, душевые комнаты, 10 раздевалок для спортсменов, 2 специальных зала для просушивания снаряжения. Есть комментаторская, тренерская, с</w:t>
      </w: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</w:t>
      </w: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дейская, помещение для проведения телетрансляций с видео- и звуковым оборудованием. В центре есть также круглогодичный пункт проката коньков.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Так же</w:t>
      </w: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удобно в новом комплексе </w:t>
      </w:r>
      <w:r w:rsidRPr="0097279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будет и людям с ограниченными возмо</w:t>
      </w:r>
      <w:r w:rsidRPr="0097279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</w:t>
      </w:r>
      <w:r w:rsidRPr="0097279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ностями. Для них оборудованы пандусы, уборные.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Катание на коньках — самый прекрасный вид зимнего спорта и один из самых доступных в повседневности. На льду одинаково красиво смотрятся как мужчины, так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женщины. Такой спорт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отлично тренирует мышцы, в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носливость, закаливает организм, дарит очень много положительных эмоций и радости.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Очень многие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спортсмены,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фигуристы были </w:t>
      </w:r>
      <w:proofErr w:type="gramStart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достаточно слабенькими</w:t>
      </w:r>
      <w:proofErr w:type="gramEnd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детстве. В это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трудно поверить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глядя на их бесконечную силу, выдержку, энергию и умение у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веренно держаться на льду.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Уверен</w:t>
      </w:r>
      <w:proofErr w:type="gramEnd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они тренировались, выполняя упражнения на координацию и равновесие.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Все перечисленные качества им подарил яркий вид спорта — катание на коньках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хоккей с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мячем</w:t>
      </w:r>
      <w:proofErr w:type="spellEnd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который еще является прекрасным выбором а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тивного отдыха.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Чтобы лично на себе испытать, на что способны коньки, не нужно быть профессионалом, достаточно </w:t>
      </w:r>
      <w:proofErr w:type="spellStart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просто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хорошо</w:t>
      </w:r>
      <w:proofErr w:type="spellEnd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стоять на льду и развивать свои навыки.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данный момент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даже в небольших городах открывают ка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тки, кот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рые пользуются большой популярностью.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Согласен</w:t>
      </w:r>
      <w:proofErr w:type="gramEnd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это гораздо лучше вс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ких кафе, посиделок на скамейках или другого бесполезного досуга.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Катание на коньках: польза и плюсы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Большим плюсом являются крытые катки, которые будут доступны для посещений в любое время года. На льду вы забудете об апатии, депресси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ном состоянии или унынии, которые частенько приходят зимой.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люсы такого замечательного вида спорта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Отличное настроение. Даже психологи советуют посещать катки в любых сложных жизненных ситуациях, при стрессах и нарушенном сне. 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они,  не ошибаются. Все, кто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стоял на коньках, знают о прекрасных ощущ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ниях и новых чувствах.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2.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Катание поможет укрепить</w:t>
      </w:r>
      <w:r w:rsidR="00485A4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иммунитет, оздоровить сердечные с</w:t>
      </w:r>
      <w:r w:rsidR="00485A4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="00485A4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суды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начнет исправляться осанка.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Повышается выносливость. Организм вынужден постоянно по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держивать темп и ритм, мышцы всегда в работе (даже те, которые не можете подключить к работе в спортзале), а свежий морозный воздух активно разн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сит по всему телу кислород.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Укрепляются суставы. Людям с болезнями суставов просто нео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ходимы посещения катков.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Снижение веса. За один час вполне реально ск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инуть около 400 калорий. Но это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зависит от массы тела человека и времени проведения на льду</w:t>
      </w:r>
      <w:proofErr w:type="gramStart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.. </w:t>
      </w:r>
      <w:proofErr w:type="gramEnd"/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еще многое зависит от времени. Беспрерывное катание на коньках в течение 60 минут даст лучшие результаты, чем 3 захода по 20 минут.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6.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Развивается внимательность. Возможно, вы этого и не замечаете, но мозг постоянно контролирует происходящую ситуацию: как не зацепить людей, как уберечься от других. Такая вот интеллектуальная тренировка.</w:t>
      </w:r>
    </w:p>
    <w:p w:rsidR="006D43C2" w:rsidRPr="0070358F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7.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Катание на коньках развивает уверенность в себе и снижает п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70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явление страха от неудач перед неизвестными людьми.</w:t>
      </w:r>
    </w:p>
    <w:p w:rsidR="006D43C2" w:rsidRPr="00856DE7" w:rsidRDefault="006D43C2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856DE7">
        <w:rPr>
          <w:rStyle w:val="af9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Краткое описание холодильной установки </w:t>
      </w:r>
    </w:p>
    <w:p w:rsidR="006D43C2" w:rsidRPr="000D50D8" w:rsidRDefault="00262449" w:rsidP="009A0124">
      <w:pPr>
        <w:shd w:val="clear" w:color="auto" w:fill="FFFFFF"/>
        <w:spacing w:after="0" w:line="336" w:lineRule="atLeast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262449">
        <w:rPr>
          <w:rFonts w:ascii="Times New Roman" w:hAnsi="Times New Roman"/>
          <w:noProof/>
          <w:color w:val="000000" w:themeColor="text1"/>
          <w:sz w:val="20"/>
          <w:szCs w:val="28"/>
          <w:lang w:eastAsia="ru-RU"/>
        </w:rPr>
        <w:pict>
          <v:group id="Группа 3146" o:spid="_x0000_s1136" style="position:absolute;left:0;text-align:left;margin-left:56.7pt;margin-top:19.85pt;width:518.8pt;height:802.3pt;z-index:2518517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d/lZUQkHAACTUwAADgAAAAAAAAAAAAAAAAAuAgAAZHJzL2Uyb0Rv&#10;Yy54bWxQSwECLQAUAAYACAAAACEAjEO2yuEAAAAMAQAADwAAAAAAAAAAAAAAAABjCQAAZHJzL2Rv&#10;d25yZXYueG1sUEsFBgAAAAAEAAQA8wAAAHEKAAAAAA==&#10;" o:allowincell="f">
            <v:rect id="Rectangle 35" o:spid="_x0000_s11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+4cUA&#10;AADdAAAADwAAAGRycy9kb3ducmV2LnhtbESP0WrCQBRE3wv+w3IF3+pGLVWjq0RB8KnU6Adcstck&#10;mL0bs2sS/fpuodDHYWbOMOttbyrRUuNKywom4wgEcWZ1ybmCy/nwvgDhPLLGyjIpeJKD7WbwtsZY&#10;245P1KY+FwHCLkYFhfd1LKXLCjLoxrYmDt7VNgZ9kE0udYNdgJtKTqPoUxosOSwUWNO+oOyWPoyC&#10;m+/bryRPX4flZbfMvndJ97gnSo2GfbIC4an3/+G/9lErmE0+5v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D7hxQAAAN0AAAAPAAAAAAAAAAAAAAAAAJgCAABkcnMv&#10;ZG93bnJldi54bWxQSwUGAAAAAAQABAD1AAAAigMAAAAA&#10;" filled="f" strokeweight="2pt"/>
            <v:line id="Line 36" o:spid="_x0000_s11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UMO7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Rt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VQw7vgAAAN0AAAAPAAAAAAAAAAAAAAAAAKEC&#10;AABkcnMvZG93bnJldi54bWxQSwUGAAAAAAQABAD5AAAAjAMAAAAA&#10;" strokeweight="2pt"/>
            <v:line id="Line 37" o:spid="_x0000_s11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poMUAAADdAAAADwAAAGRycy9kb3ducmV2LnhtbESPQWvCQBSE7wX/w/IEb3UT24pGNyJC&#10;pLfSJBdvz+wzCWbfhuxW03/fLQgeh5n5htnuRtOJGw2utawgnkcgiCurW64VlEX2ugLhPLLGzjIp&#10;+CUHu3TyssVE2zt/0y33tQgQdgkqaLzvEyld1ZBBN7c9cfAudjDogxxqqQe8B7jp5CKKltJgy2Gh&#10;wZ4ODVXX/McouJ7Kj+z4ddBFl+/1uc786XzRSs2m434DwtPon+FH+1MreIvf1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mpoMUAAADdAAAADwAAAAAAAAAA&#10;AAAAAAChAgAAZHJzL2Rvd25yZXYueG1sUEsFBgAAAAAEAAQA+QAAAJMDAAAAAA==&#10;" strokeweight="2pt"/>
            <v:line id="Line 38" o:spid="_x0000_s11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qW4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e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+pbgvgAAAN0AAAAPAAAAAAAAAAAAAAAAAKEC&#10;AABkcnMvZG93bnJldi54bWxQSwUGAAAAAAQABAD5AAAAjAMAAAAA&#10;" strokeweight="2pt"/>
            <v:line id="Line 39" o:spid="_x0000_s11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Yze8MAAADdAAAADwAAAGRycy9kb3ducmV2LnhtbESPQYvCMBSE7wv+h/AEb2taRZFqFBEq&#10;3hZrL96ezbMtNi+liVr/vVkQPA4z8w2z2vSmEQ/qXG1ZQTyOQBAXVtdcKshP6e8ChPPIGhvLpOBF&#10;Djbrwc8KE22ffKRH5ksRIOwSVFB53yZSuqIig25sW+LgXW1n0AfZlVJ3+Axw08hJFM2lwZrDQoUt&#10;7SoqbtndKLid81m6/9vpU5Nt9aVM/fly1UqNhv12CcJT77/hT/ugFUzjW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2M3vDAAAA3QAAAA8AAAAAAAAAAAAA&#10;AAAAoQIAAGRycy9kb3ducmV2LnhtbFBLBQYAAAAABAAEAPkAAACRAwAAAAA=&#10;" strokeweight="2pt"/>
            <v:line id="Line 40" o:spid="_x0000_s11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StDM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+k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ZK0MwQAAAN0AAAAPAAAAAAAAAAAAAAAA&#10;AKECAABkcnMvZG93bnJldi54bWxQSwUGAAAAAAQABAD5AAAAjwMAAAAA&#10;" strokeweight="2pt"/>
            <v:line id="Line 41" o:spid="_x0000_s11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gIl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KAiXwQAAAN0AAAAPAAAAAAAAAAAAAAAA&#10;AKECAABkcnMvZG93bnJldi54bWxQSwUGAAAAAAQABAD5AAAAjwMAAAAA&#10;" strokeweight="2pt"/>
            <v:line id="Line 42" o:spid="_x0000_s11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Q48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UxG0z9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BkOPDAAAA3QAAAA8AAAAAAAAAAAAA&#10;AAAAoQIAAGRycy9kb3ducmV2LnhtbFBLBQYAAAAABAAEAPkAAACRAwAAAAA=&#10;" strokeweight="2pt"/>
            <v:line id="Line 43" o:spid="_x0000_s11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hTksYAAADdAAAADwAAAGRycy9kb3ducmV2LnhtbESP0WoCMRRE3wv+Q7hC32p2Kxa7GkWs&#10;hYoPovUDrpvbzdbNzZKkuvr1plDo4zAzZ5jpvLONOJMPtWMF+SADQVw6XXOl4PD5/jQGESKyxsYx&#10;KbhSgPms9zDFQrsL7+i8j5VIEA4FKjAxtoWUoTRkMQxcS5y8L+ctxiR9JbXHS4LbRj5n2Yu0WHNa&#10;MNjS0lB52v9YBWt/3JzyW2Xkkdd+1WzfXoP9Vuqx3y0mICJ18T/81/7QCob5a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IU5LGAAAA3QAAAA8AAAAAAAAA&#10;AAAAAAAAoQIAAGRycy9kb3ducmV2LnhtbFBLBQYAAAAABAAEAPkAAACUAwAAAAA=&#10;" strokeweight="1pt"/>
            <v:line id="Line 44" o:spid="_x0000_s11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+rD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+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X6sPwQAAAN0AAAAPAAAAAAAAAAAAAAAA&#10;AKECAABkcnMvZG93bnJldi54bWxQSwUGAAAAAAQABAD5AAAAjwMAAAAA&#10;" strokeweight="2pt"/>
            <v:line id="Line 45" o:spid="_x0000_s11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/S5MYAAADdAAAADwAAAGRycy9kb3ducmV2LnhtbESP0WoCMRRE3wv+Q7iFvtXsWqi6GkVs&#10;CxUfRNsPuG6um62bmyVJdfXrjVDo4zAzZ5jpvLONOJEPtWMFeT8DQVw6XXOl4Pvr43kEIkRkjY1j&#10;UnChAPNZ72GKhXZn3tJpFyuRIBwKVGBibAspQ2nIYui7ljh5B+ctxiR9JbXHc4LbRg6y7FVarDkt&#10;GGxpaag87n6tgpXfr4/5tTJyzyv/3mzexsH+KPX02C0mICJ18T/81/7UCl7y8RD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v0uTGAAAA3QAAAA8AAAAAAAAA&#10;AAAAAAAAoQIAAGRycy9kb3ducmV2LnhtbFBLBQYAAAAABAAEAPkAAACUAwAAAAA=&#10;" strokeweight="1pt"/>
            <v:rect id="Rectangle 46" o:spid="_x0000_s11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aMs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VpuoP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qaMs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1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lcsAA&#10;AADcAAAADwAAAGRycy9kb3ducmV2LnhtbERPz2uDMBS+D/o/hFfYbcaVtjhrLFIo7Dq3wY4P86Z2&#10;5sUmqbr/vjkMdvz4fhfHxQxiIud7ywqekxQEcWN1z62Cj/fzUwbCB2SNg2VS8EsejuXqocBc25nf&#10;aKpDK2II+xwVdCGMuZS+6cigT+xIHLlv6wyGCF0rtcM5hptBbtJ0Lw32HBs6HOnUUfNT34yCqros&#10;n9f6Bc9eZqnb661uqy+lHtdLdQARaAn/4j/3q1aw3cX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mlcs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8" o:spid="_x0000_s11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A6cMA&#10;AADcAAAADwAAAGRycy9kb3ducmV2LnhtbESPwWrDMBBE74X+g9hCbo3s4BrHiRJMwNBr3BZ6XKyN&#10;7dRauZKaOH8fFQo9DjPzhtnuZzOKCzk/WFaQLhMQxK3VA3cK3t/q5wKED8gaR8uk4EYe9rvHhy2W&#10;2l75SJcmdCJC2JeooA9hKqX0bU8G/dJOxNE7WWcwROk6qR1eI9yMcpUkuTQ4cFzocaJDT+1X82MU&#10;VNV5/vhu1lh7WSQu15nuqk+lFk9ztQERaA7/4b/2q1aQvaT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A6c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9" o:spid="_x0000_s11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ens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OZT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np7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0" o:spid="_x0000_s11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7Bc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XT2C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zsF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1" o:spid="_x0000_s11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jccMA&#10;AADcAAAADwAAAGRycy9kb3ducmV2LnhtbESPwWrDMBBE74X8g9hAb7Wc4gbXiRJMIdBr3AZ6XKyN&#10;7cRaOZJqu38fFQo9DjPzhtnuZ9OLkZzvLCtYJSkI4trqjhsFnx+HpxyED8gae8uk4Ic87HeLhy0W&#10;2k58pLEKjYgQ9gUqaEMYCil93ZJBn9iBOHpn6wyGKF0jtcMpwk0vn9N0LQ12HBdaHOitpfpafRsF&#10;ZXmZT7fqFQ9e5qlb60w35ZdSj8u53IAINIf/8F/7XSvIXj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jcc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2" o:spid="_x0000_s11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G6sMA&#10;AADcAAAADwAAAGRycy9kb3ducmV2LnhtbESPQWvCQBSE7wX/w/IEb81GUbFpVgmC4LWxhR4f2ddN&#10;avZt3F01/ffdgtDjMDPfMOVutL24kQ+dYwXzLAdB3DjdsVHwfjo8b0CEiKyxd0wKfijAbjt5KrHQ&#10;7s5vdKujEQnCoUAFbYxDIWVoWrIYMjcQJ+/LeYsxSW+k9nhPcNvLRZ6vpcWO00KLA+1bas711Sqo&#10;qu/x41K/4CHITe7XeqlN9anUbDpWryAijfE//GgftYLlagV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4G6s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983B6E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7</w:t>
                    </w:r>
                  </w:p>
                </w:txbxContent>
              </v:textbox>
            </v:rect>
            <v:rect id="Rectangle 53" o:spid="_x0000_s11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Ync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XSW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8mJ3BAAAA3AAAAA8AAAAAAAAAAAAAAAAAmAIAAGRycy9kb3du&#10;cmV2LnhtbFBLBQYAAAAABAAEAPUAAACG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данный момент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холодильная станция (ХС), общей холодопроизвод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тельностью 393.3 кВт, была смонтирована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введена в эксплуатацию в 2015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году. 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</w:rPr>
        <w:br/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Холодильная станция </w:t>
      </w:r>
      <w:proofErr w:type="gramStart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была рассчитана для функционирования при среднес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точных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температурах воздуха не более +4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0 °С. Система холодо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снабжения обеспечивается</w:t>
      </w:r>
      <w:proofErr w:type="gramEnd"/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тремя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компактными винтовыми компрессорами марки </w:t>
      </w:r>
      <w:proofErr w:type="spellStart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Bitzer</w:t>
      </w:r>
      <w:proofErr w:type="spellEnd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. Компрессоры соединены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вместе. 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Также каждый компрессор оснащен эк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номайзером. Охлаждение </w:t>
      </w:r>
      <w:proofErr w:type="spellStart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хладоносителя</w:t>
      </w:r>
      <w:proofErr w:type="spellEnd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производится с помощью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горизо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тального испарителя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Для правильной работы холод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ильной станции также установлен 1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горизонтальный линейный ресивер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 также входит 1 возду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ный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вертикальный конденсатор фирмы </w:t>
      </w:r>
      <w:r w:rsidR="006D43C2" w:rsidRPr="001E60A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Thermofin</w:t>
      </w:r>
      <w:proofErr w:type="spellEnd"/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мощностью по 513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кВт, которые установлены на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конденсаторной металлической площадке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Темпер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тура кипения холодильного агента t0=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-18</w:t>
      </w:r>
      <w:proofErr w:type="gramStart"/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°С</w:t>
      </w:r>
      <w:proofErr w:type="gramEnd"/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температура конденсации +4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0 °С. В качестве холодильного аге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нта используется фреон R404Ф</w:t>
      </w:r>
      <w:r w:rsidR="006D43C2" w:rsidRPr="00A95A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6D43C2" w:rsidRPr="00A95A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Хладонос</w:t>
      </w:r>
      <w:r w:rsidR="006D43C2" w:rsidRPr="00A95A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="006D43C2" w:rsidRPr="00A95A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тель</w:t>
      </w:r>
      <w:proofErr w:type="spellEnd"/>
      <w:r w:rsidR="006D43C2" w:rsidRPr="00A95A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- 40%-й раствор этиленгликоля. При эксплуатации ледовой арены в си</w:t>
      </w:r>
      <w:r w:rsidR="006D43C2" w:rsidRPr="00A95A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</w:t>
      </w:r>
      <w:r w:rsidR="006D43C2" w:rsidRPr="00A95A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теме обращается около 12,5 тонн раствора.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Циркуляция </w:t>
      </w:r>
      <w:proofErr w:type="spellStart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хладоносителя</w:t>
      </w:r>
      <w:proofErr w:type="spellEnd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си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теме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охлаждения обеспечивается  насосом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фирмы </w:t>
      </w:r>
      <w:proofErr w:type="spellStart"/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Grundfos</w:t>
      </w:r>
      <w:proofErr w:type="spellEnd"/>
      <w:r w:rsidR="006D43C2" w:rsidRPr="001E60A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мощностью по </w:t>
      </w:r>
      <w:r w:rsidR="006D43C2" w:rsidRPr="001E60A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18.5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кВт. Рабочее давление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системе хладоснабжение 2,5 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бара. В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станции установлены 2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мембранных расширительных бака для предотвращения ав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рийных ситуаций и компенсации температурных перепадов.</w:t>
      </w:r>
      <w:r w:rsidR="006D43C2" w:rsidRPr="0001469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</w:rPr>
        <w:br/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Регулировка производительности компрессорных установок происходит с помощью системы автоматики и </w:t>
      </w:r>
      <w:proofErr w:type="gramStart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электронного</w:t>
      </w:r>
      <w:proofErr w:type="gramEnd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ТРВ марки </w:t>
      </w:r>
      <w:proofErr w:type="spellStart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Danfoss</w:t>
      </w:r>
      <w:proofErr w:type="spellEnd"/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Все 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да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ные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работы холодильной станции выводятся на компьютер.</w:t>
      </w:r>
      <w:r w:rsidR="006D43C2" w:rsidRPr="0001469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</w:rPr>
        <w:br/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262449">
        <w:rPr>
          <w:rFonts w:ascii="Times New Roman" w:hAnsi="Times New Roman"/>
          <w:noProof/>
          <w:color w:val="000000" w:themeColor="text1"/>
          <w:sz w:val="20"/>
          <w:szCs w:val="28"/>
          <w:lang w:eastAsia="ru-RU"/>
        </w:rPr>
        <w:lastRenderedPageBreak/>
        <w:pict>
          <v:group id="Группа 2319" o:spid="_x0000_s1156" style="position:absolute;left:0;text-align:left;margin-left:56.7pt;margin-top:19.85pt;width:518.8pt;height:802.3pt;z-index:251671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" o:allowincell="f">
            <v:rect id="Rectangle 203" o:spid="_x0000_s11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WbcIA&#10;AADdAAAADwAAAGRycy9kb3ducmV2LnhtbERPzYrCMBC+C/sOYRb2pul2QWzXKFUQPIlWH2BoZtti&#10;M+k2sa0+vTkIHj++/+V6NI3oqXO1ZQXfswgEcWF1zaWCy3k3XYBwHlljY5kU3MnBevUxWWKq7cAn&#10;6nNfihDCLkUFlfdtKqUrKjLoZrYlDtyf7Qz6ALtS6g6HEG4aGUfRXBqsOTRU2NK2ouKa34yCqx/7&#10;Q1bmj11y2STFcZMNt/9Mqa/PMfsF4Wn0b/HLvdcK4p847A9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dZtwgAAAN0AAAAPAAAAAAAAAAAAAAAAAJgCAABkcnMvZG93&#10;bnJldi54bWxQSwUGAAAAAAQABAD1AAAAhwMAAAAA&#10;" filled="f" strokeweight="2pt"/>
            <v:line id="Line 204" o:spid="_x0000_s11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/VXsIAAADdAAAADwAAAGRycy9kb3ducmV2LnhtbESPQavCMBCE7w/8D2EFb8/UiiLVKCJU&#10;vInVi7e1WdtisylN1PrvjSB4HGbmG2ax6kwtHtS6yrKC0TACQZxbXXGh4HRM/2cgnEfWWFsmBS9y&#10;sFr2/haYaPvkAz0yX4gAYZeggtL7JpHS5SUZdEPbEAfvaluDPsi2kLrFZ4CbWsZRNJUGKw4LJTa0&#10;KSm/ZXej4HY+TdLtfqOPdbbWlyL158tVKzXod+s5CE+d/4W/7Z1WEI/jE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/VXsIAAADdAAAADwAAAAAAAAAAAAAA&#10;AAChAgAAZHJzL2Rvd25yZXYueG1sUEsFBgAAAAAEAAQA+QAAAJADAAAAAA==&#10;" strokeweight="2pt"/>
            <v:line id="Line 205" o:spid="_x0000_s11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1LKcUAAADdAAAADwAAAGRycy9kb3ducmV2LnhtbESPQWvCQBSE74L/YXlCb2bTlIqkrhIC&#10;Kb0VYy65PbPPJJh9G7JbTf99Vyh4HGbmG2Z3mM0gbjS53rKC1ygGQdxY3XOroDoV6y0I55E1DpZJ&#10;wS85OOyXix2m2t75SLfStyJA2KWooPN+TKV0TUcGXWRH4uBd7GTQBzm1Uk94D3AzyCSON9Jgz2Gh&#10;w5Hyjppr+WMUXOvqvfj8zvVpKDN9bgtfny9aqZfVnH2A8DT7Z/i//aUVJG9JAo834Qn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1LKcUAAADdAAAADwAAAAAAAAAA&#10;AAAAAAChAgAAZHJzL2Rvd25yZXYueG1sUEsFBgAAAAAEAAQA+QAAAJMDAAAAAA==&#10;" strokeweight="2pt"/>
            <v:line id="Line 206" o:spid="_x0000_s11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HussQAAADdAAAADwAAAGRycy9kb3ducmV2LnhtbESPQYvCMBSE78L+h/CEvWlqRVm6jSJC&#10;xdti7cXbs3m2pc1LabLa/fcbQfA4zMw3TLodTSfuNLjGsoLFPAJBXFrdcKWgOGezLxDOI2vsLJOC&#10;P3Kw3XxMUky0ffCJ7rmvRICwS1BB7X2fSOnKmgy6ue2Jg3ezg0Ef5FBJPeAjwE0n4yhaS4MNh4Ua&#10;e9rXVLb5r1HQXopVdvjZ63OX7/S1yvzletNKfU7H3TcIT6N/h1/to1YQL+M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e6yxAAAAN0AAAAPAAAAAAAAAAAA&#10;AAAAAKECAABkcnMvZG93bnJldi54bWxQSwUGAAAAAAQABAD5AAAAkgMAAAAA&#10;" strokeweight="2pt"/>
            <v:line id="Line 207" o:spid="_x0000_s11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h2xsUAAADdAAAADwAAAGRycy9kb3ducmV2LnhtbESPQWvCQBSE7wX/w/KE3pqNaSsSs4oI&#10;EW+l0Utuz+wzCcm+DdlV47/vFgo9DjPzDZNtJ9OLO42utaxgEcUgiCurW64VnE/52wqE88gae8uk&#10;4EkOtpvZS4aptg/+pnvhaxEg7FJU0Hg/pFK6qiGDLrIDcfCudjTogxxrqUd8BLjpZRLHS2mw5bDQ&#10;4ED7hqquuBkFXXn+zA9fe33qi52+1LkvL1et1Ot82q1BeJr8f/ivfdQKkvfkA3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h2xsUAAADdAAAADwAAAAAAAAAA&#10;AAAAAAChAgAAZHJzL2Rvd25yZXYueG1sUEsFBgAAAAAEAAQA+QAAAJMDAAAAAA==&#10;" strokeweight="2pt"/>
            <v:line id="Line 208" o:spid="_x0000_s11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TTXcMAAADdAAAADwAAAGRycy9kb3ducmV2LnhtbESPQYvCMBSE7wv+h/AEb2tqRZFqFBEq&#10;3hZrL96ezbMtNi+liVr/vVkQPA4z8w2z2vSmEQ/qXG1ZwWQcgSAurK65VJCf0t8FCOeRNTaWScGL&#10;HGzWg58VJto++UiPzJciQNglqKDyvk2kdEVFBt3YtsTBu9rOoA+yK6Xu8BngppFxFM2lwZrDQoUt&#10;7SoqbtndKLid81m6/9vpU5Nt9aVM/fly1UqNhv12CcJT77/hT/ugFcTTeAb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U013DAAAA3QAAAA8AAAAAAAAAAAAA&#10;AAAAoQIAAGRycy9kb3ducmV2LnhtbFBLBQYAAAAABAAEAPkAAACRAwAAAAA=&#10;" strokeweight="2pt"/>
            <v:line id="Line 209" o:spid="_x0000_s11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ZNKsMAAADdAAAADwAAAGRycy9kb3ducmV2LnhtbESPQYvCMBSE74L/ITzBm6ZWFKlGEaHL&#10;3hZrL96ezbMtNi+liVr/vVkQPA4z8w2z2fWmEQ/qXG1ZwWwagSAurK65VJCf0skKhPPIGhvLpOBF&#10;Dnbb4WCDibZPPtIj86UIEHYJKqi8bxMpXVGRQTe1LXHwrrYz6IPsSqk7fAa4aWQcRUtpsOawUGFL&#10;h4qKW3Y3Cm7nfJH+/B30qcn2+lKm/ny5aqXGo36/BuGp99/wp/2rFcTzeAn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GTSrDAAAA3QAAAA8AAAAAAAAAAAAA&#10;AAAAoQIAAGRycy9kb3ducmV2LnhtbFBLBQYAAAAABAAEAPkAAACRAwAAAAA=&#10;" strokeweight="2pt"/>
            <v:line id="Line 210" o:spid="_x0000_s11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oscUAAADdAAAADwAAAGRycy9kb3ducmV2LnhtbESPQWvCQBSE7wX/w/KE3pqNKa0Ss4oI&#10;EW+l0Utuz+wzCcm+DdlV47/vFgo9DjPzDZNtJ9OLO42utaxgEcUgiCurW64VnE/52wqE88gae8uk&#10;4EkOtpvZS4aptg/+pnvhaxEg7FJU0Hg/pFK6qiGDLrIDcfCudjTogxxrqUd8BLjpZRLHn9Jgy2Gh&#10;wYH2DVVdcTMKuvL8kR++9vrUFzt9qXNfXq5aqdf5tFuD8DT5//Bf+6gVJO/JE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roscUAAADdAAAADwAAAAAAAAAA&#10;AAAAAAChAgAAZHJzL2Rvd25yZXYueG1sUEsFBgAAAAAEAAQA+QAAAJMDAAAAAA==&#10;" strokeweight="2pt"/>
            <v:line id="Line 211" o:spid="_x0000_s11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AaKcMAAADdAAAADwAAAGRycy9kb3ducmV2LnhtbERP3WrCMBS+H+wdwhl4p6kVxHWmZUwF&#10;ZRdDtwc4NmdNZ3NSkqjVp18uBrv8+P6X1WA7cSEfWscKppMMBHHtdMuNgq/PzXgBIkRkjZ1jUnCj&#10;AFX5+LDEQrsr7+lyiI1IIRwKVGBi7AspQ23IYpi4njhx385bjAn6RmqP1xRuO5ln2VxabDk1GOzp&#10;zVB9Opytgp0/vp+m98bII+/8uvtYPQf7o9ToaXh9ARFpiP/iP/dWK8hn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QGinDAAAA3QAAAA8AAAAAAAAAAAAA&#10;AAAAoQIAAGRycy9kb3ducmV2LnhtbFBLBQYAAAAABAAEAPkAAACRAwAAAAA=&#10;" strokeweight="1pt"/>
            <v:line id="Line 212" o:spid="_x0000_s11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nZWMUAAADdAAAADwAAAGRycy9kb3ducmV2LnhtbESPQWvCQBSE7wX/w/KE3pqNKS0as4oI&#10;EW+l0Utuz+wzCcm+DdlV47/vFgo9DjPzDZNtJ9OLO42utaxgEcUgiCurW64VnE/52xKE88gae8uk&#10;4EkOtpvZS4aptg/+pnvhaxEg7FJU0Hg/pFK6qiGDLrIDcfCudjTogxxrqUd8BLjpZRLHn9Jgy2Gh&#10;wYH2DVVdcTMKuvL8kR++9vrUFzt9qXNfXq5aqdf5tFuD8DT5//Bf+6gVJO/JC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nZWMUAAADdAAAADwAAAAAAAAAA&#10;AAAAAAChAgAAZHJzL2Rvd25yZXYueG1sUEsFBgAAAAAEAAQA+QAAAJMDAAAAAA==&#10;" strokeweight="2pt"/>
            <v:line id="Line 213" o:spid="_x0000_s11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+A8sIAAADdAAAADwAAAGRycy9kb3ducmV2LnhtbERPy2oCMRTdF/yHcAV3NaNCaUejFB+g&#10;uJBO+wHXyXUydXIzJFHHfr1ZCF0eznu26GwjruRD7VjBaJiBIC6drrlS8PO9eX0HESKyxsYxKbhT&#10;gMW89zLDXLsbf9G1iJVIIRxyVGBibHMpQ2nIYhi6ljhxJ+ctxgR9JbXHWwq3jRxn2Zu0WHNqMNjS&#10;0lB5Li5Wwc4f9+fRX2XkkXd+3RxWH8H+KjXod59TEJG6+C9+urdawXgySf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+A8sIAAADdAAAADwAAAAAAAAAAAAAA&#10;AAChAgAAZHJzL2Rvd25yZXYueG1sUEsFBgAAAAAEAAQA+QAAAJADAAAAAA==&#10;" strokeweight="1pt"/>
            <v:rect id="Rectangle 214" o:spid="_x0000_s11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g9cMA&#10;AADdAAAADwAAAGRycy9kb3ducmV2LnhtbESPT4vCMBTE74LfITxhb5r6B6nVKGVB2KtdBY+P5tlW&#10;m5duktXutzfCgsdhZn7DbHa9acWdnG8sK5hOEhDEpdUNVwqO3/txCsIHZI2tZVLwRx522+Fgg5m2&#10;Dz7QvQiViBD2GSqoQ+gyKX1Zk0E/sR1x9C7WGQxRukpqh48IN62cJclSGmw4LtTY0WdN5a34NQry&#10;/NqffooV7r1ME7fUC13lZ6U+Rn2+BhGoD+/wf/tLK5jN51N4vY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qg9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5" o:spid="_x0000_s11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+gsQA&#10;AADdAAAADwAAAGRycy9kb3ducmV2LnhtbESPwWrDMBBE74X8g9hAbrVcuxjXiRJMIZBr3QZyXKyt&#10;7dRauZKSOH9fFQo9DjPzhtnsZjOKKzk/WFbwlKQgiFurB+4UfLzvH0sQPiBrHC2Tgjt52G0XDxus&#10;tL3xG12b0IkIYV+hgj6EqZLStz0Z9ImdiKP3aZ3BEKXrpHZ4i3AzyixNC2lw4LjQ40SvPbVfzcUo&#10;qOvzfPxuXnDvZZm6Qj/rrj4ptVrO9RpEoDn8h//aB60gy/MM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PoL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6" o:spid="_x0000_s11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GcIA&#10;AADdAAAADwAAAGRycy9kb3ducmV2LnhtbESPQYvCMBSE7wv+h/AEb2uqFdFqlCIIe7Xuwh4fzbOt&#10;Ni81yWr990YQ9jjMzDfMetubVtzI+caygsk4AUFcWt1wpeD7uP9cgPABWWNrmRQ8yMN2M/hYY6bt&#10;nQ90K0IlIoR9hgrqELpMSl/WZNCPbUccvZN1BkOUrpLa4T3CTSunSTKXBhuOCzV2tKupvBR/RkGe&#10;n/ufa7HEvZeLxM31TFf5r1KjYZ+vQATqw3/43f7SCqZpms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JsZ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7" o:spid="_x0000_s11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DbcIA&#10;AADd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sl0OoP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QNt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18" o:spid="_x0000_s11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m9sQA&#10;AADdAAAADwAAAGRycy9kb3ducmV2LnhtbESPQWvCQBSE70L/w/IKvemmpoY0ukooCL0aLfT4yL4m&#10;sdm36e42pv/eLQgeh5n5htnsJtOLkZzvLCt4XiQgiGurO24UnI77eQ7CB2SNvWVS8EcedtuH2QYL&#10;bS98oLEKjYgQ9gUqaEMYCil93ZJBv7ADcfS+rDMYonSN1A4vEW56uUySTBrsOC60ONBbS/V39WsU&#10;lOV5+vipXnHvZZ64TL/opvxU6ulxKtcgAk3hHr6137WCZZqu4P9Nf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pvb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19" o:spid="_x0000_s11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4gcMA&#10;AADdAAAADwAAAGRycy9kb3ducmV2LnhtbESPT4vCMBTE7wt+h/AEb2vqH4pWoxRB2Kt1F/b4aJ5t&#10;tXmpSVbrtzeCsMdhZn7DrLe9acWNnG8sK5iMExDEpdUNVwq+j/vPBQgfkDW2lknBgzxsN4OPNWba&#10;3vlAtyJUIkLYZ6igDqHLpPRlTQb92HbE0TtZZzBE6SqpHd4j3LRymiSpNNhwXKixo11N5aX4Mwry&#10;/Nz/XIsl7r1cJC7Vc13lv0qNhn2+AhGoD//hd/tLK5jOZi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M4g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20" o:spid="_x0000_s11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dGsQA&#10;AADdAAAADwAAAGRycy9kb3ducmV2LnhtbESPzWrDMBCE74W+g9hAb42cuOTHiRJMwdBr3QRyXKyN&#10;7cRauZJqu29fFQo9DjPzDbM/TqYTAznfWlawmCcgiCurW64VnD6K5w0IH5A1dpZJwTd5OB4eH/aY&#10;aTvyOw1lqEWEsM9QQRNCn0npq4YM+rntiaN3tc5giNLVUjscI9x0cpkkK2mw5bjQYE+vDVX38sso&#10;yPPbdP4st1h4uUncSr/oOr8o9TSb8h2IQFP4D/+137SCZZqu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nRrEAAAA3QAAAA8AAAAAAAAAAAAAAAAAmAIAAGRycy9k&#10;b3ducmV2LnhtbFBLBQYAAAAABAAEAPUAAACJAwAAAAA=&#10;" filled="f" stroked="f" strokeweight=".25pt">
              <v:textbox inset="1pt,1pt,1pt,1pt">
                <w:txbxContent>
                  <w:p w:rsidR="00A2124D" w:rsidRPr="00983B6E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8</w:t>
                    </w:r>
                  </w:p>
                </w:txbxContent>
              </v:textbox>
            </v:rect>
            <v:rect id="Rectangle 221" o:spid="_x0000_s11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JaMEA&#10;AADdAAAADwAAAGRycy9kb3ducmV2LnhtbERPy2qDQBTdF/IPww10V8c8CNY6BgkI3dY20OXFuVVb&#10;546ZmRj795lFocvDeRfHxYxiJucHywo2SQqCuLV64E7Bx3v9lIHwAVnjaJkU/JKHY7l6KDDX9sZv&#10;NDehEzGEfY4K+hCmXErf9mTQJ3YijtyXdQZDhK6T2uEthptRbtP0IA0OHBt6nOjUU/vTXI2Cqvpe&#10;zpfmGWsvs9Qd9F531adSj+ulegERaAn/4j/3q1aw3e3i3PgmPg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ACWjBAAAA3QAAAA8AAAAAAAAAAAAAAAAAmAIAAGRycy9kb3du&#10;cmV2LnhtbFBLBQYAAAAABAAEAPUAAACG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Электроснабжение для оборудования станции холодо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снабжения обеспечив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ется от  электрического щитка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ус</w:t>
      </w:r>
      <w:r w:rsidR="006D43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тановленного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внутри станции. </w:t>
      </w:r>
      <w:r w:rsidR="006D43C2" w:rsidRPr="004772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Общая эле</w:t>
      </w:r>
      <w:r w:rsidR="006D43C2" w:rsidRPr="004772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</w:t>
      </w:r>
      <w:r w:rsidR="006D43C2" w:rsidRPr="004772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трическая мощность оборудования станции холо</w:t>
      </w:r>
      <w:r w:rsidR="002F1B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доснабжения составляет 457</w:t>
      </w:r>
      <w:r w:rsidR="006D43C2" w:rsidRPr="004772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кВт.</w:t>
      </w:r>
      <w:r w:rsidR="006D43C2" w:rsidRPr="00014694">
        <w:rPr>
          <w:rFonts w:ascii="Times New Roman" w:hAnsi="Times New Roman"/>
          <w:color w:val="000000" w:themeColor="text1"/>
          <w:sz w:val="28"/>
          <w:szCs w:val="28"/>
        </w:rPr>
        <w:br/>
      </w:r>
    </w:p>
    <w:p w:rsidR="002F1B78" w:rsidRDefault="002F1B78" w:rsidP="009A012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B0BD0" w:rsidRDefault="00217B9E" w:rsidP="009A0124">
      <w:pPr>
        <w:pStyle w:val="HEADERTEXT"/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1"/>
          <w:sz w:val="28"/>
          <w:szCs w:val="28"/>
        </w:rPr>
        <w:lastRenderedPageBreak/>
        <w:t>2 КОНСТРУКТОРСКО-ТЕХНОЛОГИЧЕСКИЙ РАЗДЕЛ</w:t>
      </w:r>
    </w:p>
    <w:p w:rsidR="004B0BD0" w:rsidRDefault="004B0BD0" w:rsidP="009A0124">
      <w:pPr>
        <w:pStyle w:val="HEADERTEXT"/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2F1B78" w:rsidRPr="00476420" w:rsidRDefault="00262449" w:rsidP="009A0124">
      <w:pPr>
        <w:pStyle w:val="HEADERTEXT"/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1"/>
          <w:sz w:val="28"/>
          <w:szCs w:val="28"/>
        </w:rPr>
        <w:pict>
          <v:group id="Группа 2339" o:spid="_x0000_s1176" style="position:absolute;left:0;text-align:left;margin-left:56.7pt;margin-top:19.85pt;width:518.8pt;height:802.3pt;z-index:251721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" o:allowincell="f">
            <v:rect id="Rectangle 641" o:spid="_x0000_s11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4zzcIA&#10;AADdAAAADwAAAGRycy9kb3ducmV2LnhtbERPy4rCMBTdC/MP4Qqzs6kPZOwYpQqCK9GOH3Bp7rTF&#10;5qbTxLbj15uF4PJw3uvtYGrRUesqywqmUQyCOLe64kLB9ecw+QLhPLLG2jIp+CcH283HaI2Jtj1f&#10;qMt8IUIIuwQVlN43iZQuL8mgi2xDHLhf2xr0AbaF1C32IdzUchbHS2mw4tBQYkP7kvJbdjcKbn7o&#10;TmmRPQ6r626Vn3dpf/9LlfocD+k3CE+Df4tf7qNWMJsvwv7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jPNwgAAAN0AAAAPAAAAAAAAAAAAAAAAAJgCAABkcnMvZG93&#10;bnJldi54bWxQSwUGAAAAAAQABAD1AAAAhwMAAAAA&#10;" filled="f" strokeweight="2pt"/>
            <v:line id="Line 642" o:spid="_x0000_s1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Aw/sQAAADdAAAADwAAAGRycy9kb3ducmV2LnhtbESPT4vCMBTE74LfITxhb5rqqizdRhGh&#10;y97E1ou3Z/P6B5uX0mS1++2NIHgcZuY3TLIdTCtu1LvGsoL5LAJBXFjdcKXglKfTLxDOI2tsLZOC&#10;f3Kw3YxHCcba3vlIt8xXIkDYxaig9r6LpXRFTQbdzHbEwSttb9AH2VdS93gPcNPKRRStpcGGw0KN&#10;He1rKq7Zn1FwPZ9W6c9hr/M22+lLlfrzpdRKfUyG3TcIT4N/h1/tX61g8bmc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DD+xAAAAN0AAAAPAAAAAAAAAAAA&#10;AAAAAKECAABkcnMvZG93bnJldi54bWxQSwUGAAAAAAQABAD5AAAAkgMAAAAA&#10;" strokeweight="2pt"/>
            <v:line id="Line 643" o:spid="_x0000_s1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uicUAAADdAAAADwAAAGRycy9kb3ducmV2LnhtbESPQWvCQBSE7wX/w/KE3pqNaSsSs4oI&#10;EW+l0Utuz+wzCcm+DdlV47/vFgo9DjPzDZNtJ9OLO42utaxgEcUgiCurW64VnE/52wqE88gae8uk&#10;4EkOtpvZS4aptg/+pnvhaxEg7FJU0Hg/pFK6qiGDLrIDcfCudjTogxxrqUd8BLjpZRLHS2mw5bDQ&#10;4ED7hqquuBkFXXn+zA9fe33qi52+1LkvL1et1Ot82q1BeJr8f/ivfdQKkveP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KuicUAAADdAAAADwAAAAAAAAAA&#10;AAAAAAChAgAAZHJzL2Rvd25yZXYueG1sUEsFBgAAAAAEAAQA+QAAAJMDAAAAAA==&#10;" strokeweight="2pt"/>
            <v:line id="Line 644" o:spid="_x0000_s1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4LEsUAAADdAAAADwAAAGRycy9kb3ducmV2LnhtbESPzWrDMBCE74G+g9hAb4mcpAnFtRJC&#10;wKW3UscX3zbW+odYK2Optvv2VaGQ4zAz3zDJaTadGGlwrWUFm3UEgri0uuVaQX5NV68gnEfW2Fkm&#10;BT/k4HR8WiQYazvxF42Zr0WAsItRQeN9H0vpyoYMurXtiYNX2cGgD3KopR5wCnDTyW0UHaTBlsNC&#10;gz1dGirv2bdRcC/yffr+edHXLjvrW5364lZppZ6X8/kNhKfZP8L/7Q+tYLt72c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4LEsUAAADdAAAADwAAAAAAAAAA&#10;AAAAAAChAgAAZHJzL2Rvd25yZXYueG1sUEsFBgAAAAAEAAQA+QAAAJMDAAAAAA==&#10;" strokeweight="2pt"/>
            <v:line id="Line 645" o:spid="_x0000_s1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TZsMAAADdAAAADwAAAGRycy9kb3ducmV2LnhtbESPzarCMBSE94LvEI7gTlN/kWoUESru&#10;Lrd14+7YHNtic1KaqPXtzYULLoeZ+YbZ7DpTiye1rrKsYDKOQBDnVldcKDhnyWgFwnlkjbVlUvAm&#10;B7ttv7fBWNsX/9Iz9YUIEHYxKii9b2IpXV6SQTe2DXHwbrY16INsC6lbfAW4qeU0ipbSYMVhocSG&#10;DiXl9/RhFNwv50Vy/DnorE73+lok/nK9aaWGg26/BuGp89/wf/ukFUxn8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k2bDAAAA3QAAAA8AAAAAAAAAAAAA&#10;AAAAoQIAAGRycy9kb3ducmV2LnhtbFBLBQYAAAAABAAEAPkAAACRAwAAAAA=&#10;" strokeweight="2pt"/>
            <v:line id="Line 646" o:spid="_x0000_s1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2/c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Uxn8wX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LNv3DAAAA3QAAAA8AAAAAAAAAAAAA&#10;AAAAoQIAAGRycy9kb3ducmV2LnhtbFBLBQYAAAAABAAEAPkAAACRAwAAAAA=&#10;" strokeweight="2pt"/>
            <v:line id="Line 647" o:spid="_x0000_s1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mois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1g/rVYwf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aiKxAAAAN0AAAAPAAAAAAAAAAAA&#10;AAAAAKECAABkcnMvZG93bnJldi54bWxQSwUGAAAAAAQABAD5AAAAkgMAAAAA&#10;" strokeweight="2pt"/>
            <v:line id="Line 648" o:spid="_x0000_s1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NEcMAAADdAAAADwAAAGRycy9kb3ducmV2LnhtbESPzarCMBSE9xd8h3AEd9fUf6lGEaHi&#10;Tqxu3B2bY1tsTkoTtb69ES7c5TAz3zDLdWsq8aTGlZYVDPoRCOLM6pJzBedT8jsH4TyyxsoyKXiT&#10;g/Wq87PEWNsXH+mZ+lwECLsYFRTe17GULivIoOvbmjh4N9sY9EE2udQNvgLcVHIYRVNpsOSwUGBN&#10;24Kye/owCu6X8yTZHbb6VKUbfc0Tf7netFK9brtZgPDU+v/wX3uvFQxH4xl834QnIF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VDRHDAAAA3QAAAA8AAAAAAAAAAAAA&#10;AAAAoQIAAGRycy9kb3ducmV2LnhtbFBLBQYAAAAABAAEAPkAAACRAwAAAAA=&#10;" strokeweight="2pt"/>
            <v:line id="Line 649" o:spid="_x0000_s1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//icIAAADdAAAADwAAAGRycy9kb3ducmV2LnhtbERPy2oCMRTdF/yHcIXuasYHRUejiFqo&#10;dFGqfsB1cp2MTm6GJNXRrzeLQpeH854tWluLK/lQOVbQ72UgiAunKy4VHPYfb2MQISJrrB2TgjsF&#10;WMw7LzPMtbvxD113sRQphEOOCkyMTS5lKAxZDD3XECfu5LzFmKAvpfZ4S+G2loMse5cWK04NBhta&#10;GSouu1+rYOuPX5f+ozTyyFu/qb/Xk2DPSr122+UURKQ2/ov/3J9awWA4SnPTm/Q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//icIAAADdAAAADwAAAAAAAAAAAAAA&#10;AAChAgAAZHJzL2Rvd25yZXYueG1sUEsFBgAAAAAEAAQA+QAAAJADAAAAAA==&#10;" strokeweight="1pt"/>
            <v:line id="Line 650" o:spid="_x0000_s1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Y8+M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Acje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GPPjDAAAA3QAAAA8AAAAAAAAAAAAA&#10;AAAAoQIAAGRycy9kb3ducmV2LnhtbFBLBQYAAAAABAAEAPkAAACRAwAAAAA=&#10;" strokeweight="2pt"/>
            <v:line id="Line 651" o:spid="_x0000_s1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BlUsIAAADdAAAADwAAAGRycy9kb3ducmV2LnhtbERPzWoCMRC+F3yHMEJvNati0dUoohYq&#10;PZSqDzBuxs3qZrIkqa4+vTkUevz4/meL1tbiSj5UjhX0exkI4sLpiksFh/3H2xhEiMgaa8ek4E4B&#10;FvPOywxz7W78Q9ddLEUK4ZCjAhNjk0sZCkMWQ881xIk7OW8xJuhLqT3eUrit5SDL3qXFilODwYZW&#10;horL7tcq2Prj16X/KI088tZv6u/1JNizUq/ddjkFEamN/+I/96dWMBiO0v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BlUsIAAADdAAAADwAAAAAAAAAAAAAA&#10;AAChAgAAZHJzL2Rvd25yZXYueG1sUEsFBgAAAAAEAAQA+QAAAJADAAAAAA==&#10;" strokeweight="1pt"/>
            <v:rect id="Rectangle 652" o:spid="_x0000_s1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FVcIA&#10;AADdAAAADwAAAGRycy9kb3ducmV2LnhtbESPT4vCMBTE78J+h/AWvGnqX9xqlCIIXq0u7PHRvG3r&#10;Ni/dJGr99kYQPA4z8xtmtelMI67kfG1ZwWiYgCAurK65VHA67gYLED4ga2wsk4I7edisP3orTLW9&#10;8YGueShFhLBPUUEVQptK6YuKDPqhbYmj92udwRClK6V2eItw08hxksylwZrjQoUtbSsq/vKLUZBl&#10;5+77P//CnZeLxM31VJfZj1L9zy5bggjUhXf41d5rBePJbAT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5UVV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53" o:spid="_x0000_s1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bIsMA&#10;AADdAAAADwAAAGRycy9kb3ducmV2LnhtbESPQWvCQBSE7wX/w/IEb3VjtKLRVUJB8NpUweMj+0yi&#10;2bdxd6vx33eFQo/DzHzDrLe9acWdnG8sK5iMExDEpdUNVwoO37v3BQgfkDW2lknBkzxsN4O3NWba&#10;PviL7kWoRISwz1BBHUKXSenLmgz6se2Io3e2zmCI0lVSO3xEuGllmiRzabDhuFBjR581ldfixyjI&#10;80t/vBVL3Hm5SNxcz3SVn5QaDft8BSJQH/7Df+29VpBOP1J4vY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fbI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54" o:spid="_x0000_s1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+ucQA&#10;AADdAAAADwAAAGRycy9kb3ducmV2LnhtbESPQWvCQBSE70L/w/IKvemmpoY0ukooCL0aLfT4yL4m&#10;sdm36e42pv/eLQgeh5n5htnsJtOLkZzvLCt4XiQgiGurO24UnI77eQ7CB2SNvWVS8EcedtuH2QYL&#10;bS98oLEKjYgQ9gUqaEMYCil93ZJBv7ADcfS+rDMYonSN1A4vEW56uUySTBrsOC60ONBbS/V39WsU&#10;lOV5+vipXnHvZZ64TL/opvxU6ulxKtcgAk3hHr6137WCZbpK4f9Nf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frn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55" o:spid="_x0000_s1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mzcQA&#10;AADdAAAADwAAAGRycy9kb3ducmV2LnhtbESPzWrDMBCE74W+g9hCbo2cnxrXiRJMIZBr3QRyXKyt&#10;7cRauZJiu29fFQo9DjPzDbPdT6YTAznfWlawmCcgiCurW64VnD4OzxkIH5A1dpZJwTd52O8eH7aY&#10;azvyOw1lqEWEsM9RQRNCn0vpq4YM+rntiaP3aZ3BEKWrpXY4Rrjp5DJJUmmw5bjQYE9vDVW38m4U&#10;FMV1On+Vr3jwMktcqte6Li5KzZ6mYgMi0BT+w3/to1awXL2s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5s3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56" o:spid="_x0000_s1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DVsIA&#10;AADdAAAADwAAAGRycy9kb3ducmV2LnhtbESPQYvCMBSE7wv+h/AEb2uqrqLVKEUQvG5XweOjebbV&#10;5qUmUeu/NwsLexxm5htmtelMIx7kfG1ZwWiYgCAurK65VHD42X3OQfiArLGxTApe5GGz7n2sMNX2&#10;yd/0yEMpIoR9igqqENpUSl9UZNAPbUscvbN1BkOUrpTa4TPCTSPHSTKTBmuOCxW2tK2ouOZ3oyDL&#10;Lt3xli9w5+U8cTP9pcvspNSg32VLEIG68B/+a++1gvFkOoXfN/EJ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kNW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57" o:spid="_x0000_s1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dIcMA&#10;AADdAAAADwAAAGRycy9kb3ducmV2LnhtbESPQWvCQBSE74X+h+UVvNVN1YY0ukoQBK+mCj0+ss8k&#10;bfZturtq/PeuIHgcZuYbZrEaTCfO5HxrWcHHOAFBXFndcq1g/715z0D4gKyxs0wKruRhtXx9WWCu&#10;7YV3dC5DLSKEfY4KmhD6XEpfNWTQj21PHL2jdQZDlK6W2uElwk0nJ0mSSoMtx4UGe1o3VP2VJ6Og&#10;KH6Hw3/5hRsvs8Sleqbr4kep0dtQzEEEGsIz/GhvtYLJ9DOF+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zdI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58" o:spid="_x0000_s1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4usQA&#10;AADdAAAADwAAAGRycy9kb3ducmV2LnhtbESPQWvCQBSE74L/YXlCb3WjbVNNs5FQEHptVOjxkX0m&#10;qdm3cXfV9N93CwWPw8x8w+Sb0fTiSs53lhUs5gkI4trqjhsF+932cQXCB2SNvWVS8EMeNsV0kmOm&#10;7Y0/6VqFRkQI+wwVtCEMmZS+bsmgn9uBOHpH6wyGKF0jtcNbhJteLpMklQY7jgstDvTeUn2qLkZB&#10;WX6Ph3O1xq2Xq8Sl+lk35ZdSD7OxfAMRaAz38H/7QytYPr28wt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eLrEAAAA3QAAAA8AAAAAAAAAAAAAAAAAmAIAAGRycy9k&#10;b3ducmV2LnhtbFBLBQYAAAAABAAEAPUAAACJAwAAAAA=&#10;" filled="f" stroked="f" strokeweight=".25pt">
              <v:textbox inset="1pt,1pt,1pt,1pt">
                <w:txbxContent>
                  <w:p w:rsidR="00A2124D" w:rsidRPr="00983B6E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9</w:t>
                    </w:r>
                  </w:p>
                </w:txbxContent>
              </v:textbox>
            </v:rect>
            <v:rect id="Rectangle 659" o:spid="_x0000_s1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syMAA&#10;AADdAAAADwAAAGRycy9kb3ducmV2LnhtbERPy4rCMBTdD/gP4QruxtRXcTpGKYLg1qrg8tLcaTs2&#10;NzWJWv/eLAZmeTjv1aY3rXiQ841lBZNxAoK4tLrhSsHpuPtcgvABWWNrmRS8yMNmPfhYYabtkw/0&#10;KEIlYgj7DBXUIXSZlL6syaAf2444cj/WGQwRukpqh88Yblo5TZJUGmw4NtTY0bam8lrcjYI8/+3P&#10;t+ILd14uE5fqua7yi1KjYZ9/gwjUh3/xn3uvFUxnizg3vo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/syMAAAADdAAAADwAAAAAAAAAAAAAAAACYAgAAZHJzL2Rvd25y&#10;ZXYueG1sUEsFBgAAAAAEAAQA9QAAAIU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AB799F">
        <w:rPr>
          <w:rFonts w:ascii="Times New Roman" w:hAnsi="Times New Roman" w:cs="Times New Roman"/>
          <w:b/>
          <w:bCs/>
          <w:color w:val="000001"/>
          <w:sz w:val="28"/>
          <w:szCs w:val="28"/>
        </w:rPr>
        <w:t>2.</w:t>
      </w:r>
      <w:r w:rsidR="00217B9E">
        <w:rPr>
          <w:rFonts w:ascii="Times New Roman" w:hAnsi="Times New Roman" w:cs="Times New Roman"/>
          <w:b/>
          <w:bCs/>
          <w:color w:val="000001"/>
          <w:sz w:val="28"/>
          <w:szCs w:val="28"/>
        </w:rPr>
        <w:t>1</w:t>
      </w:r>
      <w:r w:rsidR="004B0BD0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 Требов</w:t>
      </w:r>
      <w:r w:rsidR="00856DE7">
        <w:rPr>
          <w:rFonts w:ascii="Times New Roman" w:hAnsi="Times New Roman" w:cs="Times New Roman"/>
          <w:b/>
          <w:bCs/>
          <w:color w:val="000001"/>
          <w:sz w:val="28"/>
          <w:szCs w:val="28"/>
        </w:rPr>
        <w:t>ания, предъявляемые к</w:t>
      </w:r>
      <w:r w:rsidR="00AB799F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 </w:t>
      </w:r>
      <w:r w:rsidR="004B0BD0">
        <w:rPr>
          <w:rFonts w:ascii="Times New Roman" w:hAnsi="Times New Roman" w:cs="Times New Roman"/>
          <w:b/>
          <w:bCs/>
          <w:color w:val="000001"/>
          <w:sz w:val="28"/>
          <w:szCs w:val="28"/>
        </w:rPr>
        <w:t>крытым ледовым аренам</w:t>
      </w:r>
    </w:p>
    <w:p w:rsidR="004B0BD0" w:rsidRDefault="004B0BD0" w:rsidP="009A0124">
      <w:pPr>
        <w:pStyle w:val="FORMATTEXT"/>
        <w:tabs>
          <w:tab w:val="left" w:pos="567"/>
        </w:tabs>
        <w:ind w:firstLine="567"/>
        <w:jc w:val="both"/>
        <w:rPr>
          <w:b/>
          <w:bCs/>
          <w:color w:val="000001"/>
          <w:sz w:val="28"/>
          <w:szCs w:val="28"/>
        </w:rPr>
      </w:pPr>
    </w:p>
    <w:p w:rsidR="002F1B78" w:rsidRPr="00476420" w:rsidRDefault="00AB799F" w:rsidP="009A0124">
      <w:pPr>
        <w:pStyle w:val="FORMATTEXT"/>
        <w:tabs>
          <w:tab w:val="left" w:pos="567"/>
        </w:tabs>
        <w:ind w:firstLine="567"/>
        <w:jc w:val="both"/>
        <w:rPr>
          <w:color w:val="000001"/>
          <w:sz w:val="28"/>
          <w:szCs w:val="28"/>
        </w:rPr>
      </w:pPr>
      <w:r>
        <w:rPr>
          <w:b/>
          <w:bCs/>
          <w:color w:val="000001"/>
          <w:sz w:val="28"/>
          <w:szCs w:val="28"/>
        </w:rPr>
        <w:t>2.</w:t>
      </w:r>
      <w:r w:rsidR="002F1B78" w:rsidRPr="00476420">
        <w:rPr>
          <w:b/>
          <w:bCs/>
          <w:color w:val="000001"/>
          <w:sz w:val="28"/>
          <w:szCs w:val="28"/>
        </w:rPr>
        <w:t>1</w:t>
      </w:r>
      <w:r w:rsidR="004B0BD0">
        <w:rPr>
          <w:b/>
          <w:bCs/>
          <w:color w:val="000001"/>
          <w:sz w:val="28"/>
          <w:szCs w:val="28"/>
        </w:rPr>
        <w:t>.1</w:t>
      </w:r>
      <w:r w:rsidR="002F1B78" w:rsidRPr="00476420">
        <w:rPr>
          <w:b/>
          <w:bCs/>
          <w:color w:val="000001"/>
          <w:sz w:val="28"/>
          <w:szCs w:val="28"/>
        </w:rPr>
        <w:t xml:space="preserve"> </w:t>
      </w:r>
      <w:r w:rsidR="004B0BD0">
        <w:rPr>
          <w:b/>
          <w:bCs/>
          <w:color w:val="000001"/>
          <w:sz w:val="28"/>
          <w:szCs w:val="28"/>
        </w:rPr>
        <w:t>Область применения</w:t>
      </w:r>
    </w:p>
    <w:p w:rsidR="002F1B78" w:rsidRDefault="002F1B78" w:rsidP="009A0124">
      <w:pPr>
        <w:pStyle w:val="FORMATTEXT"/>
        <w:ind w:firstLine="567"/>
        <w:rPr>
          <w:color w:val="000001"/>
          <w:sz w:val="28"/>
          <w:szCs w:val="28"/>
        </w:rPr>
      </w:pPr>
    </w:p>
    <w:p w:rsidR="004B0BD0" w:rsidRPr="00452B6E" w:rsidRDefault="004B0BD0" w:rsidP="009A0124">
      <w:pPr>
        <w:pStyle w:val="FORMATTEXT"/>
        <w:ind w:firstLine="567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Крытые ледовые арены проектируются в соответст</w:t>
      </w:r>
      <w:r w:rsidR="00452B6E">
        <w:rPr>
          <w:color w:val="000001"/>
          <w:sz w:val="28"/>
          <w:szCs w:val="28"/>
        </w:rPr>
        <w:t>вии с требованиями свода правил</w:t>
      </w:r>
      <w:r w:rsidR="00452B6E" w:rsidRPr="00452B6E">
        <w:rPr>
          <w:color w:val="000001"/>
          <w:sz w:val="28"/>
          <w:szCs w:val="28"/>
        </w:rPr>
        <w:t>.</w:t>
      </w:r>
    </w:p>
    <w:p w:rsidR="002F1B78" w:rsidRPr="00476420" w:rsidRDefault="002F1B78" w:rsidP="009A0124">
      <w:pPr>
        <w:pStyle w:val="FORMATTEXT"/>
        <w:ind w:firstLine="567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 Настоящий свод правил предназначен для проектирования новых, р</w:t>
      </w:r>
      <w:r w:rsidRPr="00476420">
        <w:rPr>
          <w:color w:val="000001"/>
          <w:sz w:val="28"/>
          <w:szCs w:val="28"/>
        </w:rPr>
        <w:t>е</w:t>
      </w:r>
      <w:r w:rsidRPr="00476420">
        <w:rPr>
          <w:color w:val="000001"/>
          <w:sz w:val="28"/>
          <w:szCs w:val="28"/>
        </w:rPr>
        <w:t>конструируемых и приспособляемых здан</w:t>
      </w:r>
      <w:r w:rsidR="00476420">
        <w:rPr>
          <w:color w:val="000001"/>
          <w:sz w:val="28"/>
          <w:szCs w:val="28"/>
        </w:rPr>
        <w:t xml:space="preserve">ий, сооружений и помещений </w:t>
      </w:r>
      <w:proofErr w:type="gramStart"/>
      <w:r w:rsidR="00476420">
        <w:rPr>
          <w:color w:val="000001"/>
          <w:sz w:val="28"/>
          <w:szCs w:val="28"/>
        </w:rPr>
        <w:t>для</w:t>
      </w:r>
      <w:proofErr w:type="gramEnd"/>
      <w:r w:rsidR="00476420">
        <w:rPr>
          <w:color w:val="000001"/>
          <w:sz w:val="28"/>
          <w:szCs w:val="28"/>
        </w:rPr>
        <w:t>:</w:t>
      </w:r>
    </w:p>
    <w:p w:rsidR="002F1B78" w:rsidRPr="00476420" w:rsidRDefault="00476420" w:rsidP="009A0124">
      <w:pPr>
        <w:pStyle w:val="FORMATTEXT"/>
        <w:ind w:firstLine="567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- скоростного бега на коньках;</w:t>
      </w:r>
    </w:p>
    <w:p w:rsidR="00476420" w:rsidRDefault="00476420" w:rsidP="009A0124">
      <w:pPr>
        <w:pStyle w:val="FORMATTEXT"/>
        <w:ind w:firstLine="567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- хоккея с шайбой;</w:t>
      </w:r>
    </w:p>
    <w:p w:rsidR="00476420" w:rsidRDefault="00476420" w:rsidP="009A0124">
      <w:pPr>
        <w:pStyle w:val="FORMATTEXT"/>
        <w:ind w:firstLine="567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- фигурного катания;</w:t>
      </w:r>
    </w:p>
    <w:p w:rsidR="00476420" w:rsidRDefault="00476420" w:rsidP="009A0124">
      <w:pPr>
        <w:pStyle w:val="FORMATTEXT"/>
        <w:ind w:firstLine="567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- шорт-трека;</w:t>
      </w:r>
    </w:p>
    <w:p w:rsidR="002F1B78" w:rsidRPr="00476420" w:rsidRDefault="00476420" w:rsidP="009A0124">
      <w:pPr>
        <w:pStyle w:val="FORMATTEXT"/>
        <w:ind w:firstLine="567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- керлинга;</w:t>
      </w:r>
    </w:p>
    <w:p w:rsidR="002F1B78" w:rsidRPr="00476420" w:rsidRDefault="002F1B78" w:rsidP="009A0124">
      <w:pPr>
        <w:pStyle w:val="FORMATTEXT"/>
        <w:ind w:firstLine="567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- хоккея с мячом;</w:t>
      </w:r>
    </w:p>
    <w:p w:rsidR="002F1B78" w:rsidRPr="00476420" w:rsidRDefault="002F1B78" w:rsidP="009A0124">
      <w:pPr>
        <w:pStyle w:val="FORMATTEXT"/>
        <w:ind w:firstLine="567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- массового катания.</w:t>
      </w:r>
    </w:p>
    <w:p w:rsidR="002F1B78" w:rsidRPr="00476420" w:rsidRDefault="002F1B78" w:rsidP="009A0124">
      <w:pPr>
        <w:pStyle w:val="FORMATTEXT"/>
        <w:ind w:firstLine="567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Положения Свода правил распространяются на проектирование ледовых полей с искусственным льдом с замораживаемой (ледяной) поверхностью.</w:t>
      </w:r>
    </w:p>
    <w:p w:rsidR="002F1B78" w:rsidRPr="00AB799F" w:rsidRDefault="007C36FE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AB799F">
        <w:rPr>
          <w:color w:val="000001"/>
          <w:sz w:val="28"/>
          <w:szCs w:val="28"/>
        </w:rPr>
        <w:t> Габариты и разметка игровых и тренировочных полей и площадок, п</w:t>
      </w:r>
      <w:r w:rsidR="002F1B78" w:rsidRPr="00AB799F">
        <w:rPr>
          <w:color w:val="000001"/>
          <w:sz w:val="28"/>
          <w:szCs w:val="28"/>
        </w:rPr>
        <w:t>а</w:t>
      </w:r>
      <w:r w:rsidR="002F1B78" w:rsidRPr="00AB799F">
        <w:rPr>
          <w:color w:val="000001"/>
          <w:sz w:val="28"/>
          <w:szCs w:val="28"/>
        </w:rPr>
        <w:t>раметры зон безопасности, установленные правилами проведения соответс</w:t>
      </w:r>
      <w:r w:rsidR="002F1B78" w:rsidRPr="00AB799F">
        <w:rPr>
          <w:color w:val="000001"/>
          <w:sz w:val="28"/>
          <w:szCs w:val="28"/>
        </w:rPr>
        <w:t>т</w:t>
      </w:r>
      <w:r w:rsidR="002F1B78" w:rsidRPr="00AB799F">
        <w:rPr>
          <w:color w:val="000001"/>
          <w:sz w:val="28"/>
          <w:szCs w:val="28"/>
        </w:rPr>
        <w:t>вующих видов соревнований, следует принимать как обязательные технол</w:t>
      </w:r>
      <w:r w:rsidR="002F1B78" w:rsidRPr="00AB799F">
        <w:rPr>
          <w:color w:val="000001"/>
          <w:sz w:val="28"/>
          <w:szCs w:val="28"/>
        </w:rPr>
        <w:t>о</w:t>
      </w:r>
      <w:r w:rsidR="002F1B78" w:rsidRPr="00AB799F">
        <w:rPr>
          <w:color w:val="000001"/>
          <w:sz w:val="28"/>
          <w:szCs w:val="28"/>
        </w:rPr>
        <w:t>гические требования при проектировании.</w:t>
      </w:r>
    </w:p>
    <w:p w:rsidR="002F1B78" w:rsidRPr="00476420" w:rsidRDefault="007C36FE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 Сопутствующие группы вспомогательных помещений определяются основными процессами спортивных соревнований, а также функциями иного назначения - при универсальном использовании физкультурно-спортивных сооружений.</w:t>
      </w:r>
    </w:p>
    <w:p w:rsidR="002F1B78" w:rsidRPr="00476420" w:rsidRDefault="007C36FE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 Положения документа следует применять для определения пропускной способности площадок и полей для тренировок и соревнований, а также с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става и размеров вспомогательных помещений для занимающихся: гардеро</w:t>
      </w:r>
      <w:r w:rsidR="002F1B78" w:rsidRPr="00476420">
        <w:rPr>
          <w:color w:val="000001"/>
          <w:sz w:val="28"/>
          <w:szCs w:val="28"/>
        </w:rPr>
        <w:t>б</w:t>
      </w:r>
      <w:r w:rsidR="002F1B78" w:rsidRPr="00476420">
        <w:rPr>
          <w:color w:val="000001"/>
          <w:sz w:val="28"/>
          <w:szCs w:val="28"/>
        </w:rPr>
        <w:t>ных, умывальных, уборных, душевых, инвентарных и т.д. По данному док</w:t>
      </w:r>
      <w:r w:rsidR="002F1B78" w:rsidRPr="00476420">
        <w:rPr>
          <w:color w:val="000001"/>
          <w:sz w:val="28"/>
          <w:szCs w:val="28"/>
        </w:rPr>
        <w:t>у</w:t>
      </w:r>
      <w:r w:rsidR="002F1B78" w:rsidRPr="00476420">
        <w:rPr>
          <w:color w:val="000001"/>
          <w:sz w:val="28"/>
          <w:szCs w:val="28"/>
        </w:rPr>
        <w:t>менту рассчитываются вспомогательные помещения для зрителей в соотве</w:t>
      </w:r>
      <w:r w:rsidR="002F1B78" w:rsidRPr="00476420">
        <w:rPr>
          <w:color w:val="000001"/>
          <w:sz w:val="28"/>
          <w:szCs w:val="28"/>
        </w:rPr>
        <w:t>т</w:t>
      </w:r>
      <w:r w:rsidR="002F1B78" w:rsidRPr="00476420">
        <w:rPr>
          <w:color w:val="000001"/>
          <w:sz w:val="28"/>
          <w:szCs w:val="28"/>
        </w:rPr>
        <w:t>ствии с количеством мест на трибунах.</w:t>
      </w:r>
    </w:p>
    <w:p w:rsidR="007C36FE" w:rsidRDefault="007C36FE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</w:p>
    <w:p w:rsidR="002F1B78" w:rsidRPr="007C36FE" w:rsidRDefault="00AB799F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>
        <w:rPr>
          <w:b/>
          <w:bCs/>
          <w:color w:val="000001"/>
          <w:sz w:val="28"/>
          <w:szCs w:val="28"/>
        </w:rPr>
        <w:t>2.</w:t>
      </w:r>
      <w:r w:rsidR="000E496D">
        <w:rPr>
          <w:b/>
          <w:bCs/>
          <w:color w:val="000001"/>
          <w:sz w:val="28"/>
          <w:szCs w:val="28"/>
        </w:rPr>
        <w:t>1.</w:t>
      </w:r>
      <w:r>
        <w:rPr>
          <w:b/>
          <w:bCs/>
          <w:color w:val="000001"/>
          <w:sz w:val="28"/>
          <w:szCs w:val="28"/>
        </w:rPr>
        <w:t>2</w:t>
      </w:r>
      <w:r w:rsidR="002F1B78" w:rsidRPr="00476420">
        <w:rPr>
          <w:b/>
          <w:bCs/>
          <w:color w:val="000001"/>
          <w:sz w:val="28"/>
          <w:szCs w:val="28"/>
        </w:rPr>
        <w:t xml:space="preserve"> </w:t>
      </w:r>
      <w:r w:rsidR="007C36FE">
        <w:rPr>
          <w:b/>
          <w:bCs/>
          <w:color w:val="000001"/>
          <w:sz w:val="28"/>
          <w:szCs w:val="28"/>
        </w:rPr>
        <w:t>Планировочное решение ледовых площадок и полей</w:t>
      </w:r>
    </w:p>
    <w:p w:rsidR="002F1B78" w:rsidRPr="00476420" w:rsidRDefault="002F1B78" w:rsidP="009A0124">
      <w:pPr>
        <w:pStyle w:val="HEADERTEXT"/>
        <w:ind w:firstLine="567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2F1B78" w:rsidRPr="00476420" w:rsidRDefault="002F1B78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 w:rsidRPr="00476420">
        <w:rPr>
          <w:b/>
          <w:bCs/>
          <w:color w:val="000001"/>
          <w:sz w:val="28"/>
          <w:szCs w:val="28"/>
        </w:rPr>
        <w:t xml:space="preserve"> </w:t>
      </w:r>
      <w:r w:rsidRPr="00476420">
        <w:rPr>
          <w:color w:val="000001"/>
          <w:sz w:val="28"/>
          <w:szCs w:val="28"/>
        </w:rPr>
        <w:t>Строительные размеры, площади и пропускная способность катков с искусственным льдом должны приниматься в соответствии с правилами по организации учебно-тренировочных занятий и проведения спортивных с</w:t>
      </w:r>
      <w:r w:rsidRPr="00476420">
        <w:rPr>
          <w:color w:val="000001"/>
          <w:sz w:val="28"/>
          <w:szCs w:val="28"/>
        </w:rPr>
        <w:t>о</w:t>
      </w:r>
      <w:r w:rsidRPr="00476420">
        <w:rPr>
          <w:color w:val="000001"/>
          <w:sz w:val="28"/>
          <w:szCs w:val="28"/>
        </w:rPr>
        <w:t>ревнований.</w:t>
      </w:r>
    </w:p>
    <w:p w:rsidR="002F1B78" w:rsidRPr="00476420" w:rsidRDefault="007C36FE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Составы и площади вспомогательных помещений при залах катков принимаются в соответствии с положениями раздела 4 настоящего Свода правил, СНиП 2.08.02, а также справочного пособия к нему.</w:t>
      </w:r>
    </w:p>
    <w:p w:rsidR="002F1B78" w:rsidRPr="00476420" w:rsidRDefault="002F1B78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 xml:space="preserve"> Проектирование залов катков и вспомогательных помещений, с учетом </w:t>
      </w:r>
      <w:r w:rsidRPr="00476420">
        <w:rPr>
          <w:color w:val="000001"/>
          <w:sz w:val="28"/>
          <w:szCs w:val="28"/>
        </w:rPr>
        <w:lastRenderedPageBreak/>
        <w:t xml:space="preserve">использования их инвалидами, должно производиться в соответствии с </w:t>
      </w:r>
      <w:proofErr w:type="spellStart"/>
      <w:r w:rsidRPr="00476420">
        <w:rPr>
          <w:color w:val="000001"/>
          <w:sz w:val="28"/>
          <w:szCs w:val="28"/>
        </w:rPr>
        <w:t>тре</w:t>
      </w:r>
      <w:r w:rsidR="00262449" w:rsidRPr="00262449">
        <w:rPr>
          <w:noProof/>
          <w:color w:val="000001"/>
          <w:sz w:val="20"/>
          <w:szCs w:val="28"/>
        </w:rPr>
        <w:pict>
          <v:group id="Группа 26" o:spid="_x0000_s1196" style="position:absolute;left:0;text-align:left;margin-left:56.7pt;margin-top:19.85pt;width:518.8pt;height:802.3pt;z-index:2518210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" o:allowincell="f">
            <v:rect id="Rectangle 15" o:spid="_x0000_s11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Om8AA&#10;AADbAAAADwAAAGRycy9kb3ducmV2LnhtbERPzWqDQBC+B/IOywR6i2tzKNW4CaYg9FRS4wMM7kQl&#10;7qx1N2r79N1DIMeP7z87LqYXE42us6zgNYpBENdWd9woqC7F9h2E88gae8uk4JccHA/rVYaptjN/&#10;01T6RoQQdikqaL0fUild3ZJBF9mBOHBXOxr0AY6N1CPOIdz0chfHb9Jgx6GhxYE+Wqpv5d0ouPll&#10;+sqb8q9IqlNSn0/5fP/JlXrZLPkehKfFP8UP96dWsAtjw5fwA+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jOm8AAAADbAAAADwAAAAAAAAAAAAAAAACYAgAAZHJzL2Rvd25y&#10;ZXYueG1sUEsFBgAAAAAEAAQA9QAAAIUDAAAAAA==&#10;" filled="f" strokeweight="2pt"/>
            <v:line id="Line 16" o:spid="_x0000_s11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7" o:spid="_x0000_s11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<v:line id="Line 18" o:spid="_x0000_s12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9" o:spid="_x0000_s12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<v:line id="Line 20" o:spid="_x0000_s12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<v:line id="Line 21" o:spid="_x0000_s12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<v:line id="Line 22" o:spid="_x0000_s12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<v:line id="Line 23" o:spid="_x0000_s1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Hx8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ofHxAAAANsAAAAPAAAAAAAAAAAA&#10;AAAAAKECAABkcnMvZG93bnJldi54bWxQSwUGAAAAAAQABAD5AAAAkgMAAAAA&#10;" strokeweight="1pt"/>
            <v:line id="Line 24" o:spid="_x0000_s1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<v:line id="Line 25" o:spid="_x0000_s12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<v:rect id="Rectangle 26" o:spid="_x0000_s12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7" o:spid="_x0000_s12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8" o:spid="_x0000_s12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I8sAA&#10;AADbAAAADwAAAGRycy9kb3ducmV2LnhtbESPQYvCMBSE7wv+h/AEb9tUkaJdoxRB8GrdBY+P5m3b&#10;3ealJlHrvzeC4HGYmW+Y1WYwnbiS861lBdMkBUFcWd1yreD7uPtcgPABWWNnmRTcycNmPfpYYa7t&#10;jQ90LUMtIoR9jgqaEPpcSl81ZNAntieO3q91BkOUrpba4S3CTSdnaZpJgy3HhQZ72jZU/ZcXo6Ao&#10;/oafc7nEnZeL1GV6ruvipNRkPBRfIAIN4R1+tfdaQTaF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PI8s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9" o:spid="_x0000_s12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Whc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6R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Whc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0" o:spid="_x0000_s12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3O8MA&#10;AADdAAAADwAAAGRycy9kb3ducmV2LnhtbESPQWvCQBSE74X+h+UVeqsbg9o0ukoQhF5NFXp8ZF+T&#10;aPZt3F01/ntXEHocZuYbZrEaTCcu5HxrWcF4lIAgrqxuuVaw+9l8ZCB8QNbYWSYFN/KwWr6+LDDX&#10;9spbupShFhHCPkcFTQh9LqWvGjLoR7Ynjt6fdQZDlK6W2uE1wk0n0ySZSYMtx4UGe1o3VB3Ls1FQ&#10;FIdhfyq/cONllriZnui6+FXq/W0o5iACDeE//Gx/awXp5zSFx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h3O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1" o:spid="_x0000_s12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SoMQA&#10;AADdAAAADwAAAGRycy9kb3ducmV2LnhtbESPQWvCQBSE74L/YXlCb3WjbVNNs5FQEHptVOjxkX0m&#10;qdm3cXfV9N93CwWPw8x8w+Sb0fTiSs53lhUs5gkI4trqjhsF+932cQXCB2SNvWVS8EMeNsV0kmOm&#10;7Y0/6VqFRkQI+wwVtCEMmZS+bsmgn9uBOHpH6wyGKF0jtcNbhJteLpMklQY7jgstDvTeUn2qLkZB&#10;WX6Ph3O1xq2Xq8Sl+lk35ZdSD7OxfAMRaAz38H/7QytYvr48wd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00q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2" o:spid="_x0000_s12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K1MQA&#10;AADdAAAADwAAAGRycy9kb3ducmV2LnhtbESPzWrDMBCE74W+g9hAb42c4ObHiRJMwdBr3QRyXKyN&#10;7cRauZJqu29fFQo9DjPzDbM/TqYTAznfWlawmCcgiCurW64VnD6K5w0IH5A1dpZJwTd5OB4eH/aY&#10;aTvyOw1lqEWEsM9QQRNCn0npq4YM+rntiaN3tc5giNLVUjscI9x0cpkkK2mw5bjQYE+vDVX38sso&#10;yPPbdP4st1h4uUncSqe6zi9KPc2mfAci0BT+w3/tN61guX5J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StTEAAAA3QAAAA8AAAAAAAAAAAAAAAAAmAIAAGRycy9k&#10;b3ducmV2LnhtbFBLBQYAAAAABAAEAPUAAACJAwAAAAA=&#10;" filled="f" stroked="f" strokeweight=".25pt">
              <v:textbox inset="1pt,1pt,1pt,1pt">
                <w:txbxContent>
                  <w:p w:rsidR="00A2124D" w:rsidRPr="00983B6E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10</w:t>
                    </w:r>
                  </w:p>
                </w:txbxContent>
              </v:textbox>
            </v:rect>
            <v:rect id="Rectangle 33" o:spid="_x0000_s12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vT8IA&#10;AADdAAAADwAAAGRycy9kb3ducmV2LnhtbESPQYvCMBSE74L/IbwFb5quqOtWoxRB8Gp1YY+P5tl2&#10;t3mpSdT6740geBxm5htmue5MI67kfG1ZwecoAUFcWF1zqeB42A7nIHxA1thYJgV38rBe9XtLTLW9&#10;8Z6ueShFhLBPUUEVQptK6YuKDPqRbYmjd7LOYIjSlVI7vEW4aeQ4SWbSYM1xocKWNhUV//nFKMiy&#10;v+7nnH/j1st54mZ6osvsV6nBR5ctQATqwjv8au+0gvHXdAr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e9PwgAAAN0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476420">
        <w:rPr>
          <w:color w:val="000001"/>
          <w:sz w:val="28"/>
          <w:szCs w:val="28"/>
        </w:rPr>
        <w:t>ями</w:t>
      </w:r>
      <w:proofErr w:type="spellEnd"/>
      <w:r w:rsidRPr="00476420">
        <w:rPr>
          <w:color w:val="000001"/>
          <w:sz w:val="28"/>
          <w:szCs w:val="28"/>
        </w:rPr>
        <w:t xml:space="preserve"> настоящего Свода правил.</w:t>
      </w:r>
    </w:p>
    <w:p w:rsidR="002F1B78" w:rsidRPr="00476420" w:rsidRDefault="000E496D" w:rsidP="009A0124">
      <w:pPr>
        <w:pStyle w:val="FORMATTEXT"/>
        <w:ind w:firstLine="567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Размеры ледовых полей и арен, а также высоту помещений над ними устанавливают в зависимости от вида спортивных занятий и уровня соревн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ва</w:t>
      </w:r>
      <w:r w:rsidR="00CF4C30">
        <w:rPr>
          <w:color w:val="000001"/>
          <w:sz w:val="28"/>
          <w:szCs w:val="28"/>
        </w:rPr>
        <w:t>ний в соответствии с таблицей 2</w:t>
      </w:r>
      <w:r w:rsidR="002F1B78" w:rsidRPr="00476420">
        <w:rPr>
          <w:color w:val="000001"/>
          <w:sz w:val="28"/>
          <w:szCs w:val="28"/>
        </w:rPr>
        <w:t>.1.</w:t>
      </w:r>
    </w:p>
    <w:p w:rsidR="000E496D" w:rsidRDefault="000E496D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</w:p>
    <w:p w:rsidR="002F1B78" w:rsidRDefault="000E496D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Таблица 2.1- </w:t>
      </w:r>
      <w:r w:rsidRPr="00476420">
        <w:rPr>
          <w:color w:val="000001"/>
          <w:sz w:val="28"/>
          <w:szCs w:val="28"/>
        </w:rPr>
        <w:t>Размеры ледовых полей и арен</w:t>
      </w:r>
    </w:p>
    <w:p w:rsidR="000E496D" w:rsidRPr="00476420" w:rsidRDefault="000E496D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2127"/>
        <w:gridCol w:w="704"/>
        <w:gridCol w:w="566"/>
        <w:gridCol w:w="704"/>
        <w:gridCol w:w="705"/>
        <w:gridCol w:w="566"/>
        <w:gridCol w:w="844"/>
        <w:gridCol w:w="994"/>
        <w:gridCol w:w="1561"/>
      </w:tblGrid>
      <w:tr w:rsidR="002F1B78" w:rsidRPr="00476420" w:rsidTr="00AB799F">
        <w:trPr>
          <w:trHeight w:val="48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Виды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спортивных з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 xml:space="preserve">нятий </w:t>
            </w:r>
          </w:p>
        </w:tc>
        <w:tc>
          <w:tcPr>
            <w:tcW w:w="19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Размеры поля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для соревнов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 xml:space="preserve">ний, </w:t>
            </w:r>
            <w:proofErr w:type="gramStart"/>
            <w:r w:rsidRPr="00476420">
              <w:rPr>
                <w:color w:val="000001"/>
                <w:sz w:val="28"/>
                <w:szCs w:val="28"/>
              </w:rPr>
              <w:t>м</w:t>
            </w:r>
            <w:proofErr w:type="gram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Размеры арены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для соревнов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 xml:space="preserve">ний, </w:t>
            </w:r>
            <w:proofErr w:type="gramStart"/>
            <w:r w:rsidRPr="00476420">
              <w:rPr>
                <w:color w:val="000001"/>
                <w:sz w:val="28"/>
                <w:szCs w:val="28"/>
              </w:rPr>
              <w:t>м</w:t>
            </w:r>
            <w:proofErr w:type="gram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Пропускная спосо</w:t>
            </w:r>
            <w:r w:rsidRPr="00476420">
              <w:rPr>
                <w:color w:val="000001"/>
                <w:sz w:val="28"/>
                <w:szCs w:val="28"/>
              </w:rPr>
              <w:t>б</w:t>
            </w:r>
            <w:r w:rsidRPr="00476420">
              <w:rPr>
                <w:color w:val="000001"/>
                <w:sz w:val="28"/>
                <w:szCs w:val="28"/>
              </w:rPr>
              <w:t>ность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AB799F">
        <w:trPr>
          <w:trHeight w:val="1122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 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дл</w:t>
            </w:r>
            <w:r w:rsidRPr="00476420">
              <w:rPr>
                <w:color w:val="000001"/>
                <w:sz w:val="28"/>
                <w:szCs w:val="28"/>
              </w:rPr>
              <w:t>и</w:t>
            </w:r>
            <w:r w:rsidRPr="00476420">
              <w:rPr>
                <w:color w:val="000001"/>
                <w:sz w:val="28"/>
                <w:szCs w:val="28"/>
              </w:rPr>
              <w:t>на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ши-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р</w:t>
            </w:r>
            <w:r w:rsidRPr="00476420">
              <w:rPr>
                <w:color w:val="000001"/>
                <w:sz w:val="28"/>
                <w:szCs w:val="28"/>
              </w:rPr>
              <w:t>и</w:t>
            </w:r>
            <w:r w:rsidRPr="00476420">
              <w:rPr>
                <w:color w:val="000001"/>
                <w:sz w:val="28"/>
                <w:szCs w:val="28"/>
              </w:rPr>
              <w:t>на</w:t>
            </w:r>
            <w:proofErr w:type="spell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в</w:t>
            </w:r>
            <w:r w:rsidRPr="00476420">
              <w:rPr>
                <w:color w:val="000001"/>
                <w:sz w:val="28"/>
                <w:szCs w:val="28"/>
              </w:rPr>
              <w:t>ы</w:t>
            </w:r>
            <w:r w:rsidRPr="00476420">
              <w:rPr>
                <w:color w:val="000001"/>
                <w:sz w:val="28"/>
                <w:szCs w:val="28"/>
              </w:rPr>
              <w:t xml:space="preserve">сота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до низа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в</w:t>
            </w:r>
            <w:r w:rsidRPr="00476420">
              <w:rPr>
                <w:color w:val="000001"/>
                <w:sz w:val="28"/>
                <w:szCs w:val="28"/>
              </w:rPr>
              <w:t>ы</w:t>
            </w:r>
            <w:r w:rsidRPr="00476420">
              <w:rPr>
                <w:color w:val="000001"/>
                <w:sz w:val="28"/>
                <w:szCs w:val="28"/>
              </w:rPr>
              <w:t>сту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пающих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конст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ру</w:t>
            </w:r>
            <w:r w:rsidRPr="00476420">
              <w:rPr>
                <w:color w:val="000001"/>
                <w:sz w:val="28"/>
                <w:szCs w:val="28"/>
              </w:rPr>
              <w:t>к</w:t>
            </w:r>
            <w:r w:rsidRPr="00476420">
              <w:rPr>
                <w:color w:val="000001"/>
                <w:sz w:val="28"/>
                <w:szCs w:val="28"/>
              </w:rPr>
              <w:t>ций</w:t>
            </w:r>
            <w:proofErr w:type="spell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дл</w:t>
            </w:r>
            <w:r w:rsidRPr="00476420">
              <w:rPr>
                <w:color w:val="000001"/>
                <w:sz w:val="28"/>
                <w:szCs w:val="28"/>
              </w:rPr>
              <w:t>и</w:t>
            </w:r>
            <w:r w:rsidRPr="00476420">
              <w:rPr>
                <w:color w:val="000001"/>
                <w:sz w:val="28"/>
                <w:szCs w:val="28"/>
              </w:rPr>
              <w:t>на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ши-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р</w:t>
            </w:r>
            <w:r w:rsidRPr="00476420">
              <w:rPr>
                <w:color w:val="000001"/>
                <w:sz w:val="28"/>
                <w:szCs w:val="28"/>
              </w:rPr>
              <w:t>и</w:t>
            </w:r>
            <w:r w:rsidRPr="00476420">
              <w:rPr>
                <w:color w:val="000001"/>
                <w:sz w:val="28"/>
                <w:szCs w:val="28"/>
              </w:rPr>
              <w:t>на</w:t>
            </w:r>
            <w:proofErr w:type="spell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выс</w:t>
            </w:r>
            <w:r w:rsidRPr="00476420">
              <w:rPr>
                <w:color w:val="000001"/>
                <w:sz w:val="28"/>
                <w:szCs w:val="28"/>
              </w:rPr>
              <w:t>о</w:t>
            </w:r>
            <w:r w:rsidRPr="00476420">
              <w:rPr>
                <w:color w:val="000001"/>
                <w:sz w:val="28"/>
                <w:szCs w:val="28"/>
              </w:rPr>
              <w:t xml:space="preserve">та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до н</w:t>
            </w:r>
            <w:r w:rsidRPr="00476420">
              <w:rPr>
                <w:color w:val="000001"/>
                <w:sz w:val="28"/>
                <w:szCs w:val="28"/>
              </w:rPr>
              <w:t>и</w:t>
            </w:r>
            <w:r w:rsidRPr="00476420">
              <w:rPr>
                <w:color w:val="000001"/>
                <w:sz w:val="28"/>
                <w:szCs w:val="28"/>
              </w:rPr>
              <w:t xml:space="preserve">за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в</w:t>
            </w:r>
            <w:r w:rsidRPr="00476420">
              <w:rPr>
                <w:color w:val="000001"/>
                <w:sz w:val="28"/>
                <w:szCs w:val="28"/>
              </w:rPr>
              <w:t>ы</w:t>
            </w:r>
            <w:r w:rsidRPr="00476420">
              <w:rPr>
                <w:color w:val="000001"/>
                <w:sz w:val="28"/>
                <w:szCs w:val="28"/>
              </w:rPr>
              <w:t>сту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па</w:t>
            </w:r>
            <w:r w:rsidRPr="00476420">
              <w:rPr>
                <w:color w:val="000001"/>
                <w:sz w:val="28"/>
                <w:szCs w:val="28"/>
              </w:rPr>
              <w:t>ю</w:t>
            </w:r>
            <w:r w:rsidRPr="00476420">
              <w:rPr>
                <w:color w:val="000001"/>
                <w:sz w:val="28"/>
                <w:szCs w:val="28"/>
              </w:rPr>
              <w:t>щих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конст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ру</w:t>
            </w:r>
            <w:r w:rsidRPr="00476420">
              <w:rPr>
                <w:color w:val="000001"/>
                <w:sz w:val="28"/>
                <w:szCs w:val="28"/>
              </w:rPr>
              <w:t>к</w:t>
            </w:r>
            <w:r w:rsidRPr="00476420">
              <w:rPr>
                <w:color w:val="000001"/>
                <w:sz w:val="28"/>
                <w:szCs w:val="28"/>
              </w:rPr>
              <w:t>ций</w:t>
            </w:r>
            <w:proofErr w:type="spell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учебно-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трен</w:t>
            </w:r>
            <w:r w:rsidRPr="00476420">
              <w:rPr>
                <w:color w:val="000001"/>
                <w:sz w:val="28"/>
                <w:szCs w:val="28"/>
              </w:rPr>
              <w:t>и</w:t>
            </w:r>
            <w:r w:rsidRPr="00476420">
              <w:rPr>
                <w:color w:val="000001"/>
                <w:sz w:val="28"/>
                <w:szCs w:val="28"/>
              </w:rPr>
              <w:t>ро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во</w:t>
            </w:r>
            <w:r w:rsidRPr="00476420">
              <w:rPr>
                <w:color w:val="000001"/>
                <w:sz w:val="28"/>
                <w:szCs w:val="28"/>
              </w:rPr>
              <w:t>ч</w:t>
            </w:r>
            <w:r w:rsidRPr="00476420">
              <w:rPr>
                <w:color w:val="000001"/>
                <w:sz w:val="28"/>
                <w:szCs w:val="28"/>
              </w:rPr>
              <w:t>ные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 xml:space="preserve"> зан</w:t>
            </w:r>
            <w:r w:rsidRPr="00476420">
              <w:rPr>
                <w:color w:val="000001"/>
                <w:sz w:val="28"/>
                <w:szCs w:val="28"/>
              </w:rPr>
              <w:t>я</w:t>
            </w:r>
            <w:r w:rsidRPr="00476420">
              <w:rPr>
                <w:color w:val="000001"/>
                <w:sz w:val="28"/>
                <w:szCs w:val="28"/>
              </w:rPr>
              <w:t>тия, чел./смена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соревнов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 xml:space="preserve">ния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на аренах,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чел.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AB799F">
        <w:trPr>
          <w:trHeight w:val="47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Скоростной бег на коньках*</w:t>
            </w:r>
          </w:p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  <w:u w:val="single"/>
              </w:rPr>
              <w:t>183,57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150,22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  <w:u w:val="single"/>
              </w:rPr>
              <w:t>70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70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  <w:u w:val="single"/>
              </w:rPr>
              <w:t>191,57</w:t>
            </w:r>
            <w:r w:rsidRPr="00476420">
              <w:rPr>
                <w:color w:val="000001"/>
                <w:sz w:val="28"/>
                <w:szCs w:val="28"/>
              </w:rPr>
              <w:t>*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155,22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78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75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50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50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9A0124">
        <w:trPr>
          <w:trHeight w:val="48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Хоккей с ша</w:t>
            </w:r>
            <w:r w:rsidRPr="00476420">
              <w:rPr>
                <w:color w:val="000001"/>
                <w:sz w:val="28"/>
                <w:szCs w:val="28"/>
              </w:rPr>
              <w:t>й</w:t>
            </w:r>
            <w:r w:rsidRPr="00476420">
              <w:rPr>
                <w:color w:val="000001"/>
                <w:sz w:val="28"/>
                <w:szCs w:val="28"/>
              </w:rPr>
              <w:t>бой**</w:t>
            </w:r>
          </w:p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  <w:u w:val="single"/>
              </w:rPr>
              <w:t>60-61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56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  <w:u w:val="single"/>
              </w:rPr>
              <w:t>29-30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26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37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10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50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proofErr w:type="gramStart"/>
            <w:r w:rsidRPr="00476420">
              <w:rPr>
                <w:color w:val="000001"/>
                <w:sz w:val="28"/>
                <w:szCs w:val="28"/>
              </w:rPr>
              <w:t>100 (4 к</w:t>
            </w:r>
            <w:r w:rsidRPr="00476420">
              <w:rPr>
                <w:color w:val="000001"/>
                <w:sz w:val="28"/>
                <w:szCs w:val="28"/>
              </w:rPr>
              <w:t>о</w:t>
            </w:r>
            <w:r w:rsidRPr="00476420">
              <w:rPr>
                <w:color w:val="000001"/>
                <w:sz w:val="28"/>
                <w:szCs w:val="28"/>
              </w:rPr>
              <w:t xml:space="preserve">манды </w:t>
            </w:r>
            <w:proofErr w:type="gram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по 25)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9A0124">
        <w:trPr>
          <w:trHeight w:val="105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Фигурное кат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>ние</w:t>
            </w:r>
          </w:p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30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37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50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50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9A0124" w:rsidRPr="00476420" w:rsidTr="009A0124">
        <w:trPr>
          <w:trHeight w:val="324"/>
        </w:trPr>
        <w:tc>
          <w:tcPr>
            <w:tcW w:w="8771" w:type="dxa"/>
            <w:gridSpan w:val="9"/>
            <w:tcBorders>
              <w:bottom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A0124" w:rsidRDefault="009A0124" w:rsidP="009A0124">
            <w:pPr>
              <w:pStyle w:val="FORMATTEXT"/>
              <w:ind w:firstLine="398"/>
              <w:jc w:val="both"/>
              <w:rPr>
                <w:color w:val="000001"/>
                <w:sz w:val="28"/>
                <w:szCs w:val="28"/>
              </w:rPr>
            </w:pPr>
          </w:p>
          <w:p w:rsidR="009A0124" w:rsidRPr="00476420" w:rsidRDefault="009A0124" w:rsidP="009A0124">
            <w:pPr>
              <w:pStyle w:val="FORMATTEXT"/>
              <w:ind w:firstLine="398"/>
              <w:jc w:val="both"/>
              <w:rPr>
                <w:color w:val="000001"/>
                <w:sz w:val="28"/>
                <w:szCs w:val="28"/>
              </w:rPr>
            </w:pPr>
            <w:r>
              <w:rPr>
                <w:color w:val="000001"/>
                <w:sz w:val="28"/>
                <w:szCs w:val="28"/>
              </w:rPr>
              <w:t>Продолжение таблицы 2.1</w:t>
            </w:r>
          </w:p>
        </w:tc>
      </w:tr>
      <w:tr w:rsidR="002F1B78" w:rsidRPr="00476420" w:rsidTr="009A0124">
        <w:trPr>
          <w:trHeight w:val="312"/>
        </w:trPr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Шорт-трек</w:t>
            </w:r>
          </w:p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30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37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50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50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AB799F">
        <w:trPr>
          <w:trHeight w:val="48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Керлинг</w:t>
            </w:r>
          </w:p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44,5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4,75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60***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30***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8 на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1 пл</w:t>
            </w:r>
            <w:r w:rsidRPr="00476420">
              <w:rPr>
                <w:color w:val="000001"/>
                <w:sz w:val="28"/>
                <w:szCs w:val="28"/>
              </w:rPr>
              <w:t>о</w:t>
            </w:r>
            <w:r w:rsidRPr="00476420">
              <w:rPr>
                <w:color w:val="000001"/>
                <w:sz w:val="28"/>
                <w:szCs w:val="28"/>
              </w:rPr>
              <w:t>щадку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8xn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(n=2-6)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AB799F">
        <w:trPr>
          <w:trHeight w:val="48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Хоккей с м</w:t>
            </w:r>
            <w:r w:rsidRPr="00476420">
              <w:rPr>
                <w:color w:val="000001"/>
                <w:sz w:val="28"/>
                <w:szCs w:val="28"/>
              </w:rPr>
              <w:t>я</w:t>
            </w:r>
            <w:r w:rsidRPr="00476420">
              <w:rPr>
                <w:color w:val="000001"/>
                <w:sz w:val="28"/>
                <w:szCs w:val="28"/>
              </w:rPr>
              <w:t>чом**</w:t>
            </w:r>
          </w:p>
          <w:p w:rsidR="002F1B78" w:rsidRPr="00476420" w:rsidRDefault="002F1B78" w:rsidP="00476420">
            <w:pPr>
              <w:pStyle w:val="FORMATTEXT"/>
              <w:jc w:val="both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  <w:u w:val="single"/>
              </w:rPr>
              <w:t>_110</w:t>
            </w:r>
            <w:r w:rsidRPr="00476420">
              <w:rPr>
                <w:color w:val="000001"/>
                <w:sz w:val="28"/>
                <w:szCs w:val="28"/>
              </w:rPr>
              <w:t>_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90-110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  <w:u w:val="single"/>
              </w:rPr>
              <w:t>_65</w:t>
            </w:r>
            <w:r w:rsidRPr="00476420">
              <w:rPr>
                <w:color w:val="000001"/>
                <w:sz w:val="28"/>
                <w:szCs w:val="28"/>
              </w:rPr>
              <w:t>_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50-70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124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87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</w:tc>
      </w:tr>
      <w:tr w:rsidR="002F1B78" w:rsidRPr="00476420" w:rsidTr="00AB799F">
        <w:trPr>
          <w:trHeight w:val="2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Массовое кат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>ние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50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На всех спортивных катках, ледовых аренах и на площадках с ненормируем</w:t>
            </w:r>
            <w:r w:rsidRPr="00476420">
              <w:rPr>
                <w:color w:val="000001"/>
                <w:sz w:val="28"/>
                <w:szCs w:val="28"/>
              </w:rPr>
              <w:t>ы</w:t>
            </w:r>
            <w:r w:rsidRPr="00476420">
              <w:rPr>
                <w:color w:val="000001"/>
                <w:sz w:val="28"/>
                <w:szCs w:val="28"/>
              </w:rPr>
              <w:t>ми параметрами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MIDDLEPIC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4 м</w:t>
            </w:r>
            <w:r w:rsidRPr="00476420">
              <w:rPr>
                <w:noProof/>
                <w:color w:val="000001"/>
                <w:position w:val="-8"/>
                <w:sz w:val="28"/>
                <w:szCs w:val="28"/>
              </w:rPr>
              <w:drawing>
                <wp:inline distT="0" distB="0" distL="0" distR="0">
                  <wp:extent cx="86360" cy="180975"/>
                  <wp:effectExtent l="19050" t="0" r="8890" b="0"/>
                  <wp:docPr id="2408" name="Рисунок 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6420">
              <w:rPr>
                <w:color w:val="000001"/>
                <w:sz w:val="28"/>
                <w:szCs w:val="28"/>
              </w:rPr>
              <w:t xml:space="preserve"> льда </w:t>
            </w:r>
          </w:p>
          <w:p w:rsidR="002F1B78" w:rsidRPr="00476420" w:rsidRDefault="002F1B78" w:rsidP="00476420">
            <w:pPr>
              <w:pStyle w:val="MIDDLEPIC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на 1 ката</w:t>
            </w:r>
            <w:r w:rsidRPr="00476420">
              <w:rPr>
                <w:color w:val="000001"/>
                <w:sz w:val="28"/>
                <w:szCs w:val="28"/>
              </w:rPr>
              <w:t>ю</w:t>
            </w:r>
            <w:r w:rsidRPr="00476420">
              <w:rPr>
                <w:color w:val="000001"/>
                <w:sz w:val="28"/>
                <w:szCs w:val="28"/>
              </w:rPr>
              <w:t>щегося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</w:tbl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* В числителе приведен размер для расчетной длины дорожки 400 м, в знаменателе - 333,33 м.</w:t>
      </w:r>
    </w:p>
    <w:p w:rsidR="002F1B78" w:rsidRPr="00476420" w:rsidRDefault="00AB799F" w:rsidP="00AB799F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** В числителе указаны размеры для международных соревнований.</w:t>
      </w:r>
    </w:p>
    <w:p w:rsidR="002F1B78" w:rsidRPr="00476420" w:rsidRDefault="00AB799F" w:rsidP="00AB799F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*** Поле для хоккея с шайбой.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Размеры универсальных залов катков (предназначенных для попер</w:t>
      </w:r>
      <w:r w:rsidR="002F1B78" w:rsidRPr="00476420">
        <w:rPr>
          <w:color w:val="000001"/>
          <w:sz w:val="28"/>
          <w:szCs w:val="28"/>
        </w:rPr>
        <w:t>е</w:t>
      </w:r>
      <w:r w:rsidR="002F1B78" w:rsidRPr="00476420">
        <w:rPr>
          <w:color w:val="000001"/>
          <w:sz w:val="28"/>
          <w:szCs w:val="28"/>
        </w:rPr>
        <w:t>менных занятий по различным видам спорта) принимаются по наибольшему из показателей для эти</w:t>
      </w:r>
      <w:r>
        <w:rPr>
          <w:color w:val="000001"/>
          <w:sz w:val="28"/>
          <w:szCs w:val="28"/>
        </w:rPr>
        <w:t>х видов, приведенных в таблице 2</w:t>
      </w:r>
      <w:r w:rsidR="002F1B78" w:rsidRPr="00476420">
        <w:rPr>
          <w:color w:val="000001"/>
          <w:sz w:val="28"/>
          <w:szCs w:val="28"/>
        </w:rPr>
        <w:t>.1, а пропускная сп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собность - по наибольшей удельной площади, приходящейся на одного зан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мающегося.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При использовании универсальных залов катков для не зимних видов спорта их пропускная способность не должна быть больше указанной в та</w:t>
      </w:r>
      <w:r w:rsidR="002F1B78" w:rsidRPr="00476420">
        <w:rPr>
          <w:color w:val="000001"/>
          <w:sz w:val="28"/>
          <w:szCs w:val="28"/>
        </w:rPr>
        <w:t>б</w:t>
      </w:r>
      <w:r>
        <w:rPr>
          <w:color w:val="000001"/>
          <w:sz w:val="28"/>
          <w:szCs w:val="28"/>
        </w:rPr>
        <w:t>лице 2</w:t>
      </w:r>
      <w:r w:rsidR="002F1B78" w:rsidRPr="00476420">
        <w:rPr>
          <w:color w:val="000001"/>
          <w:sz w:val="28"/>
          <w:szCs w:val="28"/>
        </w:rPr>
        <w:t>.1.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Стандартный размер катка 30х60 м позволяет разместить на ледовой площадке поле для хоккея с шайбой, для фигурного катания, для шорт-трека или массового катания.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Ледовое сооружение может дополнительно иметь малоразмерную лед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вую площадку 10х15 м или большеразмерную площадку 30х15 м.</w:t>
      </w:r>
    </w:p>
    <w:p w:rsidR="002F1B78" w:rsidRPr="00476420" w:rsidRDefault="002F1B78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 xml:space="preserve"> </w:t>
      </w:r>
      <w:r w:rsidR="00262449">
        <w:rPr>
          <w:noProof/>
          <w:color w:val="000001"/>
          <w:sz w:val="28"/>
          <w:szCs w:val="28"/>
        </w:rPr>
        <w:pict>
          <v:group id="Группа 2388" o:spid="_x0000_s1216" style="position:absolute;left:0;text-align:left;margin-left:56.7pt;margin-top:19.85pt;width:518.8pt;height:802.3pt;z-index:2517237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" o:allowincell="f">
            <v:rect id="Rectangle 721" o:spid="_x0000_s12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gysQA&#10;AADdAAAADwAAAGRycy9kb3ducmV2LnhtbESP0YrCMBRE3xf8h3AF39ZUBbHVKHVB2KfFrX7Apbm2&#10;xeamNrGtfv1GEPZxmJkzzGY3mFp01LrKsoLZNAJBnFtdcaHgfDp8rkA4j6yxtkwKHuRgtx19bDDR&#10;tudf6jJfiABhl6CC0vsmkdLlJRl0U9sQB+9iW4M+yLaQusU+wE0t51G0lAYrDgslNvRVUn7N7kbB&#10;1Q/dT1pkz0N83sf5cZ/291uq1GQ8pGsQngb/H363v7WC+WIVw+t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IMrEAAAA3QAAAA8AAAAAAAAAAAAAAAAAmAIAAGRycy9k&#10;b3ducmV2LnhtbFBLBQYAAAAABAAEAPUAAACJAwAAAAA=&#10;" filled="f" strokeweight="2pt"/>
            <v:line id="Line 722" o:spid="_x0000_s12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y5Ir4AAADdAAAADwAAAGRycy9kb3ducmV2LnhtbERPzQ7BQBC+S7zDZiRubBFCWSKSipso&#10;F7fRHW2jO9t0F/X29iBx/PL9rzatqcSLGldaVjAaRiCIM6tLzhVczslgDsJ5ZI2VZVLwIQebdbez&#10;wljbN5/olfpchBB2MSoovK9jKV1WkEE3tDVx4O62MegDbHKpG3yHcFPJcRTNpMGSQ0OBNe0Kyh7p&#10;0yh4XC/TZH/c6XOVbvUtT/z1dtdK9XvtdgnCU+v/4p/7oBWMJ4u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XLkivgAAAN0AAAAPAAAAAAAAAAAAAAAAAKEC&#10;AABkcnMvZG93bnJldi54bWxQSwUGAAAAAAQABAD5AAAAjAMAAAAA&#10;" strokeweight="2pt"/>
            <v:line id="Line 723" o:spid="_x0000_s12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AcucQAAADdAAAADwAAAGRycy9kb3ducmV2LnhtbESPT4vCMBTE74LfITxhb5rqorjdRhGh&#10;y97E1ou3Z/P6B5uX0mS1++2NIHgcZuY3TLIdTCtu1LvGsoL5LAJBXFjdcKXglKfTNQjnkTW2lknB&#10;PznYbsajBGNt73ykW+YrESDsYlRQe9/FUrqiJoNuZjvi4JW2N+iD7Cupe7wHuGnlIopW0mDDYaHG&#10;jvY1Fdfszyi4nk/L9Oew13mb7fSlSv35UmqlPibD7huEp8G/w6/2r1aw+Pya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By5xAAAAN0AAAAPAAAAAAAAAAAA&#10;AAAAAKECAABkcnMvZG93bnJldi54bWxQSwUGAAAAAAQABAD5AAAAkgMAAAAA&#10;" strokeweight="2pt"/>
            <v:line id="Line 724" o:spid="_x0000_s12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CzsUAAADdAAAADwAAAGRycy9kb3ducmV2LnhtbESPQWvCQBSE7wX/w/KE3pqNKS0as4oI&#10;EW+l0Utuz+wzCcm+DdlV47/vFgo9DjPzDZNtJ9OLO42utaxgEcUgiCurW64VnE/52xKE88gae8uk&#10;4EkOtpvZS4aptg/+pnvhaxEg7FJU0Hg/pFK6qiGDLrIDcfCudjTogxxrqUd8BLjpZRLHn9Jgy2Gh&#10;wYH2DVVdcTMKuvL8kR++9vrUFzt9qXNfXq5aqdf5tFuD8DT5//Bf+6gVJO+r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KCzsUAAADdAAAADwAAAAAAAAAA&#10;AAAAAAChAgAAZHJzL2Rvd25yZXYueG1sUEsFBgAAAAAEAAQA+QAAAJMDAAAAAA==&#10;" strokeweight="2pt"/>
            <v:line id="Line 725" o:spid="_x0000_s12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4nVcUAAADdAAAADwAAAGRycy9kb3ducmV2LnhtbESPzWrDMBCE74G+g9hAb4mchIbUtRJC&#10;wKW3UscX3zbW+odYK2Optvv2VaGQ4zAz3zDJaTadGGlwrWUFm3UEgri0uuVaQX5NVwcQziNr7CyT&#10;gh9ycDo+LRKMtZ34i8bM1yJA2MWooPG+j6V0ZUMG3dr2xMGr7GDQBznUUg84Bbjp5DaK9tJgy2Gh&#10;wZ4uDZX37NsouBf5S/r+edHXLjvrW5364lZppZ6X8/kNhKfZP8L/7Q+tYLt73c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4nVcUAAADdAAAADwAAAAAAAAAA&#10;AAAAAAChAgAAZHJzL2Rvd25yZXYueG1sUEsFBgAAAAAEAAQA+QAAAJMDAAAAAA==&#10;" strokeweight="2pt"/>
            <v:line id="Line 726" o:spid="_x0000_s12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/Ic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Aczc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vyHDAAAA3QAAAA8AAAAAAAAAAAAA&#10;AAAAoQIAAGRycy9kb3ducmV2LnhtbFBLBQYAAAAABAAEAPkAAACRAwAAAAA=&#10;" strokeweight="2pt"/>
            <v:line id="Line 727" o:spid="_x0000_s12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sausMAAADdAAAADwAAAGRycy9kb3ducmV2LnhtbESPQYvCMBSE74L/ITzBm6YqilajiFDx&#10;tmzrxduzebbF5qU0Ueu/NwsLHoeZ+YbZ7DpTiye1rrKsYDKOQBDnVldcKDhnyWgJwnlkjbVlUvAm&#10;B7ttv7fBWNsX/9Iz9YUIEHYxKii9b2IpXV6SQTe2DXHwbrY16INsC6lbfAW4qeU0ihbSYMVhocSG&#10;DiXl9/RhFNwv53ly/DnorE73+lok/nK9aaWGg26/BuGp89/wf/ukFUxnq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rGrrDAAAA3QAAAA8AAAAAAAAAAAAA&#10;AAAAoQIAAGRycy9kb3ducmV2LnhtbFBLBQYAAAAABAAEAPkAAACRAwAAAAA=&#10;" strokeweight="2pt"/>
            <v:line id="Line 728" o:spid="_x0000_s12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mEzcMAAADdAAAADwAAAGRycy9kb3ducmV2LnhtbESPQYvCMBSE74L/ITzBm6YqilajiFDx&#10;Jtt68fZsnm2xeSlN1PrvzcLCHoeZ+YbZ7DpTixe1rrKsYDKOQBDnVldcKLhkyWgJwnlkjbVlUvAh&#10;B7ttv7fBWNs3/9Ar9YUIEHYxKii9b2IpXV6SQTe2DXHw7rY16INsC6lbfAe4qeU0ihbSYMVhocSG&#10;DiXlj/RpFDyul3lyPB90Vqd7fSsSf73dtVLDQbdfg/DU+f/wX/ukFUxnqwX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5hM3DAAAA3QAAAA8AAAAAAAAAAAAA&#10;AAAAoQIAAGRycy9kb3ducmV2LnhtbFBLBQYAAAAABAAEAPkAAACRAwAAAAA=&#10;" strokeweight="2pt"/>
            <v:line id="Line 729" o:spid="_x0000_s12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HvM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Ywn8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wR7zGAAAA3QAAAA8AAAAAAAAA&#10;AAAAAAAAoQIAAGRycy9kb3ducmV2LnhtbFBLBQYAAAAABAAEAPkAAACUAwAAAAA=&#10;" strokeweight="1pt"/>
            <v:line id="Line 730" o:spid="_x0000_s12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q1JL4AAADdAAAADwAAAGRycy9kb3ducmV2LnhtbERPzQ7BQBC+S7zDZiRubBFCWSKSipso&#10;F7fRHW2jO9t0F/X29iBx/PL9rzatqcSLGldaVjAaRiCIM6tLzhVczslgDsJ5ZI2VZVLwIQebdbez&#10;wljbN5/olfpchBB2MSoovK9jKV1WkEE3tDVx4O62MegDbHKpG3yHcFPJcRTNpMGSQ0OBNe0Kyh7p&#10;0yh4XC/TZH/c6XOVbvUtT/z1dtdK9XvtdgnCU+v/4p/7oBWMJ4s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KrUkvgAAAN0AAAAPAAAAAAAAAAAAAAAAAKEC&#10;AABkcnMvZG93bnJldi54bWxQSwUGAAAAAAQABAD5AAAAjAMAAAAA&#10;" strokeweight="2pt"/>
            <v:line id="Line 731" o:spid="_x0000_s12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N2VcYAAADdAAAADwAAAGRycy9kb3ducmV2LnhtbESP3WoCMRSE7wt9h3AK3tWsCtLdGqX0&#10;B5ReiGsf4Lg5blY3J0uS6urTN0LBy2FmvmFmi9624kQ+NI4VjIYZCOLK6YZrBT/br+cXECEia2wd&#10;k4ILBVjMHx9mWGh35g2dyliLBOFQoAITY1dIGSpDFsPQdcTJ2ztvMSbpa6k9nhPctnKcZVNpseG0&#10;YLCjd0PVsfy1ClZ+930cXWsjd7zyn+36Iw/2oNTgqX97BRGpj/fwf3upFYwne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jdlXGAAAA3QAAAA8AAAAAAAAA&#10;AAAAAAAAoQIAAGRycy9kb3ducmV2LnhtbFBLBQYAAAAABAAEAPkAAACUAwAAAAA=&#10;" strokeweight="1pt"/>
            <v:rect id="Rectangle 732" o:spid="_x0000_s12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Ctr8A&#10;AADdAAAADwAAAGRycy9kb3ducmV2LnhtbERPTYvCMBC9C/sfwix4s8mKiHaNUgTBq1XB49DMttVm&#10;0k2i1n+/OSx4fLzv1WawnXiQD61jDV+ZAkFcOdNyreF03E0WIEJENtg5Jg0vCrBZf4xWmBv35AM9&#10;yliLFMIhRw1NjH0uZagashgy1xMn7sd5izFBX0vj8ZnCbSenSs2lxZZTQ4M9bRuqbuXdaiiK63D+&#10;LZe4C3Kh/NzMTF1ctB5/DsU3iEhDfIv/3XujYTpTaX96k5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sAK2vwAAAN0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33" o:spid="_x0000_s12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nLcIA&#10;AADdAAAADwAAAGRycy9kb3ducmV2LnhtbESPQYvCMBSE7wv+h/AEb2uiiLjVKEUQvNrdhT0+mmdb&#10;bV5qErX+e7MgeBxm5htmteltK27kQ+NYw2SsQBCXzjRcafj53n0uQISIbLB1TBoeFGCzHnysMDPu&#10;zge6FbESCcIhQw11jF0mZShrshjGriNO3tF5izFJX0nj8Z7gtpVTpebSYsNpocaOtjWV5+JqNeT5&#10;qf+9FF+4C3Kh/NzMTJX/aT0a9vkSRKQ+vsOv9t5omM7UBP7f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Kct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34" o:spid="_x0000_s12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5WsIA&#10;AADdAAAADwAAAGRycy9kb3ducmV2LnhtbESPQYvCMBSE74L/ITxhb5psEdFqlLIgeN2ugsdH82zr&#10;Ni/dJGr3328WBI/DzHzDbHaD7cSdfGgda3ifKRDElTMt1xqOX/vpEkSIyAY7x6ThlwLstuPRBnPj&#10;HvxJ9zLWIkE45KihibHPpQxVQxbDzPXEybs4bzEm6WtpPD4S3HYyU2ohLbacFhrs6aOh6ru8WQ1F&#10;cR1OP+UK90EulV+YuamLs9Zvk6FYg4g0xFf42T4YDdlcZfD/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jla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35" o:spid="_x0000_s12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cwcIA&#10;AADdAAAADwAAAGRycy9kb3ducmV2LnhtbESPQWsCMRSE7wX/Q3hCbzXRiuhqlEUQenVrocfH5rm7&#10;unlZk1TXf2+EgsdhZr5hVpvetuJKPjSONYxHCgRx6UzDlYbD9+5jDiJEZIOtY9JwpwCb9eBthZlx&#10;N97TtYiVSBAOGWqoY+wyKUNZk8Uwch1x8o7OW4xJ+koaj7cEt62cKDWTFhtOCzV2tK2pPBd/VkOe&#10;n/qfS7HAXZBz5Wdmaqr8V+v3YZ8vQUTq4yv83/4yGiZT9Qn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pzB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6" o:spid="_x0000_s12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EtcMA&#10;AADdAAAADwAAAGRycy9kb3ducmV2LnhtbESPQWvCQBSE74L/YXlCb2a3EkSjq4SC0GtjCx4f2WcS&#10;m32b7m41/fddQfA4zMw3zHY/2l5cyYfOsYbXTIEgrp3puNHweTzMVyBCRDbYOyYNfxRgv5tOtlgY&#10;d+MPulaxEQnCoUANbYxDIWWoW7IYMjcQJ+/svMWYpG+k8XhLcNvLhVJLabHjtNDiQG8t1d/Vr9VQ&#10;lpfx66da4yHIlfJLk5umPGn9MhvLDYhIY3yGH+13o2GRqxzub9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sEt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37" o:spid="_x0000_s12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hLsMA&#10;AADdAAAADwAAAGRycy9kb3ducmV2LnhtbESPQWvCQBSE70L/w/IK3nS3omJTNyEIQq+NFTw+sq9J&#10;2uzbuLvV+O+7gtDjMDPfMNtitL24kA+dYw0vcwWCuHam40bD52E/24AIEdlg75g03ChAkT9NtpgZ&#10;d+UPulSxEQnCIUMNbYxDJmWoW7IY5m4gTt6X8xZjkr6RxuM1wW0vF0qtpcWO00KLA+1aqn+qX6uh&#10;LL/H47l6xX2QG+XXZmma8qT19Hks30BEGuN/+NF+NxoWS7WC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hL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38" o:spid="_x0000_s12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/WcMA&#10;AADdAAAADwAAAGRycy9kb3ducmV2LnhtbESPQWvCQBSE74L/YXlCb2a3IkGjq4SC0GujgsdH9pnE&#10;Zt+mu1tN/31XKPQ4zMw3zHY/2l7cyYfOsYbXTIEgrp3puNFwOh7mKxAhIhvsHZOGHwqw300nWyyM&#10;e/AH3avYiAThUKCGNsahkDLULVkMmRuIk3d13mJM0jfSeHwkuO3lQqlcWuw4LbQ40FtL9Wf1bTWU&#10;5W08f1VrPAS5Uj43S9OUF61fZmO5ARFpjP/hv/a70bBYqhy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U/Wc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2574A2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11</w:t>
                    </w:r>
                  </w:p>
                </w:txbxContent>
              </v:textbox>
            </v:rect>
            <v:rect id="Rectangle 739" o:spid="_x0000_s12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awsMA&#10;AADdAAAADwAAAGRycy9kb3ducmV2LnhtbESPQWvCQBSE74X+h+UVvNXdiqhN3YQgCL02Knh8ZF+T&#10;tNm3cXer8d93BcHjMDPfMOtitL04kw+dYw1vUwWCuHam40bDfrd9XYEIEdlg75g0XClAkT8/rTEz&#10;7sJfdK5iIxKEQ4Ya2hiHTMpQt2QxTN1AnLxv5y3GJH0jjcdLgttezpRaSIsdp4UWB9q0VP9Wf1ZD&#10;Wf6Mh1P1jtsgV8ovzNw05VHryctYfoCINMZH+N7+NBpmc7WE25v0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maws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476420">
        <w:rPr>
          <w:color w:val="000001"/>
          <w:sz w:val="28"/>
          <w:szCs w:val="28"/>
        </w:rPr>
        <w:t> Размеры и состав элементов крытых сооружений для скоростного бега на коньках могут быть снижены по согласованию с местными или федерал</w:t>
      </w:r>
      <w:r w:rsidRPr="00476420">
        <w:rPr>
          <w:color w:val="000001"/>
          <w:sz w:val="28"/>
          <w:szCs w:val="28"/>
        </w:rPr>
        <w:t>ь</w:t>
      </w:r>
      <w:r w:rsidRPr="00476420">
        <w:rPr>
          <w:color w:val="000001"/>
          <w:sz w:val="28"/>
          <w:szCs w:val="28"/>
        </w:rPr>
        <w:t>ными органами управления физической культурой, что должно отражаться в заданиях на проектирование или реконструкцию конкретных объектов.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 xml:space="preserve"> </w:t>
      </w:r>
      <w:r w:rsidR="002F1B78" w:rsidRPr="00476420">
        <w:rPr>
          <w:color w:val="000001"/>
          <w:sz w:val="28"/>
          <w:szCs w:val="28"/>
        </w:rPr>
        <w:t xml:space="preserve">Сооружения катков с искусственным льдом подразделяются </w:t>
      </w:r>
      <w:proofErr w:type="gramStart"/>
      <w:r w:rsidR="002F1B78" w:rsidRPr="00476420">
        <w:rPr>
          <w:color w:val="000001"/>
          <w:sz w:val="28"/>
          <w:szCs w:val="28"/>
        </w:rPr>
        <w:t>на</w:t>
      </w:r>
      <w:proofErr w:type="gramEnd"/>
      <w:r w:rsidR="002F1B78" w:rsidRPr="00476420">
        <w:rPr>
          <w:color w:val="000001"/>
          <w:sz w:val="28"/>
          <w:szCs w:val="28"/>
        </w:rPr>
        <w:t xml:space="preserve"> учебно-тренировочные (без мест для коммерческого зрителя) и демонстрационные, </w:t>
      </w:r>
      <w:r w:rsidR="00262449" w:rsidRPr="00262449">
        <w:rPr>
          <w:noProof/>
          <w:color w:val="000001"/>
          <w:sz w:val="20"/>
          <w:szCs w:val="28"/>
        </w:rPr>
        <w:pict>
          <v:group id="Группа 2756" o:spid="_x0000_s1236" style="position:absolute;left:0;text-align:left;margin-left:56.7pt;margin-top:19.85pt;width:518.8pt;height:802.3pt;z-index:2518231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" o:allowincell="f">
            <v:rect id="Rectangle 35" o:spid="_x0000_s12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RfcUA&#10;AADdAAAADwAAAGRycy9kb3ducmV2LnhtbESP0YrCMBRE3wX/IdwF3zRdQV27RqmCsE+iXT/g0txt&#10;i81NbWJb9+uNIPg4zMwZZrXpTSVaalxpWcHnJAJBnFldcq7g/Lsff4FwHlljZZkU3MnBZj0crDDW&#10;tuMTtanPRYCwi1FB4X0dS+myggy6ia2Jg/dnG4M+yCaXusEuwE0lp1E0lwZLDgsF1rQrKLukN6Pg&#10;4vv2kOTp/3553i6z4zbpbtdEqdFHn3yD8NT7d/jV/tEKpovZAp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ZF9xQAAAN0AAAAPAAAAAAAAAAAAAAAAAJgCAABkcnMv&#10;ZG93bnJldi54bWxQSwUGAAAAAAQABAD1AAAAigMAAAAA&#10;" filled="f" strokeweight="2pt"/>
            <v:line id="Line 36" o:spid="_x0000_s12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yjp7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piFu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HKOnvgAAAN0AAAAPAAAAAAAAAAAAAAAAAKEC&#10;AABkcnMvZG93bnJldi54bWxQSwUGAAAAAAQABAD5AAAAjAMAAAAA&#10;" strokeweight="2pt"/>
            <v:line id="Line 37" o:spid="_x0000_s12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GPMUAAADdAAAADwAAAGRycy9kb3ducmV2LnhtbESPzWrDMBCE74G+g9hAb4mcQJrUtRJC&#10;wKW3UscX3zbW+odYK2Optvv2VaGQ4zAz3zDJaTadGGlwrWUFm3UEgri0uuVaQX5NVwcQziNr7CyT&#10;gh9ycDo+LRKMtZ34i8bM1yJA2MWooPG+j6V0ZUMG3dr2xMGr7GDQBznUUg84Bbjp5DaKXqTBlsNC&#10;gz1dGirv2bdRcC/yXfr+edHXLjvrW5364lZppZ6X8/kNhKfZP8L/7Q+tYLvfvcL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AGPMUAAADdAAAADwAAAAAAAAAA&#10;AAAAAAChAgAAZHJzL2Rvd25yZXYueG1sUEsFBgAAAAAEAAQA+QAAAJMDAAAAAA==&#10;" strokeweight="2pt"/>
            <v:line id="Line 38" o:spid="_x0000_s12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ZlHL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piH/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BmUcvgAAAN0AAAAPAAAAAAAAAAAAAAAAAKEC&#10;AABkcnMvZG93bnJldi54bWxQSwUGAAAAAAQABAD5AAAAjAMAAAAA&#10;" strokeweight="2pt"/>
            <v:line id="Line 39" o:spid="_x0000_s12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Ah8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1H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SsCHwQAAAN0AAAAPAAAAAAAAAAAAAAAA&#10;AKECAABkcnMvZG93bnJldi54bWxQSwUGAAAAAAQABAD5AAAAjwMAAAAA&#10;" strokeweight="2pt"/>
            <v:line id="Line 40" o:spid="_x0000_s12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he8MMAAADdAAAADwAAAGRycy9kb3ducmV2LnhtbESPzarCMBSE9xd8h3AEd9fUgj9Uo4hQ&#10;cXexduPu2BzbYnNSmqj17c0FweUwM98wq01vGvGgztWWFUzGEQjiwuqaSwX5Kf1dgHAeWWNjmRS8&#10;yMFmPfhZYaLtk4/0yHwpAoRdggoq79tESldUZNCNbUscvKvtDPogu1LqDp8BbhoZR9FMGqw5LFTY&#10;0q6i4pbdjYLbOZ+m+7+dPjXZVl/K1J8vV63UaNhvlyA89f4b/rQPWkE8n8Xw/yY8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YXvDDAAAA3QAAAA8AAAAAAAAAAAAA&#10;AAAAoQIAAGRycy9kb3ducmV2LnhtbFBLBQYAAAAABAAEAPkAAACRAwAAAAA=&#10;" strokeweight="2pt"/>
            <v:line id="Line 41" o:spid="_x0000_s12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7a8MAAADdAAAADwAAAGRycy9kb3ducmV2LnhtbESPzarCMBSE94LvEI7gTlMVf6hGEaHi&#10;Tm7rxt2xObbF5qQ0UevbmwsX7nKYmW+Yza4ztXhR6yrLCibjCARxbnXFhYJLloxWIJxH1lhbJgUf&#10;crDb9nsbjLV98w+9Ul+IAGEXo4LS+yaW0uUlGXRj2xAH725bgz7ItpC6xXeAm1pOo2ghDVYcFkps&#10;6FBS/kifRsHjepknx/NBZ3W617ci8dfbXSs1HHT7NQhPnf8P/7VPWsF0uZjB75vwBO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U+2vDAAAA3QAAAA8AAAAAAAAAAAAA&#10;AAAAoQIAAGRycy9kb3ducmV2LnhtbFBLBQYAAAAABAAEAPkAAACRAwAAAAA=&#10;" strokeweight="2pt"/>
            <v:line id="Line 42" o:spid="_x0000_s12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1jH8MAAADdAAAADwAAAGRycy9kb3ducmV2LnhtbESPzarCMBSE94LvEI7gTlPFP6pRRKi4&#10;k9u6cXdsjm2xOSlN1Pr25sKFuxxm5htms+tMLV7Uusqygsk4AkGcW11xoeCSJaMVCOeRNdaWScGH&#10;HOy2/d4GY23f/EOv1BciQNjFqKD0vomldHlJBt3YNsTBu9vWoA+yLaRu8R3gppbTKFpIgxWHhRIb&#10;OpSUP9KnUfC4XubJ8XzQWZ3u9a1I/PV210oNB91+DcJT5//Df+2TVjBdLmbw+yY8Ab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9Yx/DAAAA3QAAAA8AAAAAAAAAAAAA&#10;AAAAoQIAAGRycy9kb3ducmV2LnhtbFBLBQYAAAAABAAEAPkAAACRAwAAAAA=&#10;" strokeweight="2pt"/>
            <v:line id="Line 43" o:spid="_x0000_s12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Sgbs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YPx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0oG7GAAAA3QAAAA8AAAAAAAAA&#10;AAAAAAAAoQIAAGRycy9kb3ducmV2LnhtbFBLBQYAAAAABAAEAPkAAACUAwAAAAA=&#10;" strokeweight="1pt"/>
            <v:line id="Line 44" o:spid="_x0000_s12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NY88MAAADdAAAADwAAAGRycy9kb3ducmV2LnhtbESPQYvCMBSE7wv+h/AEb2uqYJVqFBEq&#10;3hZrL96ezbMtNi+liVr/vVkQPA4z8w2z2vSmEQ/qXG1ZwWQcgSAurK65VJCf0t8FCOeRNTaWScGL&#10;HGzWg58VJto++UiPzJciQNglqKDyvk2kdEVFBt3YtsTBu9rOoA+yK6Xu8BngppHTKIqlwZrDQoUt&#10;7SoqbtndKLid81m6/9vpU5Nt9aVM/fly1UqNhv12CcJT77/hT/ugFUznc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jWPPDAAAA3QAAAA8AAAAAAAAAAAAA&#10;AAAAoQIAAGRycy9kb3ducmV2LnhtbFBLBQYAAAAABAAEAPkAAACRAwAAAAA=&#10;" strokeweight="2pt"/>
            <v:line id="Line 45" o:spid="_x0000_s12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qbgsYAAADdAAAADwAAAGRycy9kb3ducmV2LnhtbESPwW7CMBBE70j9B2srcQMHDkBTnKhq&#10;QQL1gEr7AUu8jVPidWQbCP36uhISx9HMvNEsy9624kw+NI4VTMYZCOLK6YZrBV+f69ECRIjIGlvH&#10;pOBKAcriYbDEXLsLf9B5H2uRIBxyVGBi7HIpQ2XIYhi7jjh5385bjEn6WmqPlwS3rZxm2UxabDgt&#10;GOzo1VB13J+sgq0/vB8nv7WRB976Vbt7ewr2R6nhY//yDCJSH+/hW3ujFUznszn8v0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qm4LGAAAA3QAAAA8AAAAAAAAA&#10;AAAAAAAAoQIAAGRycy9kb3ducmV2LnhtbFBLBQYAAAAABAAEAPkAAACUAwAAAAA=&#10;" strokeweight="1pt"/>
            <v:rect id="Rectangle 46" o:spid="_x0000_s12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KbL8A&#10;AADdAAAADwAAAGRycy9kb3ducmV2LnhtbERPTYvCMBC9L/gfwgje1lSRrlajFEHwalXwODRjW20m&#10;NYla//3msLDHx/tebXrTihc531hWMBknIIhLqxuuFJyOu+85CB+QNbaWScGHPGzWg68VZtq++UCv&#10;IlQihrDPUEEdQpdJ6cuaDPqx7Ygjd7XOYIjQVVI7fMdw08ppkqTSYMOxocaOtjWV9+JpFOT5rT8/&#10;igXuvJwnLtUzXeUXpUbDPl+CCNSHf/Gfe68VTH/SODe+iU9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PIpsvwAAAN0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2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v98QA&#10;AADdAAAADwAAAGRycy9kb3ducmV2LnhtbESPwWrDMBBE74H+g9hCb4lcU5zEiRJMwdBrnRR6XKyN&#10;7dZauZJqu39fBQI5DjPzhtkfZ9OLkZzvLCt4XiUgiGurO24UnE/lcgPCB2SNvWVS8EcejoeHxR5z&#10;bSd+p7EKjYgQ9jkqaEMYcil93ZJBv7IDcfQu1hkMUbpGaodThJtepkmSSYMdx4UWB3ptqf6ufo2C&#10;oviaP36qLZZebhKX6RfdFJ9KPT3OxQ5EoDncw7f2m1aQrrMt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L/f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8" o:spid="_x0000_s12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E2sMA&#10;AADdAAAADwAAAGRycy9kb3ducmV2LnhtbESPwWrDMBBE74X8g9hCb7XsUILjWgmmEMg1bgs5LtbG&#10;dmutHEm1nb+PCoUeh5l5w5T7xQxiIud7ywqyJAVB3Fjdc6vg4/3wnIPwAVnjYJkU3MjDfrd6KLHQ&#10;duYTTXVoRYSwL1BBF8JYSOmbjgz6xI7E0btYZzBE6VqpHc4Rbga5TtONNNhzXOhwpLeOmu/6xyio&#10;qq/l81pv8eBlnrqNftFtdVbq6XGpXkEEWsJ/+K991ArWeZbB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TE2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9" o:spid="_x0000_s12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arcIA&#10;AADdAAAADwAAAGRycy9kb3ducmV2LnhtbESPQYvCMBSE7wv+h/CEva2pZZFajVIWBK/WXfD4aJ5t&#10;tXmpSVbrvzeC4HGYmW+Y5XownbiS861lBdNJAoK4srrlWsHvfvOVgfABWWNnmRTcycN6NfpYYq7t&#10;jXd0LUMtIoR9jgqaEPpcSl81ZNBPbE8cvaN1BkOUrpba4S3CTSfTJJlJgy3HhQZ7+mmoOpf/RkFR&#10;nIa/SznHjZdZ4mb6W9fFQanP8VAsQAQawjv8am+1gjSbp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lqt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0" o:spid="_x0000_s12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/NsQA&#10;AADdAAAADwAAAGRycy9kb3ducmV2LnhtbESPwWrDMBBE74X8g9hAbo1stwTHiWxMIdBr3RZ6XKyN&#10;7cRaOZKaOH9fFQo9DjPzhtlXsxnFlZwfLCtI1wkI4tbqgTsFH++HxxyED8gaR8uk4E4eqnLxsMdC&#10;2xu/0bUJnYgQ9gUq6EOYCil925NBv7YTcfSO1hkMUbpOaoe3CDejzJJkIw0OHBd6nOilp/bcfBsF&#10;dX2aPy/NFg9e5onb6Gfd1V9KrZZzvQMRaA7/4b/2q1aQ5ekT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q/zb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1" o:spid="_x0000_s12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nQsIA&#10;AADdAAAADwAAAGRycy9kb3ducmV2LnhtbESPQYvCMBSE78L+h/AWvNlUEaldo5QFwatVweOjedtW&#10;m5duErX77zeC4HGYmW+Y1WYwnbiT861lBdMkBUFcWd1yreB42E4yED4ga+wsk4I/8rBZf4xWmGv7&#10;4D3dy1CLCGGfo4ImhD6X0lcNGfSJ7Ymj92OdwRClq6V2+Ihw08lZmi6kwZbjQoM9fTdUXcubUVAU&#10;l+H0Wy5x62WWuoWe67o4KzX+HIovEIGG8A6/2jutYJZN5/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2dC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2" o:spid="_x0000_s12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/C2cQA&#10;AADdAAAADwAAAGRycy9kb3ducmV2LnhtbESPwWrDMBBE74X8g9hAbo1s0wbHiWxMIdBr3RZ6XKyN&#10;7cRaOZKaOH9fFQo9DjPzhtlXsxnFlZwfLCtI1wkI4tbqgTsFH++HxxyED8gaR8uk4E4eqnLxsMdC&#10;2xu/0bUJnYgQ9gUq6EOYCil925NBv7YTcfSO1hkMUbpOaoe3CDejzJJkIw0OHBd6nOilp/bcfBsF&#10;dX2aPy/NFg9e5onb6Cfd1V9KrZZzvQMRaA7/4b/2q1aQ5ekz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wtnEAAAA3QAAAA8AAAAAAAAAAAAAAAAAmAIAAGRycy9k&#10;b3ducmV2LnhtbFBLBQYAAAAABAAEAPUAAACJAwAAAAA=&#10;" filled="f" stroked="f" strokeweight=".25pt">
              <v:textbox inset="1pt,1pt,1pt,1pt">
                <w:txbxContent>
                  <w:p w:rsidR="00A2124D" w:rsidRPr="002574A2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12</w:t>
                    </w:r>
                  </w:p>
                </w:txbxContent>
              </v:textbox>
            </v:rect>
            <v:rect id="Rectangle 53" o:spid="_x0000_s12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F1B78" w:rsidRPr="00476420">
        <w:rPr>
          <w:color w:val="000001"/>
          <w:sz w:val="28"/>
          <w:szCs w:val="28"/>
        </w:rPr>
        <w:t>предназначенные для проведения соревнований и платных зрелищных мер</w:t>
      </w:r>
      <w:r w:rsidR="002F1B78" w:rsidRPr="00476420">
        <w:rPr>
          <w:color w:val="000001"/>
          <w:sz w:val="28"/>
          <w:szCs w:val="28"/>
        </w:rPr>
        <w:t>о</w:t>
      </w:r>
      <w:r w:rsidR="006C52FC">
        <w:rPr>
          <w:color w:val="000001"/>
          <w:sz w:val="28"/>
          <w:szCs w:val="28"/>
        </w:rPr>
        <w:t>приятий</w:t>
      </w:r>
      <w:r w:rsidR="002F1B78" w:rsidRPr="00476420">
        <w:rPr>
          <w:color w:val="000001"/>
          <w:sz w:val="28"/>
          <w:szCs w:val="28"/>
        </w:rPr>
        <w:t>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Учебно-тренировочные и демонстрационные катки могут быть специ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лизированными или универсальными. Специализированные катки предн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значаются для одного вида спорта. Универсальные сооружения катков пр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спосабливаются для попеременного использования под различные виды спорта (например, для фигурного катания, хоккея с шайбой или шорт-трека, для хоккея с мячом или массового катания и т.п.). Универсальные спортс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оружения могут использоваться и для не зимних видов спорта.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Демонстрационные сооружения делятся на спортивно-демонстрационные катки, предназначенные только для спортивных соревн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ваний и выступлений на льду, и многофункциональные залы катков, предн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значенные как для занятий на льду, так и для культурно-массовых и общес</w:t>
      </w:r>
      <w:r w:rsidR="002F1B78" w:rsidRPr="00476420">
        <w:rPr>
          <w:color w:val="000001"/>
          <w:sz w:val="28"/>
          <w:szCs w:val="28"/>
        </w:rPr>
        <w:t>т</w:t>
      </w:r>
      <w:r w:rsidR="002F1B78" w:rsidRPr="00476420">
        <w:rPr>
          <w:color w:val="000001"/>
          <w:sz w:val="28"/>
          <w:szCs w:val="28"/>
        </w:rPr>
        <w:t>венных мероприятий.</w:t>
      </w:r>
    </w:p>
    <w:p w:rsidR="000E496D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Демонстрационные спортивные сооружения по числу зрителей подра</w:t>
      </w:r>
      <w:r w:rsidR="002F1B78" w:rsidRPr="00476420">
        <w:rPr>
          <w:color w:val="000001"/>
          <w:sz w:val="28"/>
          <w:szCs w:val="28"/>
        </w:rPr>
        <w:t>з</w:t>
      </w:r>
      <w:r w:rsidR="002F1B78" w:rsidRPr="00476420">
        <w:rPr>
          <w:color w:val="000001"/>
          <w:sz w:val="28"/>
          <w:szCs w:val="28"/>
        </w:rPr>
        <w:t xml:space="preserve">деляются на три категории: </w:t>
      </w:r>
    </w:p>
    <w:p w:rsidR="002F1B78" w:rsidRPr="00476420" w:rsidRDefault="002F1B78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- малые ледовые арены с количеством сидячих мест до 2000 зрителей;</w:t>
      </w:r>
    </w:p>
    <w:p w:rsidR="002F1B78" w:rsidRPr="00476420" w:rsidRDefault="006C52FC" w:rsidP="006C52FC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средние ледовые арены вместимостью от 2000 до 6000 зрителей;</w:t>
      </w:r>
    </w:p>
    <w:p w:rsidR="002F1B78" w:rsidRPr="00476420" w:rsidRDefault="006C52FC" w:rsidP="006C52FC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многофункциональные ледовые арены вместимостью более 6000 зр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телей.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Многофункциональные залы катков проектируются </w:t>
      </w:r>
      <w:proofErr w:type="gramStart"/>
      <w:r w:rsidR="002F1B78" w:rsidRPr="00476420">
        <w:rPr>
          <w:color w:val="000001"/>
          <w:sz w:val="28"/>
          <w:szCs w:val="28"/>
        </w:rPr>
        <w:t>универсальными</w:t>
      </w:r>
      <w:proofErr w:type="gramEnd"/>
      <w:r w:rsidR="002F1B78" w:rsidRPr="00476420">
        <w:rPr>
          <w:color w:val="000001"/>
          <w:sz w:val="28"/>
          <w:szCs w:val="28"/>
        </w:rPr>
        <w:t>: трансформируемыми для попеременного проведения соревнований по ра</w:t>
      </w:r>
      <w:r w:rsidR="002F1B78" w:rsidRPr="00476420">
        <w:rPr>
          <w:color w:val="000001"/>
          <w:sz w:val="28"/>
          <w:szCs w:val="28"/>
        </w:rPr>
        <w:t>з</w:t>
      </w:r>
      <w:r w:rsidR="002F1B78" w:rsidRPr="00476420">
        <w:rPr>
          <w:color w:val="000001"/>
          <w:sz w:val="28"/>
          <w:szCs w:val="28"/>
        </w:rPr>
        <w:t>ным видам спорта или культурно-зрелищных или общественных меропри</w:t>
      </w:r>
      <w:r w:rsidR="002F1B78" w:rsidRPr="00476420">
        <w:rPr>
          <w:color w:val="000001"/>
          <w:sz w:val="28"/>
          <w:szCs w:val="28"/>
        </w:rPr>
        <w:t>я</w:t>
      </w:r>
      <w:r w:rsidR="002F1B78" w:rsidRPr="00476420">
        <w:rPr>
          <w:color w:val="000001"/>
          <w:sz w:val="28"/>
          <w:szCs w:val="28"/>
        </w:rPr>
        <w:t>тий.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Залы крытых катков (ледяных арен и полей) следует располагать на первом этаже с обеспечением въезда в них грузовых автомашин. В удобной связи с залом катка следует предусматривать помещение для двух машин по уходу за льдом, размером (в чистоте) 9х6,5 м, высотой 3,9 м. Проемы для в</w:t>
      </w:r>
      <w:r w:rsidR="002F1B78" w:rsidRPr="00476420">
        <w:rPr>
          <w:color w:val="000001"/>
          <w:sz w:val="28"/>
          <w:szCs w:val="28"/>
        </w:rPr>
        <w:t>ы</w:t>
      </w:r>
      <w:r w:rsidR="002F1B78" w:rsidRPr="00476420">
        <w:rPr>
          <w:color w:val="000001"/>
          <w:sz w:val="28"/>
          <w:szCs w:val="28"/>
        </w:rPr>
        <w:t>езда из помещения на лед должны иметь высоту не менее 2,4 м, ширину не менее 3,5 м.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Помещение катка должно быть герметичным, чтобы предотвратить н</w:t>
      </w:r>
      <w:r w:rsidR="002F1B78" w:rsidRPr="00476420">
        <w:rPr>
          <w:color w:val="000001"/>
          <w:sz w:val="28"/>
          <w:szCs w:val="28"/>
        </w:rPr>
        <w:t>е</w:t>
      </w:r>
      <w:r w:rsidR="002F1B78" w:rsidRPr="00476420">
        <w:rPr>
          <w:color w:val="000001"/>
          <w:sz w:val="28"/>
          <w:szCs w:val="28"/>
        </w:rPr>
        <w:t>контролируемую инфильтрацию воздуха через проходы (двери и пр.) и места соединения строительных конструкций.</w:t>
      </w:r>
    </w:p>
    <w:p w:rsidR="006C52FC" w:rsidRDefault="006C52FC" w:rsidP="00476420">
      <w:pPr>
        <w:pStyle w:val="FORMATTEXT"/>
        <w:ind w:firstLine="568"/>
        <w:jc w:val="center"/>
        <w:rPr>
          <w:b/>
          <w:bCs/>
          <w:color w:val="000001"/>
          <w:sz w:val="28"/>
          <w:szCs w:val="28"/>
        </w:rPr>
      </w:pPr>
    </w:p>
    <w:p w:rsidR="002F1B78" w:rsidRPr="00476420" w:rsidRDefault="009A0124" w:rsidP="009A0124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b/>
          <w:bCs/>
          <w:color w:val="000001"/>
          <w:sz w:val="28"/>
          <w:szCs w:val="28"/>
        </w:rPr>
        <w:t>2.1.3</w:t>
      </w:r>
      <w:r w:rsidR="000E496D">
        <w:rPr>
          <w:b/>
          <w:bCs/>
          <w:color w:val="000001"/>
          <w:sz w:val="28"/>
          <w:szCs w:val="28"/>
        </w:rPr>
        <w:t xml:space="preserve"> </w:t>
      </w:r>
      <w:r w:rsidR="002F1B78" w:rsidRPr="00476420">
        <w:rPr>
          <w:b/>
          <w:bCs/>
          <w:color w:val="000001"/>
          <w:sz w:val="28"/>
          <w:szCs w:val="28"/>
        </w:rPr>
        <w:t xml:space="preserve">Хоккей с шайбой </w:t>
      </w: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Соревнования по хоккею с шайбой проводятся на белой ледяной п</w:t>
      </w:r>
      <w:r w:rsidRPr="00476420">
        <w:rPr>
          <w:color w:val="000001"/>
          <w:sz w:val="28"/>
          <w:szCs w:val="28"/>
        </w:rPr>
        <w:t>о</w:t>
      </w:r>
      <w:r w:rsidRPr="00476420">
        <w:rPr>
          <w:color w:val="000001"/>
          <w:sz w:val="28"/>
          <w:szCs w:val="28"/>
        </w:rPr>
        <w:t>верхности, называемой "хоккейной площадкой".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Максимальные размеры площадки: 61 м в длину и 30 м в ширину. М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нимальные размеры: 56 м в длину и 26 м в ширину.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На официальных соревнованиях размеры площадки должны быть 60-61 м в длину и 29-30 м в ширину</w:t>
      </w:r>
      <w:r w:rsidR="006C52FC" w:rsidRPr="006C52FC">
        <w:rPr>
          <w:color w:val="000001"/>
          <w:sz w:val="28"/>
          <w:szCs w:val="28"/>
        </w:rPr>
        <w:t>.</w:t>
      </w:r>
      <w:r w:rsidR="002F1B78" w:rsidRPr="006C52FC">
        <w:rPr>
          <w:color w:val="000001"/>
          <w:sz w:val="28"/>
          <w:szCs w:val="28"/>
        </w:rPr>
        <w:t xml:space="preserve"> </w:t>
      </w: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lastRenderedPageBreak/>
        <w:t>Углы площадки должны быть скруглены дугой окружности радиусом от 7 м до 8,5 м.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Площадка должна быть окружена бортами из стекловолокна белого цвета с системой ограждений из высокопрочного закаленного стекла или из полиэтилена в соответствии с мировыми стандартами. Высота бортов должна быть не менее чем 1,17 м и не более чем 1,22 м над уровнем поверхности льда.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Поверхность борта, обращенная ко льду, должна быть гладкой и без к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ких-либо изъянов, способных нанести травму игрокам. Защитные экраны и приспособления для их крепления должны быть смонтированы на наружной от игровой поверхности стороне борта. Зазор между панелями бортов не должен превышать 3 мм. У основания бортов устанавливается "отбойная планка" желтого цвета высотой 15-20 см.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Все двери, дающие доступ к ледяной поверхности, должны открываться во внешнюю сторону от площадки. Вертикальный зазор между дверями и бортом не должен превышать 8 мм.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На лицевых бортах площадки должно быть установлено защитное сте</w:t>
      </w:r>
      <w:r w:rsidR="002F1B78" w:rsidRPr="00476420">
        <w:rPr>
          <w:color w:val="000001"/>
          <w:sz w:val="28"/>
          <w:szCs w:val="28"/>
        </w:rPr>
        <w:t>к</w:t>
      </w:r>
      <w:r w:rsidR="002F1B78" w:rsidRPr="00476420">
        <w:rPr>
          <w:color w:val="000001"/>
          <w:sz w:val="28"/>
          <w:szCs w:val="28"/>
        </w:rPr>
        <w:t xml:space="preserve">ло высотой от 160 см до 200 </w:t>
      </w:r>
      <w:proofErr w:type="gramStart"/>
      <w:r w:rsidR="002F1B78" w:rsidRPr="00476420">
        <w:rPr>
          <w:color w:val="000001"/>
          <w:sz w:val="28"/>
          <w:szCs w:val="28"/>
        </w:rPr>
        <w:t>см</w:t>
      </w:r>
      <w:proofErr w:type="gramEnd"/>
      <w:r w:rsidR="002F1B78" w:rsidRPr="00476420">
        <w:rPr>
          <w:color w:val="000001"/>
          <w:sz w:val="28"/>
          <w:szCs w:val="28"/>
        </w:rPr>
        <w:t xml:space="preserve"> и оно должно продолжаться вдоль боковых бортов в направлении нейтральной зоны на 4 м от линии ворот. Защитное стекло высотой 80-120 см должно быть установлено на боковых бортах по всей длине площадки, за исключением пространства перед скамейками для игроков.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Зазор между панелями защитного стекла не должен превышать 8 мм. Там, где защитное стекло имеет разрыв, на открытую кромку стекла должна быть установлена защитная набивка, необходимая для защиты игроков от травм.</w:t>
      </w:r>
    </w:p>
    <w:p w:rsidR="002F1B78" w:rsidRPr="00476420" w:rsidRDefault="002F1B78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 xml:space="preserve"> </w:t>
      </w:r>
      <w:r w:rsidR="00262449">
        <w:rPr>
          <w:noProof/>
          <w:color w:val="000001"/>
          <w:sz w:val="28"/>
          <w:szCs w:val="28"/>
        </w:rPr>
        <w:pict>
          <v:group id="Группа 2449" o:spid="_x0000_s1256" style="position:absolute;left:0;text-align:left;margin-left:56.7pt;margin-top:19.85pt;width:518.8pt;height:802.3pt;z-index:2517268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" o:allowincell="f">
            <v:rect id="Rectangle 781" o:spid="_x0000_s12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odcIA&#10;AADdAAAADwAAAGRycy9kb3ducmV2LnhtbERPzYrCMBC+C/sOYYS92VRRWbtGqYLgSbTrAwzNbFts&#10;Jt0mtl2f3hwEjx/f/3o7mFp01LrKsoJpFIMgzq2uuFBw/TlMvkA4j6yxtkwK/snBdvMxWmOibc8X&#10;6jJfiBDCLkEFpfdNIqXLSzLoItsQB+7XtgZ9gG0hdYt9CDe1nMXxUhqsODSU2NC+pPyW3Y2Cmx+6&#10;U1pkj8Pqulvl513a3/9SpT7HQ/oNwtPg3+KX+6gVzOaL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Wh1wgAAAN0AAAAPAAAAAAAAAAAAAAAAAJgCAABkcnMvZG93&#10;bnJldi54bWxQSwUGAAAAAAQABAD1AAAAhwMAAAAA&#10;" filled="f" strokeweight="2pt"/>
            <v:line id="Line 782" o:spid="_x0000_s12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rR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+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A2tGwQAAAN0AAAAPAAAAAAAAAAAAAAAA&#10;AKECAABkcnMvZG93bnJldi54bWxQSwUGAAAAAAQABAD5AAAAjwMAAAAA&#10;" strokeweight="2pt"/>
            <v:line id="Line 783" o:spid="_x0000_s12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H1McMAAADdAAAADwAAAGRycy9kb3ducmV2LnhtbESPQYvCMBSE7wv+h/AEb2tqUZFqFBEq&#10;3hZrL96ezbMtNi+liVr/vVkQPA4z8w2z2vSmEQ/qXG1ZwWQcgSAurK65VJCf0t8FCOeRNTaWScGL&#10;HGzWg58VJto++UiPzJciQNglqKDyvk2kdEVFBt3YtsTBu9rOoA+yK6Xu8BngppFxFM2lwZrDQoUt&#10;7SoqbtndKLid81m6/9vpU5Nt9aVM/fly1UqNhv12CcJT77/hT/ugFcTTW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R9THDAAAA3QAAAA8AAAAAAAAAAAAA&#10;AAAAoQIAAGRycy9kb3ducmV2LnhtbFBLBQYAAAAABAAEAPkAAACRAwAAAAA=&#10;" strokeweight="2pt"/>
            <v:line id="Line 784" o:spid="_x0000_s12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1Qqs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Uznix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dUKrDAAAA3QAAAA8AAAAAAAAAAAAA&#10;AAAAoQIAAGRycy9kb3ducmV2LnhtbFBLBQYAAAAABAAEAPkAAACRAwAAAAA=&#10;" strokeweight="2pt"/>
            <v:line id="Line 785" o:spid="_x0000_s12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TI3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dMjewQAAAN0AAAAPAAAAAAAAAAAAAAAA&#10;AKECAABkcnMvZG93bnJldi54bWxQSwUGAAAAAAQABAD5AAAAjwMAAAAA&#10;" strokeweight="2pt"/>
            <v:line id="Line 786" o:spid="_x0000_s12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tRcMAAADdAAAADwAAAGRycy9kb3ducmV2LnhtbESPQYvCMBSE7wv+h/AEb2uqWJFqFBEq&#10;3hZrL96ezbMtNi+liVr/vVkQPA4z8w2z2vSmEQ/qXG1ZwWQcgSAurK65VJCf0t8FCOeRNTaWScGL&#10;HGzWg58VJto++UiPzJciQNglqKDyvk2kdEVFBt3YtsTBu9rOoA+yK6Xu8BngppHTKJpLgzWHhQpb&#10;2lVU3LK7UXA753G6/9vpU5Nt9aVM/fly1UqNhv12CcJT77/hT/ugFUxnc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4bUXDAAAA3QAAAA8AAAAAAAAAAAAA&#10;AAAAoQIAAGRycy9kb3ducmV2LnhtbFBLBQYAAAAABAAEAPkAAACRAwAAAAA=&#10;" strokeweight="2pt"/>
            <v:line id="Line 787" o:spid="_x0000_s12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rzM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+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6vMywQAAAN0AAAAPAAAAAAAAAAAAAAAA&#10;AKECAABkcnMvZG93bnJldi54bWxQSwUGAAAAAAQABAD5AAAAjwMAAAAA&#10;" strokeweight="2pt"/>
            <v:line id="Line 788" o:spid="_x0000_s12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Wqc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CdzZ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mVqnDAAAA3QAAAA8AAAAAAAAAAAAA&#10;AAAAoQIAAGRycy9kb3ducmV2LnhtbFBLBQYAAAAABAAEAPkAAACRAwAAAAA=&#10;" strokeweight="2pt"/>
            <v:line id="Line 789" o:spid="_x0000_s12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kMc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iO0t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ykMcIAAADdAAAADwAAAAAAAAAAAAAA&#10;AAChAgAAZHJzL2Rvd25yZXYueG1sUEsFBgAAAAAEAAQA+QAAAJADAAAAAA==&#10;" strokeweight="1pt"/>
            <v:line id="Line 790" o:spid="_x0000_s12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VnQMMAAADdAAAADwAAAGRycy9kb3ducmV2LnhtbESPQYvCMBSE74L/ITzBm6aKilajiFDx&#10;tmzrxduzebbF5qU0Ueu/NwsLHoeZ+YbZ7DpTiye1rrKsYDKOQBDnVldcKDhnyWgJwnlkjbVlUvAm&#10;B7ttv7fBWNsX/9Iz9YUIEHYxKii9b2IpXV6SQTe2DXHwbrY16INsC6lbfAW4qeU0ihbSYMVhocSG&#10;DiXl9/RhFNwv53ly/DnorE73+lok/nK9aaWGg26/BuGp89/wf/ukFUxn8xX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1Z0DDAAAA3QAAAA8AAAAAAAAAAAAA&#10;AAAAoQIAAGRycy9kb3ducmV2LnhtbFBLBQYAAAAABAAEAPkAAACRAwAAAAA=&#10;" strokeweight="2pt"/>
            <v:line id="Line 791" o:spid="_x0000_s12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iisIAAADdAAAADwAAAGRycy9kb3ducmV2LnhtbERPy2oCMRTdF/yHcIXuakYRqaNRxAdU&#10;XBQfH3CdXCejk5shiTrt15tFocvDeU/nra3Fg3yoHCvo9zIQxIXTFZcKTsfNxyeIEJE11o5JwQ8F&#10;mM86b1PMtXvynh6HWIoUwiFHBSbGJpcyFIYshp5riBN3cd5iTNCXUnt8pnBby0GWjaTFilODwYaW&#10;horb4W4VbP15d+v/lkaeeevX9fdqHOxVqfduu5iAiNTGf/Gf+0srGAxHaX9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ZiisIAAADdAAAADwAAAAAAAAAAAAAA&#10;AAChAgAAZHJzL2Rvd25yZXYueG1sUEsFBgAAAAAEAAQA+QAAAJADAAAAAA==&#10;" strokeweight="1pt"/>
            <v:rect id="Rectangle 792" o:spid="_x0000_s12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Cjc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DbPp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0KN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93" o:spid="_x0000_s12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c+s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VkeZHB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c+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94" o:spid="_x0000_s12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5Yc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Wss/wZ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9eWH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95" o:spid="_x0000_s12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hFcMA&#10;AADdAAAADwAAAGRycy9kb3ducmV2LnhtbESPwWrDMBBE74X8g9hAbrXcYEzqWgmmEMg1bgs5LtbW&#10;dmutXEmxnb+PCoUeh5l5w5SHxQxiIud7ywqekhQEcWN1z62C97fj4w6ED8gaB8uk4EYeDvvVQ4mF&#10;tjOfaapDKyKEfYEKuhDGQkrfdGTQJ3Ykjt6ndQZDlK6V2uEc4WaQ2zTNpcGe40KHI7121HzXV6Og&#10;qr6Wj5/6GY9e7lKX60y31UWpzXqpXkAEWsJ/+K990gq2WZ7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ThF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96" o:spid="_x0000_s12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EjsIA&#10;AADdAAAADwAAAGRycy9kb3ducmV2LnhtbESPQYvCMBSE7wv+h/AEb2uqaNFqlCIIe7Xuwh4fzbOt&#10;Ni81yWr990YQ9jjMzDfMetubVtzI+caygsk4AUFcWt1wpeD7uP9cgPABWWNrmRQ8yMN2M/hYY6bt&#10;nQ90K0IlIoR9hgrqELpMSl/WZNCPbUccvZN1BkOUrpLa4T3CTSunSZJKgw3HhRo72tVUXoo/oyDP&#10;z/3PtVji3stF4lI901X+q9Ro2OcrEIH68B9+t7+0guksncP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ESO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97" o:spid="_x0000_s12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a+cIA&#10;AADdAAAADwAAAGRycy9kb3ducmV2LnhtbESPQYvCMBSE78L+h/AW9mZTRYpbjVIWBK9bFTw+mrdt&#10;tXnpJlHrvzeC4HGYmW+Y5XownbiS861lBZMkBUFcWd1yrWC/24znIHxA1thZJgV38rBefYyWmGt7&#10;41+6lqEWEcI+RwVNCH0upa8aMugT2xNH7886gyFKV0vt8BbhppPTNM2kwZbjQoM9/TRUncuLUVAU&#10;p+HwX37jxst56jI903VxVOrrcygWIAIN4R1+tbdawXSWZf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tr5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98" o:spid="_x0000_s12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/YsIA&#10;AADdAAAADwAAAGRycy9kb3ducmV2LnhtbESPQYvCMBSE7wv+h/AEb2uqSFerUYog7NW6C3t8NM+2&#10;2rzUJKv13xtB8DjMzDfMatObVlzJ+caygsk4AUFcWt1wpeDnsPucg/ABWWNrmRTcycNmPfhYYabt&#10;jfd0LUIlIoR9hgrqELpMSl/WZNCPbUccvaN1BkOUrpLa4S3CTSunSZJKgw3HhRo72tZUnot/oyDP&#10;T/3vpVjgzst54lI901X+p9Ro2OdLEIH68A6/2t9awXSWfsH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9iwgAAAN0AAAAPAAAAAAAAAAAAAAAAAJgCAABkcnMvZG93&#10;bnJldi54bWxQSwUGAAAAAAQABAD1AAAAhwMAAAAA&#10;" filled="f" stroked="f" strokeweight=".25pt">
              <v:textbox inset="1pt,1pt,1pt,1pt">
                <w:txbxContent>
                  <w:p w:rsidR="00A2124D" w:rsidRPr="002574A2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13</w:t>
                    </w:r>
                  </w:p>
                </w:txbxContent>
              </v:textbox>
            </v:rect>
            <v:rect id="Rectangle 799" o:spid="_x0000_s12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rEL4A&#10;AADdAAAADwAAAGRycy9kb3ducmV2LnhtbERPTYvCMBC9L/gfwgje1lSRotUoZUHwalXwODRjW20m&#10;Nclq/ffmIHh8vO/VpjeteJDzjWUFk3ECgri0uuFKwfGw/Z2D8AFZY2uZFLzIw2Y9+Flhpu2T9/Qo&#10;QiViCPsMFdQhdJmUvqzJoB/bjjhyF+sMhghdJbXDZww3rZwmSSoNNhwbauzor6byVvwbBXl+7U/3&#10;YoFbL+eJS/VMV/lZqdGwz5cgAvXhK/64d1rBdJbGufFNf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Z6xC+AAAA3QAAAA8AAAAAAAAAAAAAAAAAmAIAAGRycy9kb3ducmV2&#10;LnhtbFBLBQYAAAAABAAEAPUAAACD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476420">
        <w:rPr>
          <w:color w:val="000001"/>
          <w:sz w:val="28"/>
          <w:szCs w:val="28"/>
        </w:rPr>
        <w:t xml:space="preserve">Ледовая поверхность разделяется по длине площадки на части пятью линиями, нанесенными на льду. Непрерывные поперечные линии должны продолжаться вертикально вверх по </w:t>
      </w:r>
      <w:r w:rsidR="006C52FC">
        <w:rPr>
          <w:color w:val="000001"/>
          <w:sz w:val="28"/>
          <w:szCs w:val="28"/>
        </w:rPr>
        <w:t>поверхности бортов</w:t>
      </w:r>
      <w:r w:rsidRPr="00476420">
        <w:rPr>
          <w:color w:val="000001"/>
          <w:sz w:val="28"/>
          <w:szCs w:val="28"/>
        </w:rPr>
        <w:t>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Красные линии, нанесенные на расстоянии 4 м от лицевых бортов, ш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риной 5 см называются "линиями ворот".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Поверхность льда между двумя линиями ворот должна быть разделена на три равные части линиями синего цвета, шириной 30 см, которые назыв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ются "синими линиями".</w:t>
      </w:r>
    </w:p>
    <w:p w:rsidR="002F1B78" w:rsidRPr="00476420" w:rsidRDefault="000E496D" w:rsidP="000E496D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proofErr w:type="gramStart"/>
      <w:r w:rsidR="002F1B78" w:rsidRPr="00476420">
        <w:rPr>
          <w:color w:val="000001"/>
          <w:sz w:val="28"/>
          <w:szCs w:val="28"/>
        </w:rPr>
        <w:t>По середине</w:t>
      </w:r>
      <w:proofErr w:type="gramEnd"/>
      <w:r w:rsidR="002F1B78" w:rsidRPr="00476420">
        <w:rPr>
          <w:color w:val="000001"/>
          <w:sz w:val="28"/>
          <w:szCs w:val="28"/>
        </w:rPr>
        <w:t xml:space="preserve"> площадки должна быть нанесена красная линия шириной 30 см. Эта линия называется "центральной линией".</w:t>
      </w:r>
    </w:p>
    <w:p w:rsidR="002F1B78" w:rsidRPr="00476420" w:rsidRDefault="002F1B78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Точки вбрасывания. Все точки и круги, которые наносятся на ледовой поверхности, предназначены для правильного расположения игроков во вр</w:t>
      </w:r>
      <w:r w:rsidRPr="00476420">
        <w:rPr>
          <w:color w:val="000001"/>
          <w:sz w:val="28"/>
          <w:szCs w:val="28"/>
        </w:rPr>
        <w:t>е</w:t>
      </w:r>
      <w:r w:rsidRPr="00476420">
        <w:rPr>
          <w:color w:val="000001"/>
          <w:sz w:val="28"/>
          <w:szCs w:val="28"/>
        </w:rPr>
        <w:t>мя произведения судьями вбрасывания.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Центральная точка вбрасывания. Круглая синяя точка диаметром 30 см должна быть нанесена на поверхности льда точно в центре площадки. Из этой точки, как центра, должен быть нанесен круг радиусом 4,5 м синей л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нией шириной 5 см.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Точки вбрасывания в нейтральной зоне. Две красные точки диаметром </w:t>
      </w:r>
      <w:r w:rsidR="002F1B78" w:rsidRPr="00476420">
        <w:rPr>
          <w:color w:val="000001"/>
          <w:sz w:val="28"/>
          <w:szCs w:val="28"/>
        </w:rPr>
        <w:lastRenderedPageBreak/>
        <w:t>60 см должны быть нанесены в нейтральной зоне на расстоянии 1,5 м от ка</w:t>
      </w:r>
      <w:r w:rsidR="002F1B78" w:rsidRPr="00476420">
        <w:rPr>
          <w:color w:val="000001"/>
          <w:sz w:val="28"/>
          <w:szCs w:val="28"/>
        </w:rPr>
        <w:t>ж</w:t>
      </w:r>
      <w:r w:rsidR="002F1B78" w:rsidRPr="00476420">
        <w:rPr>
          <w:color w:val="000001"/>
          <w:sz w:val="28"/>
          <w:szCs w:val="28"/>
        </w:rPr>
        <w:t>дой синей линии.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Точки конечного вбрасывания. В каждой конечной зоне, с обеих сторон от каждых ворот, наносятся точки конечного вбрасывания и круги. Точки вбрасывания должны быть красного цвета, диаметром 60 см. По обе стороны от каждой точки конечного вбрасывания должны быть нанесены двойные L-образные линии.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Круги вокруг точки конечного вбрасывания должны быть радиусом 4,5 м. Они должны быть нанесены на поверхности льда красной линией шир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ной 5 см.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Площадь судьи. Полукруг радиусом 3 м должен быть нанесен на льду линией красного цвета шириной 5 см, непосредственно перед местом, где расположен секретарь игры.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Площадь ворот. На </w:t>
      </w:r>
      <w:proofErr w:type="gramStart"/>
      <w:r w:rsidR="002F1B78" w:rsidRPr="00476420">
        <w:rPr>
          <w:color w:val="000001"/>
          <w:sz w:val="28"/>
          <w:szCs w:val="28"/>
        </w:rPr>
        <w:t>п</w:t>
      </w:r>
      <w:proofErr w:type="gramEnd"/>
      <w:r w:rsidR="00262449">
        <w:rPr>
          <w:noProof/>
          <w:color w:val="000001"/>
          <w:sz w:val="28"/>
          <w:szCs w:val="28"/>
        </w:rPr>
        <w:pict>
          <v:group id="Группа 2469" o:spid="_x0000_s1276" style="position:absolute;left:0;text-align:left;margin-left:56.7pt;margin-top:19.85pt;width:518.8pt;height:802.3pt;z-index:2517278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" o:allowincell="f">
            <v:rect id="Rectangle 801" o:spid="_x0000_s12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0FcIA&#10;AADdAAAADwAAAGRycy9kb3ducmV2LnhtbERPzYrCMBC+C/sOYYS92VQRXbtGqYLgSbTrAwzNbFts&#10;Jt0mtl2f3hwEjx/f/3o7mFp01LrKsoJpFIMgzq2uuFBw/TlMvkA4j6yxtkwK/snBdvMxWmOibc8X&#10;6jJfiBDCLkEFpfdNIqXLSzLoItsQB+7XtgZ9gG0hdYt9CDe1nMXxQhqsODSU2NC+pPyW3Y2Cmx+6&#10;U1pkj8Pqulvl513a3/9SpT7HQ/oNwtPg3+KX+6gVzObL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DQVwgAAAN0AAAAPAAAAAAAAAAAAAAAAAJgCAABkcnMvZG93&#10;bnJldi54bWxQSwUGAAAAAAQABAD1AAAAhwMAAAAA&#10;" filled="f" strokeweight="2pt"/>
            <v:line id="Line 802" o:spid="_x0000_s12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3JsQAAADdAAAADwAAAGRycy9kb3ducmV2LnhtbESPT4vCMBTE74LfITxhb5oqqy7dRhGh&#10;y97E1ou3Z/P6B5uX0mS1++2NIHgcZuY3TLIdTCtu1LvGsoL5LAJBXFjdcKXglKfTLxDOI2tsLZOC&#10;f3Kw3YxHCcba3vlIt8xXIkDYxaig9r6LpXRFTQbdzHbEwSttb9AH2VdS93gPcNPKRRStpMGGw0KN&#10;He1rKq7Zn1FwPZ+W6c9hr/M22+lLlfrzpdRKfUyG3TcIT4N/h1/tX61g8bme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jcmxAAAAN0AAAAPAAAAAAAAAAAA&#10;AAAAAKECAABkcnMvZG93bnJldi54bWxQSwUGAAAAAAQABAD5AAAAkgMAAAAA&#10;" strokeweight="2pt"/>
            <v:line id="Line 803" o:spid="_x0000_s12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SpUcUAAADdAAAADwAAAGRycy9kb3ducmV2LnhtbESPQWvCQBSE7wX/w/KE3pqNoa0Ss4oI&#10;EW+l0Utuz+wzCcm+DdlV47/vFgo9DjPzDZNtJ9OLO42utaxgEcUgiCurW64VnE/52wqE88gae8uk&#10;4EkOtpvZS4aptg/+pnvhaxEg7FJU0Hg/pFK6qiGDLrIDcfCudjTogxxrqUd8BLjpZRLHn9Jgy2Gh&#10;wYH2DVVdcTMKuvL8kR++9vrUFzt9qXNfXq5aqdf5tFuD8DT5//Bf+6gVJO/L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SpUcUAAADdAAAADwAAAAAAAAAA&#10;AAAAAAChAgAAZHJzL2Rvd25yZXYueG1sUEsFBgAAAAAEAAQA+QAAAJMDAAAAAA==&#10;" strokeweight="2pt"/>
            <v:line id="Line 804" o:spid="_x0000_s12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MysMAAADdAAAADwAAAGRycy9kb3ducmV2LnhtbESPzarCMBSE9xd8h3AEd9fUf6lGEaHi&#10;Tqxu3B2bY1tsTkoTtb69ES7c5TAz3zDLdWsq8aTGlZYVDPoRCOLM6pJzBedT8jsH4TyyxsoyKXiT&#10;g/Wq87PEWNsXH+mZ+lwECLsYFRTe17GULivIoOvbmjh4N9sY9EE2udQNvgLcVHIYRVNpsOSwUGBN&#10;24Kye/owCu6X8yTZHbb6VKUbfc0Tf7netFK9brtZgPDU+v/wX3uvFQzHsxF834QnIF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oDMrDAAAA3QAAAA8AAAAAAAAAAAAA&#10;AAAAoQIAAGRycy9kb3ducmV2LnhtbFBLBQYAAAAABAAEAPkAAACRAwAAAAA=&#10;" strokeweight="2pt"/>
            <v:line id="Line 805" o:spid="_x0000_s12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UvsUAAADdAAAADwAAAGRycy9kb3ducmV2LnhtbESPzWrDMBCE74G+g9hAb4mckCbFtRJC&#10;wKW3UscX3zbW+odYK2Optvv2VaGQ4zAz3zDJaTadGGlwrWUFm3UEgri0uuVaQX5NV68gnEfW2Fkm&#10;BT/k4HR8WiQYazvxF42Zr0WAsItRQeN9H0vpyoYMurXtiYNX2cGgD3KopR5wCnDTyW0U7aXBlsNC&#10;gz1dGirv2bdRcC/yl/T986KvXXbWtzr1xa3SSj0v5/MbCE+zf4T/2x9awXZ32M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GUvsUAAADdAAAADwAAAAAAAAAA&#10;AAAAAAChAgAAZHJzL2Rvd25yZXYueG1sUEsFBgAAAAAEAAQA+QAAAJMDAAAAAA==&#10;" strokeweight="2pt"/>
            <v:line id="Line 806" o:spid="_x0000_s12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0xJc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CdLe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NMSXDAAAA3QAAAA8AAAAAAAAAAAAA&#10;AAAAoQIAAGRycy9kb3ducmV2LnhtbFBLBQYAAAAABAAEAPkAAACRAwAAAAA=&#10;" strokeweight="2pt"/>
            <v:line id="Line 807" o:spid="_x0000_s12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+vUsMAAADdAAAADwAAAGRycy9kb3ducmV2LnhtbESPzarCMBSE94LvEI7gTlPFP6pRRKi4&#10;k9u6cXdsjm2xOSlN1Pr25sKFuxxm5htms+tMLV7Uusqygsk4AkGcW11xoeCSJaMVCOeRNdaWScGH&#10;HOy2/d4GY23f/EOv1BciQNjFqKD0vomldHlJBt3YNsTBu9vWoA+yLaRu8R3gppbTKFpIgxWHhRIb&#10;OpSUP9KnUfC4XubJ8XzQWZ3u9a1I/PV210oNB91+DcJT5//Df+2TVjCdLRfw+yY8Ab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fr1LDAAAA3QAAAA8AAAAAAAAAAAAA&#10;AAAAoQIAAGRycy9kb3ducmV2LnhtbFBLBQYAAAAABAAEAPkAAACRAwAAAAA=&#10;" strokeweight="2pt"/>
            <v:line id="Line 808" o:spid="_x0000_s12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ycUAAADdAAAADwAAAGRycy9kb3ducmV2LnhtbESPS4vCQBCE74L/YWhhbzpZWR9kHUWE&#10;LHsTEy/eOpnOAzM9ITOr2X/vCILHoqq+oja7wbTiRr1rLCv4nEUgiAurG64UnLNkugbhPLLG1jIp&#10;+CcHu+14tMFY2zuf6Jb6SgQIuxgV1N53sZSuqMmgm9mOOHil7Q36IPtK6h7vAW5aOY+ipTTYcFio&#10;saNDTcU1/TMKrpfzIvk5HnTWpnudV4m/5KVW6mMy7L9BeBr8O/xq/2oF86/VCp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MKycUAAADdAAAADwAAAAAAAAAA&#10;AAAAAAChAgAAZHJzL2Rvd25yZXYueG1sUEsFBgAAAAAEAAQA+QAAAJMDAAAAAA==&#10;" strokeweight="2pt"/>
            <v:line id="Line 809" o:spid="_x0000_s12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n4UcIAAADdAAAADwAAAGRycy9kb3ducmV2LnhtbERPzWoCMRC+F3yHMEJvNauI1dUoohYq&#10;PZSqDzBuxs3qZrIkqa4+vTkUevz4/meL1tbiSj5UjhX0exkI4sLpiksFh/3H2xhEiMgaa8ek4E4B&#10;FvPOywxz7W78Q9ddLEUK4ZCjAhNjk0sZCkMWQ881xIk7OW8xJuhLqT3eUrit5SDLRtJixanBYEMr&#10;Q8Vl92sVbP3x69J/lEYeees39fd6EuxZqdduu5yCiNTGf/Gf+1MrGAzf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n4UcIAAADdAAAADwAAAAAAAAAAAAAA&#10;AAChAgAAZHJzL2Rvd25yZXYueG1sUEsFBgAAAAAEAAQA+QAAAJADAAAAAA==&#10;" strokeweight="1pt"/>
            <v:line id="Line 810" o:spid="_x0000_s12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7IMMAAADdAAAADwAAAGRycy9kb3ducmV2LnhtbESPzarCMBSE9xd8h3AEd9dU8bcaRYSK&#10;O7G6cXdsjm2xOSlN1Pr2Rrhwl8PMfMMs162pxJMaV1pWMOhHIIgzq0vOFZxPye8MhPPIGivLpOBN&#10;Dtarzs8SY21ffKRn6nMRIOxiVFB4X8dSuqwgg65va+Lg3Wxj0AfZ5FI3+ApwU8lhFE2kwZLDQoE1&#10;bQvK7unDKLhfzuNkd9jqU5Vu9DVP/OV600r1uu1mAcJT6//Df+29VjAcTe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AOyDDAAAA3QAAAA8AAAAAAAAAAAAA&#10;AAAAoQIAAGRycy9kb3ducmV2LnhtbFBLBQYAAAAABAAEAPkAAACRAwAAAAA=&#10;" strokeweight="2pt"/>
            <v:line id="Line 811" o:spid="_x0000_s12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EcM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dO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qhHDDAAAA3QAAAA8AAAAAAAAAAAAA&#10;AAAAoQIAAGRycy9kb3ducmV2LnhtbFBLBQYAAAAABAAEAPkAAACRAwAAAAA=&#10;" strokeweight="1pt"/>
            <v:rect id="Rectangle 812" o:spid="_x0000_s12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kd8IA&#10;AADdAAAADwAAAGRycy9kb3ducmV2LnhtbESPQYvCMBSE78L+h/AWvNlUEaldo5QFwatVweOjedtW&#10;m5duErX77zeC4HGYmW+Y1WYwnbiT861lBdMkBUFcWd1yreB42E4yED4ga+wsk4I/8rBZf4xWmGv7&#10;4D3dy1CLCGGfo4ImhD6X0lcNGfSJ7Ymj92OdwRClq6V2+Ihw08lZmi6kwZbjQoM9fTdUXcubUVAU&#10;l+H0Wy5x62WWuoWe67o4KzX+HIovEIGG8A6/2jutYDbPp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6R3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13" o:spid="_x0000_s12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6AMMA&#10;AADdAAAADwAAAGRycy9kb3ducmV2LnhtbESPwWrDMBBE74X8g9hAbo1cE4LrRjamYMg1bgs5LtbW&#10;dmutXElxnL+PCoUeh5l5wxzKxYxiJucHywqetgkI4tbqgTsF72/1YwbCB2SNo2VScCMPZbF6OGCu&#10;7ZVPNDehExHCPkcFfQhTLqVvezLot3Yijt6ndQZDlK6T2uE1ws0o0yTZS4MDx4UeJ3rtqf1uLkZB&#10;VX0tHz/NM9ZeZonb653uqrNSm/VSvYAItIT/8F/7qBWkuyyF3zfxCc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06A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14" o:spid="_x0000_s12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fm8QA&#10;AADdAAAADwAAAGRycy9kb3ducmV2LnhtbESPwWrDMBBE74X8g9hAb42c1BjHiRJMIdBr3BZ6XKyN&#10;7cRauZJqO39fFQo9DjPzhtkfZ9OLkZzvLCtYrxIQxLXVHTcK3t9OTzkIH5A19pZJwZ08HA+Lhz0W&#10;2k58prEKjYgQ9gUqaEMYCil93ZJBv7IDcfQu1hkMUbpGaodThJtebpIkkwY7jgstDvTSUn2rvo2C&#10;srzOH1/VFk9e5onLdKqb8lOpx+Vc7kAEmsN/+K/9qhVs0vwZ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n5v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15" o:spid="_x0000_s12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H78MA&#10;AADdAAAADwAAAGRycy9kb3ducmV2LnhtbESPwWrDMBBE74X8g9hAbrXcYILrWgmmEMg1bgs5LtbW&#10;dmutXEmxnb+PCoUeh5l5w5SHxQxiIud7ywqekhQEcWN1z62C97fjYw7CB2SNg2VScCMPh/3qocRC&#10;25nPNNWhFRHCvkAFXQhjIaVvOjLoEzsSR+/TOoMhStdK7XCOcDPIbZrupMGe40KHI7121HzXV6Og&#10;qr6Wj5/6GY9e5qnb6Uy31UWpzXqpXkAEWsJ/+K990gq2WZ7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gH7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16" o:spid="_x0000_s12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idMIA&#10;AADdAAAADwAAAGRycy9kb3ducmV2LnhtbESPQYvCMBSE78L+h/AW9qapolKrUYog7NXqwh4fzbOt&#10;Ni81yWr33xtB8DjMzDfMatObVtzI+caygvEoAUFcWt1wpeB42A1TED4ga2wtk4J/8rBZfwxWmGl7&#10;5z3dilCJCGGfoYI6hC6T0pc1GfQj2xFH72SdwRClq6R2eI9w08pJksylwYbjQo0dbWsqL8WfUZDn&#10;5/7nWixw52WauLme6ir/Verrs8+XIAL14R1+tb+1gsk0ncH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KJ0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17" o:spid="_x0000_s12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8A8MA&#10;AADdAAAADwAAAGRycy9kb3ducmV2LnhtbESPwWrDMBBE74X8g9hAbrXcEIzjWgkmEOg1bgs5LtbG&#10;dmutHEm13b+vCoUeh5l5w5THxQxiIud7ywqekhQEcWN1z62Ct9fzYw7CB2SNg2VS8E0ejofVQ4mF&#10;tjNfaKpDKyKEfYEKuhDGQkrfdGTQJ3Ykjt7NOoMhStdK7XCOcDPIbZpm0mDPcaHDkU4dNZ/1l1FQ&#10;VR/L+73e49nLPHWZ3um2uiq1WS/VM4hAS/gP/7VftILtLs/g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8A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18" o:spid="_x0000_s12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mMIA&#10;AADdAAAADwAAAGRycy9kb3ducmV2LnhtbESPQYvCMBSE78L+h/AW9qapIlqrUYog7NXqwh4fzbOt&#10;Ni81yWr33xtB8DjMzDfMatObVtzI+caygvEoAUFcWt1wpeB42A1TED4ga2wtk4J/8rBZfwxWmGl7&#10;5z3dilCJCGGfoYI6hC6T0pc1GfQj2xFH72SdwRClq6R2eI9w08pJksykwYbjQo0dbWsqL8WfUZDn&#10;5/7nWixw52WauJme6ir/Verrs8+XIAL14R1+tb+1gsk0ncP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pmYwgAAAN0AAAAPAAAAAAAAAAAAAAAAAJgCAABkcnMvZG93&#10;bnJldi54bWxQSwUGAAAAAAQABAD1AAAAhwMAAAAA&#10;" filled="f" stroked="f" strokeweight=".25pt">
              <v:textbox inset="1pt,1pt,1pt,1pt">
                <w:txbxContent>
                  <w:p w:rsidR="00A2124D" w:rsidRPr="002574A2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14</w:t>
                    </w:r>
                  </w:p>
                </w:txbxContent>
              </v:textbox>
            </v:rect>
            <v:rect id="Rectangle 819" o:spid="_x0000_s12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N6r4A&#10;AADdAAAADwAAAGRycy9kb3ducmV2LnhtbERPTYvCMBC9L/gfwgje1lQRqdUoZUHwalXwODRjW20m&#10;Nclq/ffmIHh8vO/VpjeteJDzjWUFk3ECgri0uuFKwfGw/U1B+ICssbVMCl7kYbMe/Kww0/bJe3oU&#10;oRIxhH2GCuoQukxKX9Zk0I9tRxy5i3UGQ4SuktrhM4abVk6TZC4NNhwbauzor6byVvwbBXl+7U/3&#10;YoFbL9PEzfVMV/lZqdGwz5cgAvXhK/64d1rBdJbGufFNf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VDeq+AAAA3QAAAA8AAAAAAAAAAAAAAAAAmAIAAGRycy9kb3ducmV2&#10;LnhtbFBLBQYAAAAABAAEAPUAAACD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F1B78" w:rsidRPr="00476420">
        <w:rPr>
          <w:color w:val="000001"/>
          <w:sz w:val="28"/>
          <w:szCs w:val="28"/>
        </w:rPr>
        <w:t>оверхности льда перед каждыми воротами должна быть нанесена красная линия шириной 5 см. Площадь ворот должна быть о</w:t>
      </w:r>
      <w:r w:rsidR="002F1B78" w:rsidRPr="00476420">
        <w:rPr>
          <w:color w:val="000001"/>
          <w:sz w:val="28"/>
          <w:szCs w:val="28"/>
        </w:rPr>
        <w:t>к</w:t>
      </w:r>
      <w:r w:rsidR="002F1B78" w:rsidRPr="00476420">
        <w:rPr>
          <w:color w:val="000001"/>
          <w:sz w:val="28"/>
          <w:szCs w:val="28"/>
        </w:rPr>
        <w:t>рашена в светло-голубой цвет.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Ворота должны быть установлены на линии ворот по центру площадки и иметь высоту 1,22 м над поверхностью льда и ширину 1,63 м (внутренние размеры). Боковые стойки и перекладина ворот, соединяющая боковые сто</w:t>
      </w:r>
      <w:r w:rsidR="002F1B78" w:rsidRPr="00476420">
        <w:rPr>
          <w:color w:val="000001"/>
          <w:sz w:val="28"/>
          <w:szCs w:val="28"/>
        </w:rPr>
        <w:t>й</w:t>
      </w:r>
      <w:r w:rsidR="002F1B78" w:rsidRPr="00476420">
        <w:rPr>
          <w:color w:val="000001"/>
          <w:sz w:val="28"/>
          <w:szCs w:val="28"/>
        </w:rPr>
        <w:t>ки, должны быть определенной конструкции и изготовлены из материала с наружным диаметром 5 см. Боковые стойки и перекладина должны б</w:t>
      </w:r>
      <w:r w:rsidR="006C52FC">
        <w:rPr>
          <w:color w:val="000001"/>
          <w:sz w:val="28"/>
          <w:szCs w:val="28"/>
        </w:rPr>
        <w:t>ыть красного цвета</w:t>
      </w:r>
      <w:r w:rsidR="002F1B78" w:rsidRPr="00476420">
        <w:rPr>
          <w:color w:val="000001"/>
          <w:sz w:val="28"/>
          <w:szCs w:val="28"/>
        </w:rPr>
        <w:t>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В конструкции ворот должна быть предусмотрена рама, предназначе</w:t>
      </w:r>
      <w:r w:rsidR="002F1B78" w:rsidRPr="00476420">
        <w:rPr>
          <w:color w:val="000001"/>
          <w:sz w:val="28"/>
          <w:szCs w:val="28"/>
        </w:rPr>
        <w:t>н</w:t>
      </w:r>
      <w:r w:rsidR="002F1B78" w:rsidRPr="00476420">
        <w:rPr>
          <w:color w:val="000001"/>
          <w:sz w:val="28"/>
          <w:szCs w:val="28"/>
        </w:rPr>
        <w:t>ная для крепления сетки, размеры которой вглубь должны быть не более 1,12 м и не менее 0,60 м. Рама должна быть окрашена в белый цвет, за исключ</w:t>
      </w:r>
      <w:r w:rsidR="002F1B78" w:rsidRPr="00476420">
        <w:rPr>
          <w:color w:val="000001"/>
          <w:sz w:val="28"/>
          <w:szCs w:val="28"/>
        </w:rPr>
        <w:t>е</w:t>
      </w:r>
      <w:r w:rsidR="002F1B78" w:rsidRPr="00476420">
        <w:rPr>
          <w:color w:val="000001"/>
          <w:sz w:val="28"/>
          <w:szCs w:val="28"/>
        </w:rPr>
        <w:t>нием наружной поверхности опорного каркаса, которая должна быть окр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шена в красный цвет.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Ворота с сетками должны быть установлены неподвижными во время игры при помощи эластичных фиксаторов.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Каждая хоккейная площадка должна быть оборудована двумя одинак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выми скамейками, предназначенными для размещения на них исключительно игроков в форме и официальных представителей обеих команд. Скамейки должны быть установлены на одной и той же стороне от игровой поверхн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сти, непосредственно вдоль поля на значительном расстоянии друг от друга, и располагаться в непосредственной бли</w:t>
      </w:r>
      <w:r w:rsidR="006C52FC">
        <w:rPr>
          <w:color w:val="000001"/>
          <w:sz w:val="28"/>
          <w:szCs w:val="28"/>
        </w:rPr>
        <w:t>зости от раздевалок игроков.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Скамейка каждой команды должна начинаться с отступом 2 м от це</w:t>
      </w:r>
      <w:r w:rsidR="002F1B78" w:rsidRPr="00476420">
        <w:rPr>
          <w:color w:val="000001"/>
          <w:sz w:val="28"/>
          <w:szCs w:val="28"/>
        </w:rPr>
        <w:t>н</w:t>
      </w:r>
      <w:r w:rsidR="002F1B78" w:rsidRPr="00476420">
        <w:rPr>
          <w:color w:val="000001"/>
          <w:sz w:val="28"/>
          <w:szCs w:val="28"/>
        </w:rPr>
        <w:t>тральной красной линии. Минимальная длина скамейки должна быть 10 м, а минимальное расстояние от борта в глубину для скамейки - 1,5 м. Каждая скамейка должна быть рассчитана на 16 игроков и 6 официальных предст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вителей команды.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Каждая зона скамейки для игроков должна иметь две двери для выхода на лед, одна из которых должна быть в нейтральной зоне. Скамейки для и</w:t>
      </w:r>
      <w:r w:rsidR="002F1B78" w:rsidRPr="00476420">
        <w:rPr>
          <w:color w:val="000001"/>
          <w:sz w:val="28"/>
          <w:szCs w:val="28"/>
        </w:rPr>
        <w:t>г</w:t>
      </w:r>
      <w:r w:rsidR="002F1B78" w:rsidRPr="00476420">
        <w:rPr>
          <w:color w:val="000001"/>
          <w:sz w:val="28"/>
          <w:szCs w:val="28"/>
        </w:rPr>
        <w:t>роков должны быть защищены от доступа посторонних лиц, кроме игроков и шести официальных представителей команды.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 xml:space="preserve"> </w:t>
      </w:r>
      <w:r w:rsidR="002F1B78" w:rsidRPr="00476420">
        <w:rPr>
          <w:color w:val="000001"/>
          <w:sz w:val="28"/>
          <w:szCs w:val="28"/>
        </w:rPr>
        <w:t>Скамейки для оштрафованных игроков предназначены только для ра</w:t>
      </w:r>
      <w:r w:rsidR="002F1B78" w:rsidRPr="00476420">
        <w:rPr>
          <w:color w:val="000001"/>
          <w:sz w:val="28"/>
          <w:szCs w:val="28"/>
        </w:rPr>
        <w:t>з</w:t>
      </w:r>
      <w:r w:rsidR="002F1B78" w:rsidRPr="00476420">
        <w:rPr>
          <w:color w:val="000001"/>
          <w:sz w:val="28"/>
          <w:szCs w:val="28"/>
        </w:rPr>
        <w:t>мещения на них оштрафованных игроков. Каждая скамейка рассчитывается для размещения на ней как минимум 5 игроков. Скамейки должны быть у</w:t>
      </w:r>
      <w:r w:rsidR="002F1B78" w:rsidRPr="00476420">
        <w:rPr>
          <w:color w:val="000001"/>
          <w:sz w:val="28"/>
          <w:szCs w:val="28"/>
        </w:rPr>
        <w:t>с</w:t>
      </w:r>
      <w:r w:rsidR="002F1B78" w:rsidRPr="00476420">
        <w:rPr>
          <w:color w:val="000001"/>
          <w:sz w:val="28"/>
          <w:szCs w:val="28"/>
        </w:rPr>
        <w:t>тановлены по обе стороны от стола, где находятся судьи в бригаде и напр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тив скамеек для игроков. Минимальная длина скамеек должна быть 4 м, а минимальное расстояние от бортика до защитной стенки за скамейкой - 1,5 м.</w:t>
      </w:r>
    </w:p>
    <w:p w:rsidR="002F1B78" w:rsidRPr="00476420" w:rsidRDefault="002F1B78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 xml:space="preserve"> </w:t>
      </w:r>
      <w:r w:rsidR="00262449">
        <w:rPr>
          <w:noProof/>
          <w:color w:val="000001"/>
          <w:sz w:val="28"/>
          <w:szCs w:val="28"/>
        </w:rPr>
        <w:pict>
          <v:group id="Группа 2489" o:spid="_x0000_s1296" style="position:absolute;left:0;text-align:left;margin-left:56.7pt;margin-top:19.85pt;width:518.8pt;height:802.3pt;z-index:2517288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" o:allowincell="f">
            <v:rect id="Rectangle 821" o:spid="_x0000_s12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S78IA&#10;AADdAAAADwAAAGRycy9kb3ducmV2LnhtbERPzYrCMBC+C/sOYRb2punKIrZrlCoInkRrH2BoZtti&#10;M+k2sa0+vTkIHj++/9VmNI3oqXO1ZQXfswgEcWF1zaWC/LKfLkE4j6yxsUwK7uRgs/6YrDDRduAz&#10;9ZkvRQhhl6CCyvs2kdIVFRl0M9sSB+7PdgZ9gF0pdYdDCDeNnEfRQhqsOTRU2NKuouKa3YyCqx/7&#10;Y1pmj32cb+PitE2H23+q1NfnmP6C8DT6t/jlPmgF85847A9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NLvwgAAAN0AAAAPAAAAAAAAAAAAAAAAAJgCAABkcnMvZG93&#10;bnJldi54bWxQSwUGAAAAAAQABAD1AAAAhwMAAAAA&#10;" filled="f" strokeweight="2pt"/>
            <v:line id="Line 822" o:spid="_x0000_s12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rR3MQAAADdAAAADwAAAGRycy9kb3ducmV2LnhtbESPT4vCMBTE74LfITxhb5oqq7jdRhGh&#10;y97E1ou3Z/P6B5uX0mS1++2NIHgcZuY3TLIdTCtu1LvGsoL5LAJBXFjdcKXglKfTNQjnkTW2lknB&#10;PznYbsajBGNt73ykW+YrESDsYlRQe9/FUrqiJoNuZjvi4JW2N+iD7Cupe7wHuGnlIopW0mDDYaHG&#10;jvY1Fdfszyi4nk/L9Oew13mb7fSlSv35UmqlPibD7huEp8G/w6/2r1aw+Pya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tHcxAAAAN0AAAAPAAAAAAAAAAAA&#10;AAAAAKECAABkcnMvZG93bnJldi54bWxQSwUGAAAAAAQABAD5AAAAkgMAAAAA&#10;" strokeweight="2pt"/>
            <v:line id="Line 823" o:spid="_x0000_s12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Pq8UAAADdAAAADwAAAGRycy9kb3ducmV2LnhtbESPQWvCQBSE7wX/w/KE3pqNoS0as4oI&#10;EW+l0Utuz+wzCcm+DdlV47/vFgo9DjPzDZNtJ9OLO42utaxgEcUgiCurW64VnE/52xKE88gae8uk&#10;4EkOtpvZS4aptg/+pnvhaxEg7FJU0Hg/pFK6qiGDLrIDcfCudjTogxxrqUd8BLjpZRLHn9Jgy2Gh&#10;wYH2DVVdcTMKuvL8kR++9vrUFzt9qXNfXq5aqdf5tFuD8DT5//Bf+6gVJO+r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hPq8UAAADdAAAADwAAAAAAAAAA&#10;AAAAAAChAgAAZHJzL2Rvd25yZXYueG1sUEsFBgAAAAAEAAQA+QAAAJMDAAAAAA==&#10;" strokeweight="2pt"/>
            <v:line id="Line 824" o:spid="_x0000_s13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TqMM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Acz0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k6jDDAAAA3QAAAA8AAAAAAAAAAAAA&#10;AAAAoQIAAGRycy9kb3ducmV2LnhtbFBLBQYAAAAABAAEAPkAAACRAwAAAAA=&#10;" strokeweight="2pt"/>
            <v:line id="Line 825" o:spid="_x0000_s13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1yRMUAAADdAAAADwAAAGRycy9kb3ducmV2LnhtbESPzWrDMBCE74G+g9hAb4mckIbUtRJC&#10;wKW3UscX3zbW+odYK2Optvv2VaGQ4zAz3zDJaTadGGlwrWUFm3UEgri0uuVaQX5NVwcQziNr7CyT&#10;gh9ycDo+LRKMtZ34i8bM1yJA2MWooPG+j6V0ZUMG3dr2xMGr7GDQBznUUg84Bbjp5DaK9tJgy2Gh&#10;wZ4uDZX37NsouBf5S/r+edHXLjvrW5364lZppZ6X8/kNhKfZP8L/7Q+tYLt73c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1yRMUAAADdAAAADwAAAAAAAAAA&#10;AAAAAAChAgAAZHJzL2Rvd25yZXYueG1sUEsFBgAAAAAEAAQA+QAAAJMDAAAAAA==&#10;" strokeweight="2pt"/>
            <v:line id="Line 826" o:spid="_x0000_s13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X38MAAADdAAAADwAAAGRycy9kb3ducmV2LnhtbESPQYvCMBSE74L/ITzBm6aKilajiFDx&#10;tmzrxduzebbF5qU0Ueu/NwsLHoeZ+YbZ7DpTiye1rrKsYDKOQBDnVldcKDhnyWgJwnlkjbVlUvAm&#10;B7ttv7fBWNsX/9Iz9YUIEHYxKii9b2IpXV6SQTe2DXHwbrY16INsC6lbfAW4qeU0ihbSYMVhocSG&#10;DiXl9/RhFNwv53ly/DnorE73+lok/nK9aaWGg26/BuGp89/wf/ukFUxnq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B19/DAAAA3QAAAA8AAAAAAAAAAAAA&#10;AAAAoQIAAGRycy9kb3ducmV2LnhtbFBLBQYAAAAABAAEAPkAAACRAwAAAAA=&#10;" strokeweight="2pt"/>
            <v:line id="Line 827" o:spid="_x0000_s13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NJqMMAAADdAAAADwAAAGRycy9kb3ducmV2LnhtbESPQYvCMBSE74L/ITzBm6aKilajiFDx&#10;Jtt68fZsnm2xeSlN1PrvzcLCHoeZ+YbZ7DpTixe1rrKsYDKOQBDnVldcKLhkyWgJwnlkjbVlUvAh&#10;B7ttv7fBWNs3/9Ar9YUIEHYxKii9b2IpXV6SQTe2DXHw7rY16INsC6lbfAe4qeU0ihbSYMVhocSG&#10;DiXlj/RpFDyul3lyPB90Vqd7fSsSf73dtVLDQbdfg/DU+f/wX/ukFUxnqwX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TSajDAAAA3QAAAA8AAAAAAAAAAAAA&#10;AAAAoQIAAGRycy9kb3ducmV2LnhtbFBLBQYAAAAABAAEAPkAAACRAwAAAAA=&#10;" strokeweight="2pt"/>
            <v:line id="Line 828" o:spid="_x0000_s13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/sM8MAAADdAAAADwAAAGRycy9kb3ducmV2LnhtbESPzarCMBSE9xd8h3AEd9dU8bcaRYSK&#10;O7G6cXdsjm2xOSlN1Pr2Rrhwl8PMfMMs162pxJMaV1pWMOhHIIgzq0vOFZxPye8MhPPIGivLpOBN&#10;Dtarzs8SY21ffKRn6nMRIOxiVFB4X8dSuqwgg65va+Lg3Wxj0AfZ5FI3+ApwU8lhFE2kwZLDQoE1&#10;bQvK7unDKLhfzuNkd9jqU5Vu9DVP/OV600r1uu1mAcJT6//Df+29VjAcza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f7DPDAAAA3QAAAA8AAAAAAAAAAAAA&#10;AAAAoQIAAGRycy9kb3ducmV2LnhtbFBLBQYAAAAABAAEAPkAAACRAwAAAAA=&#10;" strokeweight="2pt"/>
            <v:line id="Line 829" o:spid="_x0000_s13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eq8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ZPX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FHqvDAAAA3QAAAA8AAAAAAAAAAAAA&#10;AAAAoQIAAGRycy9kb3ducmV2LnhtbFBLBQYAAAAABAAEAPkAAACRAwAAAAA=&#10;" strokeweight="1pt"/>
            <v:line id="Line 830" o:spid="_x0000_s13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d2sQAAADdAAAADwAAAGRycy9kb3ducmV2LnhtbESPT4vCMBTE74LfITxhb5qurKJdo4jQ&#10;ZW9i68Xba/P6B5uX0mS1++2NIHgcZuY3zGY3mFbcqHeNZQWfswgEcWF1w5WCc5ZMVyCcR9bYWiYF&#10;/+Rgtx2PNhhre+cT3VJfiQBhF6OC2vsultIVNRl0M9sRB6+0vUEfZF9J3eM9wE0r51G0lAYbDgs1&#10;dnSoqbimf0bB9XJeJD/Hg87adK/zKvGXvNRKfUyG/TcIT4N/h1/tX61g/rVe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zN3axAAAAN0AAAAPAAAAAAAAAAAA&#10;AAAAAKECAABkcnMvZG93bnJldi54bWxQSwUGAAAAAAQABAD5AAAAkgMAAAAA&#10;" strokeweight="2pt"/>
            <v:line id="Line 831" o:spid="_x0000_s13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iIt8EAAADdAAAADwAAAGRycy9kb3ducmV2LnhtbERPzWoCMRC+C75DGKE3zSpU7NYoYiso&#10;Hoq2DzBuxs3qZrIkUVef3hwKHj++/+m8tbW4kg+VYwXDQQaCuHC64lLB3++qPwERIrLG2jEpuFOA&#10;+azbmWKu3Y13dN3HUqQQDjkqMDE2uZShMGQxDFxDnLij8xZjgr6U2uMthdtajrJsLC1WnBoMNrQ0&#10;VJz3F6tg4w/b8/BRGnngjf+uf74+gj0p9dZrF58gIrXxJf53r7WC0XuW9qc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2Ii3wQAAAN0AAAAPAAAAAAAAAAAAAAAA&#10;AKECAABkcnMvZG93bnJldi54bWxQSwUGAAAAAAQABAD5AAAAjwMAAAAA&#10;" strokeweight="1pt"/>
            <v:rect id="Rectangle 832" o:spid="_x0000_s13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osMMA&#10;AADdAAAADwAAAGRycy9kb3ducmV2LnhtbESPQWsCMRSE70L/Q3iF3jRRqqyrURZB6LWrhR4fm+fu&#10;2s3LNom6/feNIHgcZuYbZr0dbCeu5EPrWMN0okAQV860XGs4HvbjDESIyAY7x6ThjwJsNy+jNebG&#10;3fiTrmWsRYJwyFFDE2OfSxmqhiyGieuJk3dy3mJM0tfSeLwluO3kTKmFtNhyWmiwp11D1U95sRqK&#10;4jx8/ZZL3AeZKb8w76YuvrV+ex2KFYhIQ3yGH+0Po2E2V1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2os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33" o:spid="_x0000_s13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2x8MA&#10;AADdAAAADwAAAGRycy9kb3ducmV2LnhtbESPQWsCMRSE70L/Q3iCN01cqtitURZB6LVbhR4fm9fd&#10;1c3LNom6/vtGKHgcZuYbZr0dbCeu5EPrWMN8pkAQV860XGs4fO2nKxAhIhvsHJOGOwXYbl5Ga8yN&#10;u/EnXctYiwThkKOGJsY+lzJUDVkMM9cTJ+/HeYsxSV9L4/GW4LaTmVJLabHltNBgT7uGqnN5sRqK&#10;4jQcf8s33Ae5Un5pXk1dfGs9GQ/FO4hIQ3yG/9sfRkO2UBk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82x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34" o:spid="_x0000_s13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TXMQA&#10;AADdAAAADwAAAGRycy9kb3ducmV2LnhtbESPQWvCQBSE74L/YXmCN91VW7GpmxAKQq+mLfT4yL4m&#10;0ezbuLvV9N+7hUKPw8x8w+yL0fbiSj50jjWslgoEce1Mx42G97fDYgciRGSDvWPS8EMBinw62WNm&#10;3I2PdK1iIxKEQ4Ya2hiHTMpQt2QxLN1AnLwv5y3GJH0jjcdbgtterpXaSosdp4UWB3ppqT5X31ZD&#10;WZ7Gj0v1hIcgd8pvzYNpyk+t57OxfAYRaYz/4b/2q9GwflQb+H2Tn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k1z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35" o:spid="_x0000_s13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LKMMA&#10;AADdAAAADwAAAGRycy9kb3ducmV2LnhtbESPQWvCQBSE70L/w/IK3nS3omJTNyEIQq+NFTw+sq9J&#10;2uzbuLvV+O+7gtDjMDPfMNtitL24kA+dYw0vcwWCuHam40bD52E/24AIEdlg75g03ChAkT9NtpgZ&#10;d+UPulSxEQnCIUMNbYxDJmWoW7IY5m4gTt6X8xZjkr6RxuM1wW0vF0qtpcWO00KLA+1aqn+qX6uh&#10;LL/H47l6xX2QG+XXZmma8qT19Hks30BEGuN/+NF+NxoWK7WE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LK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36" o:spid="_x0000_s13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us8IA&#10;AADdAAAADwAAAGRycy9kb3ducmV2LnhtbESPQWsCMRSE7wX/Q3hCbzVRquhqlEUQenVrocfH5rm7&#10;unlZk1TXf2+EgsdhZr5hVpvetuJKPjSONYxHCgRx6UzDlYbD9+5jDiJEZIOtY9JwpwCb9eBthZlx&#10;N97TtYiVSBAOGWqoY+wyKUNZk8Uwch1x8o7OW4xJ+koaj7cEt62cKDWTFhtOCzV2tK2pPBd/VkOe&#10;n/qfS7HAXZBz5Wfm01T5r9bvwz5fgojUx1f4v/1lNEymagr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q6z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37" o:spid="_x0000_s13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wxMMA&#10;AADdAAAADwAAAGRycy9kb3ducmV2LnhtbESPQWsCMRSE74X+h/AEbzVR6mK3RlkEoVfXCj0+Nq+7&#10;q5uXbRJ1/fdGEHocZuYbZrkebCcu5EPrWMN0okAQV860XGv43m/fFiBCRDbYOSYNNwqwXr2+LDE3&#10;7so7upSxFgnCIUcNTYx9LmWoGrIYJq4nTt6v8xZjkr6WxuM1wW0nZ0pl0mLLaaHBnjYNVafybDUU&#10;xXE4/JUfuA1yoXxm3k1d/Gg9Hg3FJ4hIQ/wPP9tfRsNsrjJ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Qwx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38" o:spid="_x0000_s13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VX8QA&#10;AADdAAAADwAAAGRycy9kb3ducmV2LnhtbESPQWvCQBSE7wX/w/IEb3W30qpNs5EgCF4bFTw+sq9J&#10;2uzbuLvV9N93CwWPw8x8w+Sb0fbiSj50jjU8zRUI4tqZjhsNx8PucQ0iRGSDvWPS8EMBNsXkIcfM&#10;uBu/07WKjUgQDhlqaGMcMilD3ZLFMHcDcfI+nLcYk/SNNB5vCW57uVBqKS12nBZaHGjbUv1VfVsN&#10;Zfk5ni7VK+6CXCu/NM+mKc9az6Zj+QYi0hjv4f/23mhYvKgV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4lV/EAAAA3QAAAA8AAAAAAAAAAAAAAAAAmAIAAGRycy9k&#10;b3ducmV2LnhtbFBLBQYAAAAABAAEAPUAAACJAwAAAAA=&#10;" filled="f" stroked="f" strokeweight=".25pt">
              <v:textbox inset="1pt,1pt,1pt,1pt">
                <w:txbxContent>
                  <w:p w:rsidR="00A2124D" w:rsidRPr="002574A2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15</w:t>
                    </w:r>
                  </w:p>
                </w:txbxContent>
              </v:textbox>
            </v:rect>
            <v:rect id="Rectangle 839" o:spid="_x0000_s13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BLb8A&#10;AADdAAAADwAAAGRycy9kb3ducmV2LnhtbERPTYvCMBC9L/gfwgje1kRxRatRiiDs1erCHodmbKvN&#10;pCZZrf9+cxA8Pt73etvbVtzJh8axhslYgSAunWm40nA67j8XIEJENtg6Jg1PCrDdDD7WmBn34APd&#10;i1iJFMIhQw11jF0mZShrshjGriNO3Nl5izFBX0nj8ZHCbSunSs2lxYZTQ40d7Woqr8Wf1ZDnl/7n&#10;VixxH+RC+bmZmSr/1Xo07PMViEh9fItf7m+jYfql0tz0Jj0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JwEtvwAAAN0AAAAPAAAAAAAAAAAAAAAAAJgCAABkcnMvZG93bnJl&#10;di54bWxQSwUGAAAAAAQABAD1AAAAhA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476420">
        <w:rPr>
          <w:color w:val="000001"/>
          <w:sz w:val="28"/>
          <w:szCs w:val="28"/>
        </w:rPr>
        <w:t>Места для судей за воротами оборудуются кабинами, хорошо защище</w:t>
      </w:r>
      <w:r w:rsidRPr="00476420">
        <w:rPr>
          <w:color w:val="000001"/>
          <w:sz w:val="28"/>
          <w:szCs w:val="28"/>
        </w:rPr>
        <w:t>н</w:t>
      </w:r>
      <w:r w:rsidRPr="00476420">
        <w:rPr>
          <w:color w:val="000001"/>
          <w:sz w:val="28"/>
          <w:szCs w:val="28"/>
        </w:rPr>
        <w:t>ными от вмешательства в действия судей за воротами, которые должны быть установлены за бортом и защитным стеклом в каждом конце площадки в месте расположения ворот.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Между скамейками для оштрафованных игроков должна быть распол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жена скамейка для судей в бригаде длиной 5,5 м, предназначенная для ра</w:t>
      </w:r>
      <w:r w:rsidR="002F1B78" w:rsidRPr="00476420">
        <w:rPr>
          <w:color w:val="000001"/>
          <w:sz w:val="28"/>
          <w:szCs w:val="28"/>
        </w:rPr>
        <w:t>з</w:t>
      </w:r>
      <w:r w:rsidR="002F1B78" w:rsidRPr="00476420">
        <w:rPr>
          <w:color w:val="000001"/>
          <w:sz w:val="28"/>
          <w:szCs w:val="28"/>
        </w:rPr>
        <w:t>мещения на ней 6 человек.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Каждая арена с хоккейной площадкой оборудуется: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сиреной или другими подходящими звуковыми устройствами, испол</w:t>
      </w:r>
      <w:r w:rsidR="002F1B78" w:rsidRPr="00476420">
        <w:rPr>
          <w:color w:val="000001"/>
          <w:sz w:val="28"/>
          <w:szCs w:val="28"/>
        </w:rPr>
        <w:t>ь</w:t>
      </w:r>
      <w:r w:rsidR="002F1B78" w:rsidRPr="00476420">
        <w:rPr>
          <w:color w:val="000001"/>
          <w:sz w:val="28"/>
          <w:szCs w:val="28"/>
        </w:rPr>
        <w:t>зуемыми судьей во время игры;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табло с электронными часами для обеспечения зрителей, игроков и с</w:t>
      </w:r>
      <w:r w:rsidR="002F1B78" w:rsidRPr="00476420">
        <w:rPr>
          <w:color w:val="000001"/>
          <w:sz w:val="28"/>
          <w:szCs w:val="28"/>
        </w:rPr>
        <w:t>у</w:t>
      </w:r>
      <w:r w:rsidR="002F1B78" w:rsidRPr="00476420">
        <w:rPr>
          <w:color w:val="000001"/>
          <w:sz w:val="28"/>
          <w:szCs w:val="28"/>
        </w:rPr>
        <w:t>дей необходимой информацией.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Табло должно показывать: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название обеих команд;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время игры в каждом периоде, отсчитываемое в минутах и секундах, от 0,00 до 20,00;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штрафное время, оставшееся отбывать, по крайней мере, двум игрокам каждой команды, отсчитываемое от суммарных минут до 0;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счет;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время тайм-аута, отсчитываемое от 30 секунд до 0;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- время перерыва, отсчитываемое от 15 минут до 0. </w:t>
      </w:r>
    </w:p>
    <w:p w:rsidR="002F1B78" w:rsidRPr="00476420" w:rsidRDefault="002F1B78" w:rsidP="00504C42">
      <w:pPr>
        <w:pStyle w:val="FORMATTEXT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Позади каждых ворот должны быть установлены фонари: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красный фонарь должен включаться судьей за воротами при взятии ворот;</w:t>
      </w:r>
    </w:p>
    <w:p w:rsidR="00504C42" w:rsidRDefault="003A2B09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зеленый фонарь будет включаться автоматически электрическими ч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сами в случае остановки судьей времени игры и по окончании каждого п</w:t>
      </w:r>
      <w:r w:rsidR="002F1B78" w:rsidRPr="00476420">
        <w:rPr>
          <w:color w:val="000001"/>
          <w:sz w:val="28"/>
          <w:szCs w:val="28"/>
        </w:rPr>
        <w:t>е</w:t>
      </w:r>
      <w:r w:rsidR="002F1B78" w:rsidRPr="00476420">
        <w:rPr>
          <w:color w:val="000001"/>
          <w:sz w:val="28"/>
          <w:szCs w:val="28"/>
        </w:rPr>
        <w:t>ри</w:t>
      </w:r>
      <w:r w:rsidR="00504C42">
        <w:rPr>
          <w:color w:val="000001"/>
          <w:sz w:val="28"/>
          <w:szCs w:val="28"/>
        </w:rPr>
        <w:t>ода.</w:t>
      </w:r>
    </w:p>
    <w:p w:rsidR="009A0124" w:rsidRDefault="009A0124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</w:p>
    <w:p w:rsidR="002574A2" w:rsidRPr="00504C42" w:rsidRDefault="00682506" w:rsidP="009A0124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b/>
          <w:bCs/>
          <w:color w:val="000001"/>
          <w:sz w:val="28"/>
          <w:szCs w:val="28"/>
        </w:rPr>
        <w:t>2.</w:t>
      </w:r>
      <w:r w:rsidR="00504C42">
        <w:rPr>
          <w:b/>
          <w:bCs/>
          <w:color w:val="000001"/>
          <w:sz w:val="28"/>
          <w:szCs w:val="28"/>
        </w:rPr>
        <w:t>1.</w:t>
      </w:r>
      <w:r>
        <w:rPr>
          <w:b/>
          <w:bCs/>
          <w:color w:val="000001"/>
          <w:sz w:val="28"/>
          <w:szCs w:val="28"/>
        </w:rPr>
        <w:t>4</w:t>
      </w:r>
      <w:r w:rsidR="00504C42">
        <w:rPr>
          <w:b/>
          <w:bCs/>
          <w:color w:val="000001"/>
          <w:sz w:val="28"/>
          <w:szCs w:val="28"/>
        </w:rPr>
        <w:t xml:space="preserve"> </w:t>
      </w:r>
      <w:r w:rsidR="002574A2" w:rsidRPr="002574A2">
        <w:rPr>
          <w:b/>
          <w:bCs/>
          <w:color w:val="000001"/>
          <w:sz w:val="28"/>
          <w:szCs w:val="28"/>
        </w:rPr>
        <w:t>Инженерное обеспечение ледовых полей</w:t>
      </w:r>
    </w:p>
    <w:p w:rsidR="002F1B78" w:rsidRPr="00504C42" w:rsidRDefault="002F1B78" w:rsidP="002574A2">
      <w:pPr>
        <w:pStyle w:val="FORMATTEXT"/>
        <w:rPr>
          <w:color w:val="000001"/>
          <w:sz w:val="28"/>
          <w:szCs w:val="28"/>
        </w:rPr>
      </w:pP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 Для размещения основного оборудования по обслуживанию ледовых полей необходимо предусматривать следующий состав помещений: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машинный зал (холодильные агрегаты, насосы, емкостное оборудов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ние, трубопроводы и арматура и т.д.);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вентиляционную камеру (приточно-вытяжная установка, центральный кондиционер);</w:t>
      </w:r>
    </w:p>
    <w:p w:rsidR="002F1B78" w:rsidRPr="00476420" w:rsidRDefault="003A2B09" w:rsidP="003A2B09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</w:t>
      </w:r>
      <w:proofErr w:type="spellStart"/>
      <w:r w:rsidR="002F1B78" w:rsidRPr="00476420">
        <w:rPr>
          <w:color w:val="000001"/>
          <w:sz w:val="28"/>
          <w:szCs w:val="28"/>
        </w:rPr>
        <w:t>электрощитовую</w:t>
      </w:r>
      <w:proofErr w:type="spellEnd"/>
      <w:r w:rsidR="002F1B78" w:rsidRPr="00476420">
        <w:rPr>
          <w:color w:val="000001"/>
          <w:sz w:val="28"/>
          <w:szCs w:val="28"/>
        </w:rPr>
        <w:t xml:space="preserve"> (силовые щиты, щиты управления);</w:t>
      </w:r>
    </w:p>
    <w:p w:rsidR="00504C42" w:rsidRDefault="003A2B09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 xml:space="preserve"> </w:t>
      </w:r>
      <w:r w:rsidR="002F1B78" w:rsidRPr="00476420">
        <w:rPr>
          <w:color w:val="000001"/>
          <w:sz w:val="28"/>
          <w:szCs w:val="28"/>
        </w:rPr>
        <w:t>- площадку для расположения наружных теплообменных аппаратов (конден</w:t>
      </w:r>
      <w:r>
        <w:rPr>
          <w:color w:val="000001"/>
          <w:sz w:val="28"/>
          <w:szCs w:val="28"/>
        </w:rPr>
        <w:t>саторы</w:t>
      </w:r>
      <w:proofErr w:type="gramStart"/>
      <w:r>
        <w:rPr>
          <w:color w:val="000001"/>
          <w:sz w:val="28"/>
          <w:szCs w:val="28"/>
        </w:rPr>
        <w:t>,</w:t>
      </w:r>
      <w:r w:rsidR="002F1B78" w:rsidRPr="00476420">
        <w:rPr>
          <w:color w:val="000001"/>
          <w:sz w:val="28"/>
          <w:szCs w:val="28"/>
        </w:rPr>
        <w:t>);</w:t>
      </w:r>
      <w:proofErr w:type="gramEnd"/>
    </w:p>
    <w:p w:rsidR="002F1B78" w:rsidRPr="00476420" w:rsidRDefault="003A2B09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- помещение стоянки машин для заливки льда с ямой таяния ледовой крошки. </w:t>
      </w: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Площади всех помещений варьируются в зависимости от состава обор</w:t>
      </w:r>
      <w:r w:rsidRPr="00476420">
        <w:rPr>
          <w:color w:val="000001"/>
          <w:sz w:val="28"/>
          <w:szCs w:val="28"/>
        </w:rPr>
        <w:t>у</w:t>
      </w:r>
      <w:r w:rsidRPr="00476420">
        <w:rPr>
          <w:color w:val="000001"/>
          <w:sz w:val="28"/>
          <w:szCs w:val="28"/>
        </w:rPr>
        <w:t>дования для конкретной системы и архитектурных решений.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Минимальная площадь машинного зала </w:t>
      </w:r>
      <w:r w:rsidR="002F1B78" w:rsidRPr="00476420">
        <w:rPr>
          <w:noProof/>
          <w:color w:val="000001"/>
          <w:position w:val="-4"/>
          <w:sz w:val="28"/>
          <w:szCs w:val="28"/>
        </w:rPr>
        <w:drawing>
          <wp:inline distT="0" distB="0" distL="0" distR="0">
            <wp:extent cx="120650" cy="120650"/>
            <wp:effectExtent l="19050" t="0" r="0" b="0"/>
            <wp:docPr id="2231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B78" w:rsidRPr="00476420">
        <w:rPr>
          <w:color w:val="000001"/>
          <w:sz w:val="28"/>
          <w:szCs w:val="28"/>
        </w:rPr>
        <w:t>110 м</w:t>
      </w:r>
      <w:r w:rsidR="002F1B78" w:rsidRPr="00476420">
        <w:rPr>
          <w:noProof/>
          <w:color w:val="000001"/>
          <w:position w:val="-8"/>
          <w:sz w:val="28"/>
          <w:szCs w:val="28"/>
        </w:rPr>
        <w:drawing>
          <wp:inline distT="0" distB="0" distL="0" distR="0">
            <wp:extent cx="103505" cy="215900"/>
            <wp:effectExtent l="19050" t="0" r="0" b="0"/>
            <wp:docPr id="2232" name="Рисунок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B78" w:rsidRPr="00476420">
        <w:rPr>
          <w:color w:val="000001"/>
          <w:sz w:val="28"/>
          <w:szCs w:val="28"/>
        </w:rPr>
        <w:t>.</w:t>
      </w:r>
    </w:p>
    <w:p w:rsidR="002F1B78" w:rsidRPr="00476420" w:rsidRDefault="00504C42" w:rsidP="00504C42">
      <w:pPr>
        <w:pStyle w:val="MIDDLEPIC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При проектировании крытых катков с искусственным льдом распол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жение помещений холодильных станций и холодильных машин, а также хл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дагента осуществляется в соответствии с требованиями СНиП 41-01.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Холодильное оборудование подбирается индивидуально для каждого катка. Возможно размещение холодильной установки в контейнере на откр</w:t>
      </w:r>
      <w:r w:rsidR="002F1B78" w:rsidRPr="00476420">
        <w:rPr>
          <w:color w:val="000001"/>
          <w:sz w:val="28"/>
          <w:szCs w:val="28"/>
        </w:rPr>
        <w:t>ы</w:t>
      </w:r>
      <w:r w:rsidR="002F1B78" w:rsidRPr="00476420">
        <w:rPr>
          <w:color w:val="000001"/>
          <w:sz w:val="28"/>
          <w:szCs w:val="28"/>
        </w:rPr>
        <w:t>том воздухе или внутри здания. Расстояния от помещений до автономных блоков не ограничены и также зависят от архитектурных решений.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Мощность холодильной установки подбирается исходя из размеров катка (в первую очередь кубатуры зала) и климатической зоны строительс</w:t>
      </w:r>
      <w:r w:rsidR="002F1B78" w:rsidRPr="00476420">
        <w:rPr>
          <w:color w:val="000001"/>
          <w:sz w:val="28"/>
          <w:szCs w:val="28"/>
        </w:rPr>
        <w:t>т</w:t>
      </w:r>
      <w:r w:rsidR="002F1B78" w:rsidRPr="00476420">
        <w:rPr>
          <w:color w:val="000001"/>
          <w:sz w:val="28"/>
          <w:szCs w:val="28"/>
        </w:rPr>
        <w:t>ва.</w:t>
      </w:r>
    </w:p>
    <w:p w:rsidR="00504C42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</w:p>
    <w:p w:rsidR="002F1B78" w:rsidRPr="00476420" w:rsidRDefault="00262449" w:rsidP="009A0124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noProof/>
          <w:color w:val="000001"/>
          <w:sz w:val="28"/>
          <w:szCs w:val="28"/>
        </w:rPr>
        <w:pict>
          <v:group id="Группа 2529" o:spid="_x0000_s1316" style="position:absolute;left:0;text-align:left;margin-left:56.7pt;margin-top:19.85pt;width:518.8pt;height:802.3pt;z-index:251730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" o:allowincell="f">
            <v:rect id="Rectangle 861" o:spid="_x0000_s13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CSMIA&#10;AADdAAAADwAAAGRycy9kb3ducmV2LnhtbERPzYrCMBC+C/sOYYS92VRFWbtGqYLgSbTrAwzNbFts&#10;Jt0mtl2f3hwEjx/f/3o7mFp01LrKsoJpFIMgzq2uuFBw/TlMvkA4j6yxtkwK/snBdvMxWmOibc8X&#10;6jJfiBDCLkEFpfdNIqXLSzLoItsQB+7XtgZ9gG0hdYt9CDe1nMXxUhqsODSU2NC+pPyW3Y2Cmx+6&#10;U1pkj8Pqulvl513a3/9SpT7HQ/oNwtPg3+KX+6gVzBbz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4JIwgAAAN0AAAAPAAAAAAAAAAAAAAAAAJgCAABkcnMvZG93&#10;bnJldi54bWxQSwUGAAAAAAQABAD1AAAAhwMAAAAA&#10;" filled="f" strokeweight="2pt"/>
            <v:line id="Line 862" o:spid="_x0000_s13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2Be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8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PYF7wQAAAN0AAAAPAAAAAAAAAAAAAAAA&#10;AKECAABkcnMvZG93bnJldi54bWxQSwUGAAAAAAQABAD5AAAAjwMAAAAA&#10;" strokeweight="2pt"/>
            <v:line id="Line 863" o:spid="_x0000_s13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8fDMMAAADdAAAADwAAAGRycy9kb3ducmV2LnhtbESPQYvCMBSE7wv+h/AEb2tqRZFqFBEq&#10;3hZrL96ezbMtNi+liVr/vVkQPA4z8w2z2vSmEQ/qXG1ZwWQcgSAurK65VJCf0t8FCOeRNTaWScGL&#10;HGzWg58VJto++UiPzJciQNglqKDyvk2kdEVFBt3YtsTBu9rOoA+yK6Xu8BngppFxFM2lwZrDQoUt&#10;7SoqbtndKLid81m6/9vpU5Nt9aVM/fly1UqNhv12CcJT77/hT/ugFcSza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vHwzDAAAA3QAAAA8AAAAAAAAAAAAA&#10;AAAAoQIAAGRycy9kb3ducmV2LnhtbFBLBQYAAAAABAAEAPkAAACRAwAAAAA=&#10;" strokeweight="2pt"/>
            <v:line id="Line 864" o:spid="_x0000_s13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O6l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8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o7qXwQAAAN0AAAAPAAAAAAAAAAAAAAAA&#10;AKECAABkcnMvZG93bnJldi54bWxQSwUGAAAAAAQABAD5AAAAjwMAAAAA&#10;" strokeweight="2pt"/>
            <v:line id="Line 865" o:spid="_x0000_s13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i48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UwXsz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KIuPDAAAA3QAAAA8AAAAAAAAAAAAA&#10;AAAAoQIAAGRycy9kb3ducmV2LnhtbFBLBQYAAAAABAAEAPkAAACRAwAAAAA=&#10;" strokeweight="2pt"/>
            <v:line id="Line 866" o:spid="_x0000_s13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HeMMAAADdAAAADwAAAGRycy9kb3ducmV2LnhtbESPQYvCMBSE7wv+h/AEb2uqUpFqFBEq&#10;3hZrL96ezbMtNi+liVr/vVkQPA4z8w2z2vSmEQ/qXG1ZwWQcgSAurK65VJCf0t8FCOeRNTaWScGL&#10;HGzWg58VJto++UiPzJciQNglqKDyvk2kdEVFBt3YtsTBu9rOoA+yK6Xu8BngppHTKJpLgzWHhQpb&#10;2lVU3LK7UXA753G6/9vpU5Nt9aVM/fly1UqNhv12CcJT77/hT/ugFUzjW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Gh3jDAAAA3QAAAA8AAAAAAAAAAAAA&#10;AAAAoQIAAGRycy9kb3ducmV2LnhtbFBLBQYAAAAABAAEAPkAAACRAwAAAAA=&#10;" strokeweight="2pt"/>
            <v:line id="Line 867" o:spid="_x0000_s13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QZD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8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1BkPwQAAAN0AAAAPAAAAAAAAAAAAAAAA&#10;AKECAABkcnMvZG93bnJldi54bWxQSwUGAAAAAAQABAD5AAAAjwMAAAAA&#10;" strokeweight="2pt"/>
            <v:line id="Line 868" o:spid="_x0000_s13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i8lMMAAADdAAAADwAAAGRycy9kb3ducmV2LnhtbESPzarCMBSE94LvEI7gTlMVf6hGEaHi&#10;7nJbN+6OzbEtNieliVrf3ly44HKYmW+Yza4ztXhS6yrLCibjCARxbnXFhYJzloxWIJxH1lhbJgVv&#10;crDb9nsbjLV98S89U1+IAGEXo4LS+yaW0uUlGXRj2xAH72Zbgz7ItpC6xVeAm1pOo2ghDVYcFkps&#10;6FBSfk8fRsH9cp4nx5+Dzup0r69F4i/Xm1ZqOOj2axCeOv8N/7dPWsF0PlvC35vwBO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YvJTDAAAA3QAAAA8AAAAAAAAAAAAA&#10;AAAAoQIAAGRycy9kb3ducmV2LnhtbFBLBQYAAAAABAAEAPkAAACRAwAAAAA=&#10;" strokeweight="2pt"/>
            <v:line id="Line 869" o:spid="_x0000_s13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JODMIAAADdAAAADwAAAGRycy9kb3ducmV2LnhtbERPzWoCMRC+F3yHMEJvNati0dUoohYq&#10;PZSqDzBuxs3qZrIkqa4+vTkUevz4/meL1tbiSj5UjhX0exkI4sLpiksFh/3H2xhEiMgaa8ek4E4B&#10;FvPOywxz7W78Q9ddLEUK4ZCjAhNjk0sZCkMWQ881xIk7OW8xJuhLqT3eUrit5SDL3qXFilODwYZW&#10;horL7tcq2Prj16X/KI088tZv6u/1JNizUq/ddjkFEamN/+I/96dWMBgN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JODMIAAADdAAAADwAAAAAAAAAAAAAA&#10;AAChAgAAZHJzL2Rvd25yZXYueG1sUEsFBgAAAAAEAAQA+QAAAJADAAAAAA==&#10;" strokeweight="1pt"/>
            <v:line id="Line 870" o:spid="_x0000_s13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NfcMAAADdAAAADwAAAGRycy9kb3ducmV2LnhtbESPQYvCMBSE74L/ITzBm6YqilajiFDx&#10;tmzrxduzebbF5qU0Ueu/NwsLHoeZ+YbZ7DpTiye1rrKsYDKOQBDnVldcKDhnyWgJwnlkjbVlUvAm&#10;B7ttv7fBWNsX/9Iz9YUIEHYxKii9b2IpXV6SQTe2DXHwbrY16INsC6lbfAW4qeU0ihbSYMVhocSG&#10;DiXl9/RhFNwv53ly/DnorE73+lok/nK9aaWGg26/BuGp89/wf/ukFUznsxX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LjX3DAAAA3QAAAA8AAAAAAAAAAAAA&#10;AAAAoQIAAGRycy9kb3ducmV2LnhtbFBLBQYAAAAABAAEAPkAAACRAwAAAAA=&#10;" strokeweight="2pt"/>
            <v:line id="Line 871" o:spid="_x0000_s13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xd8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gN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Ixd8IAAADdAAAADwAAAAAAAAAAAAAA&#10;AAChAgAAZHJzL2Rvd25yZXYueG1sUEsFBgAAAAAEAAQA+QAAAJADAAAAAA==&#10;" strokeweight="1pt"/>
            <v:rect id="Rectangle 872" o:spid="_x0000_s13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RcMIA&#10;AADdAAAADwAAAGRycy9kb3ducmV2LnhtbESPQYvCMBSE74L/ITxhb5oqKrUapSwIe7Wr4PHRPNtq&#10;89JNstr990ZY8DjMzDfMZtebVtzJ+caygukkAUFcWt1wpeD4vR+nIHxA1thaJgV/5GG3HQ42mGn7&#10;4APdi1CJCGGfoYI6hC6T0pc1GfQT2xFH72KdwRClq6R2+Ihw08pZkiylwYbjQo0dfdZU3opfoyDP&#10;r/3pp1jh3ss0cUs911V+Vupj1OdrEIH68A7/t7+0gtliPoX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xFw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3" o:spid="_x0000_s13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PB8QA&#10;AADdAAAADwAAAGRycy9kb3ducmV2LnhtbESPwWrDMBBE74X8g9hAbrVc4xrXiRJMIZBr3QZyXKyt&#10;7dRauZKSOH9fFQo9DjPzhtnsZjOKKzk/WFbwlKQgiFurB+4UfLzvH0sQPiBrHC2Tgjt52G0XDxus&#10;tL3xG12b0IkIYV+hgj6EqZLStz0Z9ImdiKP3aZ3BEKXrpHZ4i3AzyixNC2lw4LjQ40SvPbVfzcUo&#10;qOvzfPxuXnDvZZm6Que6q09KrZZzvQYRaA7/4b/2QSvInvMM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jwf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74" o:spid="_x0000_s13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qnMQA&#10;AADdAAAADwAAAGRycy9kb3ducmV2LnhtbESPzWrDMBCE74W+g9hCbo2cnxrXiRJMIZBr3QRyXKyt&#10;7cRauZJiu29fFQo9DjPzDbPdT6YTAznfWlawmCcgiCurW64VnD4OzxkIH5A1dpZJwTd52O8eH7aY&#10;azvyOw1lqEWEsM9RQRNCn0vpq4YM+rntiaP3aZ3BEKWrpXY4Rrjp5DJJUmmw5bjQYE9vDVW38m4U&#10;FMV1On+Vr3jwMktcqte6Li5KzZ6mYgMi0BT+w3/to1awfFm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Kpz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5" o:spid="_x0000_s13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y6MIA&#10;AADdAAAADwAAAGRycy9kb3ducmV2LnhtbESPQYvCMBSE7wv+h/AEb2uqVNFqlCIIe7Xuwh4fzbOt&#10;Ni81yWr990YQ9jjMzDfMetubVtzI+caygsk4AUFcWt1wpeD7uP9cgPABWWNrmRQ8yMN2M/hYY6bt&#10;nQ90K0IlIoR9hgrqELpMSl/WZNCPbUccvZN1BkOUrpLa4T3CTSunSTKXBhuOCzV2tKupvBR/RkGe&#10;n/ufa7HEvZeLxM11qqv8V6nRsM9XIAL14T/8bn9pBdNZms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LLo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76" o:spid="_x0000_s13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Xc8IA&#10;AADdAAAADwAAAGRycy9kb3ducmV2LnhtbESPQYvCMBSE78L+h/AWvGm6olK7RimC4HWrgsdH87at&#10;Ni/dJGr33xtB8DjMzDfMct2bVtzI+caygq9xAoK4tLrhSsFhvx2lIHxA1thaJgX/5GG9+hgsMdP2&#10;zj90K0IlIoR9hgrqELpMSl/WZNCPbUccvV/rDIYoXSW1w3uEm1ZOkmQuDTYcF2rsaFNTeSmuRkGe&#10;n/vjX7HArZdp4uZ6qqv8pNTws8+/QQTqwzv8au+0gslsOoP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Bdz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77" o:spid="_x0000_s13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JBMIA&#10;AADdAAAADwAAAGRycy9kb3ducmV2LnhtbESPQYvCMBSE7wv+h/AEb2uqaNFqlCIIe7Xuwh4fzbOt&#10;Ni81yWr990YQ9jjMzDfMetubVtzI+caygsk4AUFcWt1wpeD7uP9cgPABWWNrmRQ8yMN2M/hYY6bt&#10;nQ90K0IlIoR9hgrqELpMSl/WZNCPbUccvZN1BkOUrpLa4T3CTSunSZJKgw3HhRo72tVUXoo/oyDP&#10;z/3PtVji3stF4lI901X+q9Ro2OcrEIH68B9+t7+0gul8ls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okE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78" o:spid="_x0000_s13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sn8QA&#10;AADdAAAADwAAAGRycy9kb3ducmV2LnhtbESPzWrDMBCE74W+g9hAb42c4ObHiRJMwdBr3QRyXKyN&#10;7cRauZJqu29fFQo9DjPzDbM/TqYTAznfWlawmCcgiCurW64VnD6K5w0IH5A1dpZJwTd5OB4eH/aY&#10;aTvyOw1lqEWEsM9QQRNCn0npq4YM+rntiaN3tc5giNLVUjscI9x0cpkkK2mw5bjQYE+vDVX38sso&#10;yPPbdP4st1h4uUncSqe6zi9KPc2mfAci0BT+w3/tN61g+ZKu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LJ/EAAAA3QAAAA8AAAAAAAAAAAAAAAAAmAIAAGRycy9k&#10;b3ducmV2LnhtbFBLBQYAAAAABAAEAPUAAACJAwAAAAA=&#10;" filled="f" stroked="f" strokeweight=".25pt">
              <v:textbox inset="1pt,1pt,1pt,1pt">
                <w:txbxContent>
                  <w:p w:rsidR="00A2124D" w:rsidRPr="002574A2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16</w:t>
                    </w:r>
                  </w:p>
                </w:txbxContent>
              </v:textbox>
            </v:rect>
            <v:rect id="Rectangle 879" o:spid="_x0000_s13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47cEA&#10;AADdAAAADwAAAGRycy9kb3ducmV2LnhtbERPz2uDMBS+D/o/hFfYbcaWtjhnLFIQdp1bYceHeVM3&#10;82KT1Lr/vjkMdvz4fhfHxYxiJucHywo2SQqCuLV64E7Bx3v9lIHwAVnjaJkU/JKHY7l6KDDX9sZv&#10;NDehEzGEfY4K+hCmXErf9mTQJ3YijtyXdQZDhK6T2uEthptRbtP0IA0OHBt6nOjUU/vTXI2Cqvpe&#10;zpfmGWsvs9Qd9E531adSj+ulegERaAn/4j/3q1aw3e/i3PgmPg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NuO3BAAAA3QAAAA8AAAAAAAAAAAAAAAAAmAIAAGRycy9kb3du&#10;cmV2LnhtbFBLBQYAAAAABAAEAPUAAACG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682506">
        <w:rPr>
          <w:b/>
          <w:bCs/>
          <w:color w:val="000001"/>
          <w:sz w:val="28"/>
          <w:szCs w:val="28"/>
        </w:rPr>
        <w:t>2</w:t>
      </w:r>
      <w:r w:rsidR="00504C42">
        <w:rPr>
          <w:b/>
          <w:bCs/>
          <w:color w:val="000001"/>
          <w:sz w:val="28"/>
          <w:szCs w:val="28"/>
        </w:rPr>
        <w:t>.1</w:t>
      </w:r>
      <w:r w:rsidR="009A0124">
        <w:rPr>
          <w:b/>
          <w:bCs/>
          <w:color w:val="000001"/>
          <w:sz w:val="28"/>
          <w:szCs w:val="28"/>
        </w:rPr>
        <w:t>.5</w:t>
      </w:r>
      <w:r w:rsidR="00504C42">
        <w:rPr>
          <w:b/>
          <w:bCs/>
          <w:color w:val="000001"/>
          <w:sz w:val="28"/>
          <w:szCs w:val="28"/>
        </w:rPr>
        <w:t xml:space="preserve"> </w:t>
      </w:r>
      <w:r w:rsidR="002F1B78" w:rsidRPr="00476420">
        <w:rPr>
          <w:b/>
          <w:bCs/>
          <w:color w:val="000001"/>
          <w:sz w:val="28"/>
          <w:szCs w:val="28"/>
        </w:rPr>
        <w:t>Требования к ледовой конструкции</w:t>
      </w: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</w:p>
    <w:p w:rsidR="002F1B78" w:rsidRPr="00476420" w:rsidRDefault="002F1B78" w:rsidP="00476420">
      <w:pPr>
        <w:pStyle w:val="FORMATTEXT"/>
        <w:ind w:firstLine="568"/>
        <w:jc w:val="both"/>
        <w:rPr>
          <w:color w:val="000001"/>
          <w:sz w:val="28"/>
          <w:szCs w:val="28"/>
        </w:rPr>
      </w:pPr>
      <w:r w:rsidRPr="00476420">
        <w:rPr>
          <w:color w:val="000001"/>
          <w:sz w:val="28"/>
          <w:szCs w:val="28"/>
        </w:rPr>
        <w:t>Конструктивную основу ледовых полей (арен, площадок) составляют преимущественно трубные системы, среди которых выделяются три осно</w:t>
      </w:r>
      <w:r w:rsidRPr="00476420">
        <w:rPr>
          <w:color w:val="000001"/>
          <w:sz w:val="28"/>
          <w:szCs w:val="28"/>
        </w:rPr>
        <w:t>в</w:t>
      </w:r>
      <w:r w:rsidRPr="00476420">
        <w:rPr>
          <w:color w:val="000001"/>
          <w:sz w:val="28"/>
          <w:szCs w:val="28"/>
        </w:rPr>
        <w:t>ных вида технологических плит: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- поле с высокопрочной бетонной охлаждающей плитой, полностью пластиковая трубная система 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поле с засыпкой из кварцевого песка или гранитной крошки, полн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стью пластиковая трубная система;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мобильная система из трубных матов, монтирующихся на любом о</w:t>
      </w:r>
      <w:r w:rsidR="002F1B78" w:rsidRPr="00476420">
        <w:rPr>
          <w:color w:val="000001"/>
          <w:sz w:val="28"/>
          <w:szCs w:val="28"/>
        </w:rPr>
        <w:t>с</w:t>
      </w:r>
      <w:r w:rsidR="002F1B78" w:rsidRPr="00476420">
        <w:rPr>
          <w:color w:val="000001"/>
          <w:sz w:val="28"/>
          <w:szCs w:val="28"/>
        </w:rPr>
        <w:t>новании.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Бетонная охлаждающая плита является предпочтительным вариантом для многофункциональных ледовых дворцов, когда возникает необходимость использования поля безо льда. Отличается высокой стоимостью первон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чальных капитальных вложений.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Охлаждающая плита включает полиэтиленовые трубы диаметром 25 мм с расстоянием между трубами 80-100 мм. Применяются полиэтиленовые тр</w:t>
      </w:r>
      <w:r w:rsidR="002F1B78" w:rsidRPr="00476420">
        <w:rPr>
          <w:color w:val="000001"/>
          <w:sz w:val="28"/>
          <w:szCs w:val="28"/>
        </w:rPr>
        <w:t>у</w:t>
      </w:r>
      <w:r w:rsidR="002F1B78" w:rsidRPr="00476420">
        <w:rPr>
          <w:color w:val="000001"/>
          <w:sz w:val="28"/>
          <w:szCs w:val="28"/>
        </w:rPr>
        <w:t>бы со сроком службы не менее 50 лет, которые позволяют использовать л</w:t>
      </w:r>
      <w:r w:rsidR="002F1B78" w:rsidRPr="00476420">
        <w:rPr>
          <w:color w:val="000001"/>
          <w:sz w:val="28"/>
          <w:szCs w:val="28"/>
        </w:rPr>
        <w:t>ю</w:t>
      </w:r>
      <w:r w:rsidR="002F1B78" w:rsidRPr="00476420">
        <w:rPr>
          <w:color w:val="000001"/>
          <w:sz w:val="28"/>
          <w:szCs w:val="28"/>
        </w:rPr>
        <w:t xml:space="preserve">бые </w:t>
      </w:r>
      <w:proofErr w:type="spellStart"/>
      <w:r w:rsidR="002F1B78" w:rsidRPr="00476420">
        <w:rPr>
          <w:color w:val="000001"/>
          <w:sz w:val="28"/>
          <w:szCs w:val="28"/>
        </w:rPr>
        <w:t>холодоносители</w:t>
      </w:r>
      <w:proofErr w:type="spellEnd"/>
      <w:r w:rsidR="002F1B78" w:rsidRPr="00476420">
        <w:rPr>
          <w:color w:val="000001"/>
          <w:sz w:val="28"/>
          <w:szCs w:val="28"/>
        </w:rPr>
        <w:t>, включая этиленгликоль и хлорид кальция. Под охла</w:t>
      </w:r>
      <w:r w:rsidR="002F1B78" w:rsidRPr="00476420">
        <w:rPr>
          <w:color w:val="000001"/>
          <w:sz w:val="28"/>
          <w:szCs w:val="28"/>
        </w:rPr>
        <w:t>ж</w:t>
      </w:r>
      <w:r w:rsidR="002F1B78" w:rsidRPr="00476420">
        <w:rPr>
          <w:color w:val="000001"/>
          <w:sz w:val="28"/>
          <w:szCs w:val="28"/>
        </w:rPr>
        <w:t>дающей плитой предусматривается теплоизоляция от теплопритоков из гру</w:t>
      </w:r>
      <w:r w:rsidR="002F1B78" w:rsidRPr="00476420">
        <w:rPr>
          <w:color w:val="000001"/>
          <w:sz w:val="28"/>
          <w:szCs w:val="28"/>
        </w:rPr>
        <w:t>н</w:t>
      </w:r>
      <w:r w:rsidR="002F1B78" w:rsidRPr="00476420">
        <w:rPr>
          <w:color w:val="000001"/>
          <w:sz w:val="28"/>
          <w:szCs w:val="28"/>
        </w:rPr>
        <w:t xml:space="preserve">та, выполняемая из </w:t>
      </w:r>
      <w:proofErr w:type="spellStart"/>
      <w:r w:rsidR="002F1B78" w:rsidRPr="00476420">
        <w:rPr>
          <w:color w:val="000001"/>
          <w:sz w:val="28"/>
          <w:szCs w:val="28"/>
        </w:rPr>
        <w:t>экструдированного</w:t>
      </w:r>
      <w:proofErr w:type="spellEnd"/>
      <w:r w:rsidR="002F1B78" w:rsidRPr="00476420">
        <w:rPr>
          <w:color w:val="000001"/>
          <w:sz w:val="28"/>
          <w:szCs w:val="28"/>
        </w:rPr>
        <w:t xml:space="preserve"> </w:t>
      </w:r>
      <w:proofErr w:type="spellStart"/>
      <w:r w:rsidR="002F1B78" w:rsidRPr="00476420">
        <w:rPr>
          <w:color w:val="000001"/>
          <w:sz w:val="28"/>
          <w:szCs w:val="28"/>
        </w:rPr>
        <w:t>пенополистирола</w:t>
      </w:r>
      <w:proofErr w:type="spellEnd"/>
      <w:r w:rsidR="002F1B78" w:rsidRPr="00476420">
        <w:rPr>
          <w:color w:val="000001"/>
          <w:sz w:val="28"/>
          <w:szCs w:val="28"/>
        </w:rPr>
        <w:t>, и трубная система обогрева грунта (защита от промерзания).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Охлаждающая плита в песчаной засыпке предпочтительна при кругл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 xml:space="preserve">годичном функционировании льда, а также для малобюджетных проектов. Энергетическая эффективность существенно выше, чем у бетонной плиты, а </w:t>
      </w:r>
      <w:r w:rsidR="002F1B78" w:rsidRPr="00476420">
        <w:rPr>
          <w:color w:val="000001"/>
          <w:sz w:val="28"/>
          <w:szCs w:val="28"/>
        </w:rPr>
        <w:lastRenderedPageBreak/>
        <w:t>стоимость материалов и работ на 40-60% ниже, чем для бетона. Ледовое поле выполняется из полиэтиленовых труб диаметром 25 мм с расстоянием между трубами 80-100 мм. Трубы закрываются засыпкой из кварцевого песка или гранитной крошки слоем до 30 мм от их верхней поверхности.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Мобильная система из трубных матов предпочтительна для случаев кратковременного устройства льда. Высокую стоимость самой трубной си</w:t>
      </w:r>
      <w:r w:rsidR="002F1B78" w:rsidRPr="00476420">
        <w:rPr>
          <w:color w:val="000001"/>
          <w:sz w:val="28"/>
          <w:szCs w:val="28"/>
        </w:rPr>
        <w:t>с</w:t>
      </w:r>
      <w:r w:rsidR="002F1B78" w:rsidRPr="00476420">
        <w:rPr>
          <w:color w:val="000001"/>
          <w:sz w:val="28"/>
          <w:szCs w:val="28"/>
        </w:rPr>
        <w:t>темы компенсирует низкая стоимость строительных подготовительных р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бот. Маты из гибких трубок диаметром 14 мм, с межтрубным расстоянием 23 мм. Система укладывается на твердое основание, подключается к холодил</w:t>
      </w:r>
      <w:r w:rsidR="002F1B78" w:rsidRPr="00476420">
        <w:rPr>
          <w:color w:val="000001"/>
          <w:sz w:val="28"/>
          <w:szCs w:val="28"/>
        </w:rPr>
        <w:t>ь</w:t>
      </w:r>
      <w:r w:rsidR="002F1B78" w:rsidRPr="00476420">
        <w:rPr>
          <w:color w:val="000001"/>
          <w:sz w:val="28"/>
          <w:szCs w:val="28"/>
        </w:rPr>
        <w:t xml:space="preserve">ной машине. </w:t>
      </w:r>
      <w:proofErr w:type="spellStart"/>
      <w:r w:rsidR="002F1B78" w:rsidRPr="00476420">
        <w:rPr>
          <w:color w:val="000001"/>
          <w:sz w:val="28"/>
          <w:szCs w:val="28"/>
        </w:rPr>
        <w:t>Наморозка</w:t>
      </w:r>
      <w:proofErr w:type="spellEnd"/>
      <w:r w:rsidR="002F1B78" w:rsidRPr="00476420">
        <w:rPr>
          <w:color w:val="000001"/>
          <w:sz w:val="28"/>
          <w:szCs w:val="28"/>
        </w:rPr>
        <w:t xml:space="preserve"> льда производится поверх трубок. После размораж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 xml:space="preserve">вания </w:t>
      </w:r>
      <w:proofErr w:type="gramStart"/>
      <w:r w:rsidR="002F1B78" w:rsidRPr="00476420">
        <w:rPr>
          <w:color w:val="000001"/>
          <w:sz w:val="28"/>
          <w:szCs w:val="28"/>
        </w:rPr>
        <w:t>поля</w:t>
      </w:r>
      <w:proofErr w:type="gramEnd"/>
      <w:r w:rsidR="002F1B78" w:rsidRPr="00476420">
        <w:rPr>
          <w:color w:val="000001"/>
          <w:sz w:val="28"/>
          <w:szCs w:val="28"/>
        </w:rPr>
        <w:t xml:space="preserve"> отсоединенные </w:t>
      </w:r>
      <w:proofErr w:type="spellStart"/>
      <w:r w:rsidR="002F1B78" w:rsidRPr="00476420">
        <w:rPr>
          <w:color w:val="000001"/>
          <w:sz w:val="28"/>
          <w:szCs w:val="28"/>
        </w:rPr>
        <w:t>субколлекторы</w:t>
      </w:r>
      <w:proofErr w:type="spellEnd"/>
      <w:r w:rsidR="002F1B78" w:rsidRPr="00476420">
        <w:rPr>
          <w:color w:val="000001"/>
          <w:sz w:val="28"/>
          <w:szCs w:val="28"/>
        </w:rPr>
        <w:t xml:space="preserve"> накрываются крышками и маты сворачиваются вместе с находящимся внутри </w:t>
      </w:r>
      <w:proofErr w:type="spellStart"/>
      <w:r w:rsidR="002F1B78" w:rsidRPr="00476420">
        <w:rPr>
          <w:color w:val="000001"/>
          <w:sz w:val="28"/>
          <w:szCs w:val="28"/>
        </w:rPr>
        <w:t>холодоносителем</w:t>
      </w:r>
      <w:proofErr w:type="spellEnd"/>
      <w:r w:rsidR="002F1B78" w:rsidRPr="00476420">
        <w:rPr>
          <w:color w:val="000001"/>
          <w:sz w:val="28"/>
          <w:szCs w:val="28"/>
        </w:rPr>
        <w:t xml:space="preserve"> на специал</w:t>
      </w:r>
      <w:r w:rsidR="002F1B78" w:rsidRPr="00476420">
        <w:rPr>
          <w:color w:val="000001"/>
          <w:sz w:val="28"/>
          <w:szCs w:val="28"/>
        </w:rPr>
        <w:t>ь</w:t>
      </w:r>
      <w:r w:rsidR="002F1B78" w:rsidRPr="00476420">
        <w:rPr>
          <w:color w:val="000001"/>
          <w:sz w:val="28"/>
          <w:szCs w:val="28"/>
        </w:rPr>
        <w:t>ные оцинкованные катушки и убираются на склад хранения.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При возведении конструкций ледовых полей (площадок) необходимо учитывать следующее: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коллекторы трубной системы поля и трубопроводы к холодильной машине выполняются из полиэтиленовых труб по трехтрубной схеме "Ура</w:t>
      </w:r>
      <w:r w:rsidR="002F1B78" w:rsidRPr="00476420">
        <w:rPr>
          <w:color w:val="000001"/>
          <w:sz w:val="28"/>
          <w:szCs w:val="28"/>
        </w:rPr>
        <w:t>в</w:t>
      </w:r>
      <w:r w:rsidR="002F1B78" w:rsidRPr="00476420">
        <w:rPr>
          <w:color w:val="000001"/>
          <w:sz w:val="28"/>
          <w:szCs w:val="28"/>
        </w:rPr>
        <w:t xml:space="preserve">нитель давления </w:t>
      </w:r>
      <w:proofErr w:type="spellStart"/>
      <w:r w:rsidR="002F1B78" w:rsidRPr="00476420">
        <w:rPr>
          <w:color w:val="000001"/>
          <w:sz w:val="28"/>
          <w:szCs w:val="28"/>
        </w:rPr>
        <w:t>Тишермана</w:t>
      </w:r>
      <w:proofErr w:type="spellEnd"/>
      <w:r w:rsidR="002F1B78" w:rsidRPr="00476420">
        <w:rPr>
          <w:color w:val="000001"/>
          <w:sz w:val="28"/>
          <w:szCs w:val="28"/>
        </w:rPr>
        <w:t>". Соединения выполняются стыковой сваркой, также используются фланцевые соединения. Возможно использование л</w:t>
      </w:r>
      <w:r w:rsidR="002F1B78" w:rsidRPr="00476420">
        <w:rPr>
          <w:color w:val="000001"/>
          <w:sz w:val="28"/>
          <w:szCs w:val="28"/>
        </w:rPr>
        <w:t>ю</w:t>
      </w:r>
      <w:r w:rsidR="002F1B78" w:rsidRPr="00476420">
        <w:rPr>
          <w:color w:val="000001"/>
          <w:sz w:val="28"/>
          <w:szCs w:val="28"/>
        </w:rPr>
        <w:t xml:space="preserve">бых </w:t>
      </w:r>
      <w:proofErr w:type="spellStart"/>
      <w:r w:rsidR="002F1B78" w:rsidRPr="00476420">
        <w:rPr>
          <w:color w:val="000001"/>
          <w:sz w:val="28"/>
          <w:szCs w:val="28"/>
        </w:rPr>
        <w:t>холодоносителей</w:t>
      </w:r>
      <w:proofErr w:type="spellEnd"/>
      <w:r w:rsidR="002F1B78" w:rsidRPr="00476420">
        <w:rPr>
          <w:color w:val="000001"/>
          <w:sz w:val="28"/>
          <w:szCs w:val="28"/>
        </w:rPr>
        <w:t>, включая</w:t>
      </w:r>
      <w:r w:rsidR="00262449">
        <w:rPr>
          <w:noProof/>
          <w:color w:val="000001"/>
          <w:sz w:val="28"/>
          <w:szCs w:val="28"/>
        </w:rPr>
        <w:pict>
          <v:group id="Группа 2549" o:spid="_x0000_s1336" style="position:absolute;left:0;text-align:left;margin-left:56.7pt;margin-top:19.85pt;width:518.8pt;height:802.3pt;z-index:2517319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" o:allowincell="f">
            <v:rect id="Rectangle 881" o:spid="_x0000_s13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n6MMA&#10;AADdAAAADwAAAGRycy9kb3ducmV2LnhtbERPzWrCQBC+F3yHZYTe6qZCxERXiYVAT0VjHmDITpNg&#10;djbNrknap+8eBI8f3//+OJtOjDS41rKC91UEgriyuuVaQXnN37YgnEfW2FkmBb/k4HhYvOwx1Xbi&#10;C42Fr0UIYZeigsb7PpXSVQ0ZdCvbEwfu2w4GfYBDLfWAUwg3nVxH0UYabDk0NNjTR0PVrbgbBTc/&#10;j19ZXfzlSXlKqvMpm+4/mVKvyznbgfA0+6f44f7UCtZxHPaHN+EJy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xn6MMAAADdAAAADwAAAAAAAAAAAAAAAACYAgAAZHJzL2Rv&#10;d25yZXYueG1sUEsFBgAAAAAEAAQA9QAAAIgDAAAAAA==&#10;" filled="f" strokeweight="2pt"/>
            <v:line id="Line 882" o:spid="_x0000_s13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Jk28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Ty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iZNvAAAAA3QAAAA8AAAAAAAAAAAAAAAAA&#10;oQIAAGRycy9kb3ducmV2LnhtbFBLBQYAAAAABAAEAPkAAACOAwAAAAA=&#10;" strokeweight="2pt"/>
            <v:line id="Line 883" o:spid="_x0000_s13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D6rMQAAADdAAAADwAAAGRycy9kb3ducmV2LnhtbESPQYvCMBSE7wv7H8Jb8LamW+gi1VRE&#10;qHgTq5fens2zLW1eSpPV+u+NsOBxmJlvmNV6Mr240ehaywp+5hEI4srqlmsF51P+vQDhPLLG3jIp&#10;eJCDdfb5scJU2zsf6Vb4WgQIuxQVNN4PqZSuasigm9uBOHhXOxr0QY611CPeA9z0Mo6iX2mw5bDQ&#10;4EDbhqqu+DMKuvKc5LvDVp/6YqMvde7Ly1UrNfuaNksQnib/Dv+391pBnCQxvN6EJy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PqsxAAAAN0AAAAPAAAAAAAAAAAA&#10;AAAAAKECAABkcnMvZG93bnJldi54bWxQSwUGAAAAAAQABAD5AAAAkgMAAAAA&#10;" strokeweight="2pt"/>
            <v:line id="Line 884" o:spid="_x0000_s13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fN8MAAADdAAAADwAAAGRycy9kb3ducmV2LnhtbESPQYvCMBSE7wv+h/AEb2uqUpFqFBEq&#10;3hZrL96ezbMtNi+liVr/vVkQPA4z8w2z2vSmEQ/qXG1ZwWQcgSAurK65VJCf0t8FCOeRNTaWScGL&#10;HGzWg58VJto++UiPzJciQNglqKDyvk2kdEVFBt3YtsTBu9rOoA+yK6Xu8BngppHTKJpLgzWHhQpb&#10;2lVU3LK7UXA753G6/9vpU5Nt9aVM/fly1UqNhv12CcJT77/hT/ugFUzjeAb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8XzfDAAAA3QAAAA8AAAAAAAAAAAAA&#10;AAAAoQIAAGRycy9kb3ducmV2LnhtbFBLBQYAAAAABAAEAPkAAACRAwAAAAA=&#10;" strokeweight="2pt"/>
            <v:line id="Line 885" o:spid="_x0000_s13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XHQ8MAAADdAAAADwAAAGRycy9kb3ducmV2LnhtbESPQYvCMBSE7wv+h/AEb2uqWJFqFBEq&#10;3hZrL96ezbMtNi+liVr/vVkQPA4z8w2z2vSmEQ/qXG1ZwWQcgSAurK65VJCf0t8FCOeRNTaWScGL&#10;HGzWg58VJto++UiPzJciQNglqKDyvk2kdEVFBt3YtsTBu9rOoA+yK6Xu8BngppHTKJpLgzWHhQpb&#10;2lVU3LK7UXA753G6/9vpU5Nt9aVM/fly1UqNhv12CcJT77/hT/ugFUzjeAb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Vx0PDAAAA3QAAAA8AAAAAAAAAAAAA&#10;AAAAoQIAAGRycy9kb3ducmV2LnhtbFBLBQYAAAAABAAEAPkAAACRAwAAAAA=&#10;" strokeweight="2pt"/>
            <v:line id="Line 886" o:spid="_x0000_s13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i2M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ZYtjAAAAA3QAAAA8AAAAAAAAAAAAAAAAA&#10;oQIAAGRycy9kb3ducmV2LnhtbFBLBQYAAAAABAAEAPkAAACOAwAAAAA=&#10;" strokeweight="2pt"/>
            <v:line id="Line 887" o:spid="_x0000_s13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v8r8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Ty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L/K/AAAAA3QAAAA8AAAAAAAAAAAAAAAAA&#10;oQIAAGRycy9kb3ducmV2LnhtbFBLBQYAAAAABAAEAPkAAACOAwAAAAA=&#10;" strokeweight="2pt"/>
            <v:line id="Line 888" o:spid="_x0000_s13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ZNMUAAADdAAAADwAAAGRycy9kb3ducmV2LnhtbESPQWuDQBSE74H+h+UFekvWBGyLdRNE&#10;sPRWornk9uK+qOi+FXcb7b/vBgo9DjPzDZMeFzOIO02us6xgt41AENdWd9woOFfF5g2E88gaB8uk&#10;4IccHA9PqxQTbWc+0b30jQgQdgkqaL0fEyld3ZJBt7UjcfBudjLog5waqSecA9wMch9FL9Jgx2Gh&#10;xZHyluq+/DYK+ss5Lj6+cl0NZaavTeEv15tW6nm9ZO8gPC3+P/zX/tQK9nH8Co834QnI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dZNMUAAADdAAAADwAAAAAAAAAA&#10;AAAAAAChAgAAZHJzL2Rvd25yZXYueG1sUEsFBgAAAAAEAAQA+QAAAJMDAAAAAA==&#10;" strokeweight="2pt"/>
            <v:line id="Line 889" o:spid="_x0000_s13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2rrMIAAADdAAAADwAAAGRycy9kb3ducmV2LnhtbERPy2oCMRTdF/yHcAV3NaNgaUejFB+g&#10;uJBO+wHXyXUydXIzJFHHfr1ZCF0eznu26GwjruRD7VjBaJiBIC6drrlS8PO9eX0HESKyxsYxKbhT&#10;gMW89zLDXLsbf9G1iJVIIRxyVGBibHMpQ2nIYhi6ljhxJ+ctxgR9JbXHWwq3jRxn2Zu0WHNqMNjS&#10;0lB5Li5Wwc4f9+fRX2XkkXd+3RxWH8H+KjXod59TEJG6+C9+urdawXgySX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2rrMIAAADdAAAADwAAAAAAAAAAAAAA&#10;AAChAgAAZHJzL2Rvd25yZXYueG1sUEsFBgAAAAAEAAQA+QAAAJADAAAAAA==&#10;" strokeweight="1pt"/>
            <v:line id="Line 890" o:spid="_x0000_s13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Ro3cUAAADdAAAADwAAAGRycy9kb3ducmV2LnhtbESPQWuDQBSE74H+h+UFekvWBCytdRNE&#10;sPRWornk9uK+qOi+FXcb7b/vBgo9DjPzDZMeFzOIO02us6xgt41AENdWd9woOFfF5hWE88gaB8uk&#10;4IccHA9PqxQTbWc+0b30jQgQdgkqaL0fEyld3ZJBt7UjcfBudjLog5waqSecA9wMch9FL9Jgx2Gh&#10;xZHyluq+/DYK+ss5Lj6+cl0NZaavTeEv15tW6nm9ZO8gPC3+P/zX/tQK9nH8Bo834QnI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Ro3cUAAADdAAAADwAAAAAAAAAA&#10;AAAAAAChAgAAZHJzL2Rvd25yZXYueG1sUEsFBgAAAAAEAAQA+QAAAJMDAAAAAA==&#10;" strokeweight="2pt"/>
            <v:line id="Line 891" o:spid="_x0000_s13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tF8IAAADdAAAADwAAAGRycy9kb3ducmV2LnhtbERPy2oCMRTdF/yHcIXuakZBqaNRxAdU&#10;XBQfH3CdXCejk5shiTrt15tFocvDeU/nra3Fg3yoHCvo9zIQxIXTFZcKTsfNxyeIEJE11o5JwQ8F&#10;mM86b1PMtXvynh6HWIoUwiFHBSbGJpcyFIYshp5riBN3cd5iTNCXUnt8pnBby0GWjaTFilODwYaW&#10;horb4W4VbP15d+v/lkaeeevX9fdqHOxVqfduu5iAiNTGf/Gf+0srGAxHaX9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dtF8IAAADdAAAADwAAAAAAAAAAAAAA&#10;AAChAgAAZHJzL2Rvd25yZXYueG1sUEsFBgAAAAAEAAQA+QAAAJADAAAAAA==&#10;" strokeweight="1pt"/>
            <v:rect id="Rectangle 892" o:spid="_x0000_s13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NEMIA&#10;AADdAAAADwAAAGRycy9kb3ducmV2LnhtbESPQYvCMBSE78L+h/AW9qaposWtRimC4NWq4PHRvG3r&#10;Ni/dJGr33xtB8DjMzDfMct2bVtzI+caygvEoAUFcWt1wpeB42A7nIHxA1thaJgX/5GG9+hgsMdP2&#10;znu6FaESEcI+QwV1CF0mpS9rMuhHtiOO3o91BkOUrpLa4T3CTSsnSZJKgw3HhRo72tRU/hZXoyDP&#10;L/3pr/jGrZfzxKV6qqv8rNTXZ58vQATqwzv8au+0gsksHcP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k0Q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93" o:spid="_x0000_s13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TZ8MA&#10;AADdAAAADwAAAGRycy9kb3ducmV2LnhtbESPQWvCQBSE74L/YXlCb7oxaEhTVwmC4LWpQo+P7GuS&#10;Nvs27q6a/vuuUPA4zMw3zGY3ml7cyPnOsoLlIgFBXFvdcaPg9HGY5yB8QNbYWyYFv+Rht51ONlho&#10;e+d3ulWhERHCvkAFbQhDIaWvWzLoF3Ygjt6XdQZDlK6R2uE9wk0v0yTJpMGO40KLA+1bqn+qq1FQ&#10;lt/j+VK94sHLPHGZXumm/FTqZTaWbyACjeEZ/m8ftYJ0naX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DTZ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94" o:spid="_x0000_s13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2/MMA&#10;AADdAAAADwAAAGRycy9kb3ducmV2LnhtbESPQWvCQBSE74X+h+UVvNVN1YY0ukoQBK+mCj0+ss8k&#10;bfZturtq/PeuIHgcZuYbZrEaTCfO5HxrWcHHOAFBXFndcq1g/715z0D4gKyxs0wKruRhtXx9WWCu&#10;7YV3dC5DLSKEfY4KmhD6XEpfNWTQj21PHL2jdQZDlK6W2uElwk0nJ0mSSoMtx4UGe1o3VP2VJ6Og&#10;KH6Hw3/5hRsvs8Sleqbr4kep0dtQzEEEGsIz/GhvtYLJZzqF+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2/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95" o:spid="_x0000_s13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uiMIA&#10;AADdAAAADwAAAGRycy9kb3ducmV2LnhtbESPQYvCMBSE7wv+h/AEb2uqaNFqlCIIe7Xuwh4fzbOt&#10;Ni81yWr990YQ9jjMzDfMetubVtzI+caygsk4AUFcWt1wpeD7uP9cgPABWWNrmRQ8yMN2M/hYY6bt&#10;nQ90K0IlIoR9hgrqELpMSl/WZNCPbUccvZN1BkOUrpLa4T3CTSunSZJKgw3HhRo72tVUXoo/oyDP&#10;z/3PtVji3stF4lI901X+q9Ro2OcrEIH68B9+t7+0guk8ncH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e6I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96" o:spid="_x0000_s13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LE8QA&#10;AADdAAAADwAAAGRycy9kb3ducmV2LnhtbESPwWrDMBBE74X8g9hAb7WcUBvHiRJMIdBr3BZ6XKyN&#10;7cRauZIaO39fFQo9DjPzhtkdZjOIGznfW1awSlIQxI3VPbcK3t+OTwUIH5A1DpZJwZ08HPaLhx2W&#10;2k58olsdWhEh7EtU0IUwllL6piODPrEjcfTO1hkMUbpWaodThJtBrtM0lwZ7jgsdjvTSUXOtv42C&#10;qrrMH1/1Bo9eFqnL9bNuq0+lHpdztQURaA7/4b/2q1awzvIM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5SxP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97" o:spid="_x0000_s13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VZMQA&#10;AADd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z1k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1WT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98" o:spid="_x0000_s13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w/8MA&#10;AADdAAAADwAAAGRycy9kb3ducmV2LnhtbESPQWvCQBSE74L/YXmCN91U2hijq4SC4LWxBY+P7DOJ&#10;zb5Nd7ea/vuuIHgcZuYbZrMbTCeu5HxrWcHLPAFBXFndcq3g87ifZSB8QNbYWSYFf+Rhtx2PNphr&#10;e+MPupahFhHCPkcFTQh9LqWvGjLo57Ynjt7ZOoMhSldL7fAW4aaTiyRJpcGW40KDPb03VH2Xv0ZB&#10;UVyGr59yhXsvs8Sl+lXXxUmp6WQo1iACDeEZfrQPWsHiLV3C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w/8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2574A2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17</w:t>
                    </w:r>
                  </w:p>
                </w:txbxContent>
              </v:textbox>
            </v:rect>
            <v:rect id="Rectangle 899" o:spid="_x0000_s13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kjb8A&#10;AADdAAAADwAAAGRycy9kb3ducmV2LnhtbERPTYvCMBC9L/gfwgje1lRxi1ajFEHwancFj0MzttVm&#10;UpOo9d9vDoLHx/tebXrTigc531hWMBknIIhLqxuuFPz97r7nIHxA1thaJgUv8rBZD75WmGn75AM9&#10;ilCJGMI+QwV1CF0mpS9rMujHtiOO3Nk6gyFCV0nt8BnDTSunSZJKgw3Hhho72tZUXou7UZDnl/54&#10;Kxa483KeuFTPdJWflBoN+3wJIlAfPuK3e68VTH/SODe+iU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+OSNvwAAAN0AAAAPAAAAAAAAAAAAAAAAAJgCAABkcnMvZG93bnJl&#10;di54bWxQSwUGAAAAAAQABAD1AAAAhA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F1B78" w:rsidRPr="00476420">
        <w:rPr>
          <w:color w:val="000001"/>
          <w:sz w:val="28"/>
          <w:szCs w:val="28"/>
        </w:rPr>
        <w:t xml:space="preserve"> этиленгликоль и хлорид кальция;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 xml:space="preserve">- не допускается укладка системы холодильных труб, в том числе </w:t>
      </w:r>
      <w:proofErr w:type="spellStart"/>
      <w:r w:rsidR="002F1B78" w:rsidRPr="00476420">
        <w:rPr>
          <w:color w:val="000001"/>
          <w:sz w:val="28"/>
          <w:szCs w:val="28"/>
        </w:rPr>
        <w:t>зам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ноличенных</w:t>
      </w:r>
      <w:proofErr w:type="spellEnd"/>
      <w:r w:rsidR="002F1B78" w:rsidRPr="00476420">
        <w:rPr>
          <w:color w:val="000001"/>
          <w:sz w:val="28"/>
          <w:szCs w:val="28"/>
        </w:rPr>
        <w:t xml:space="preserve"> в плиту из теплопроводного материала, на </w:t>
      </w:r>
      <w:proofErr w:type="spellStart"/>
      <w:r w:rsidR="002F1B78" w:rsidRPr="00476420">
        <w:rPr>
          <w:color w:val="000001"/>
          <w:sz w:val="28"/>
          <w:szCs w:val="28"/>
        </w:rPr>
        <w:t>пучинистые</w:t>
      </w:r>
      <w:proofErr w:type="spellEnd"/>
      <w:r w:rsidR="002F1B78" w:rsidRPr="00476420">
        <w:rPr>
          <w:color w:val="000001"/>
          <w:sz w:val="28"/>
          <w:szCs w:val="28"/>
        </w:rPr>
        <w:t xml:space="preserve"> грунты;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конструкция и размеры охлаждающей плиты катка для хоккея должны обеспечивать возможность установки и крепления бортов, окаймляющих п</w:t>
      </w:r>
      <w:r w:rsidR="002F1B78" w:rsidRPr="00476420">
        <w:rPr>
          <w:color w:val="000001"/>
          <w:sz w:val="28"/>
          <w:szCs w:val="28"/>
        </w:rPr>
        <w:t>о</w:t>
      </w:r>
      <w:r w:rsidR="002F1B78" w:rsidRPr="00476420">
        <w:rPr>
          <w:color w:val="000001"/>
          <w:sz w:val="28"/>
          <w:szCs w:val="28"/>
        </w:rPr>
        <w:t>ле для игры;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разность отметок в плоскости поверхности охлаждающей плиты ка</w:t>
      </w:r>
      <w:r w:rsidR="002F1B78" w:rsidRPr="00476420">
        <w:rPr>
          <w:color w:val="000001"/>
          <w:sz w:val="28"/>
          <w:szCs w:val="28"/>
        </w:rPr>
        <w:t>т</w:t>
      </w:r>
      <w:r w:rsidR="002F1B78" w:rsidRPr="00476420">
        <w:rPr>
          <w:color w:val="000001"/>
          <w:sz w:val="28"/>
          <w:szCs w:val="28"/>
        </w:rPr>
        <w:t>ков с искусственным льдом не должна превышать 0,005 м;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в универсальных спортивно-зрелищных залах с искусственным льдом должна обеспечиваться возможность создания ледяной поверхности разных размеров в соответствии с предусмотренной трансформацией арены;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при расчете конструкции охлаждающей плиты и основания под нее следует учитывать дополнительную временную нагрузку на плиту от проезда машин по уходу за льдом и грузовых автомашин исходя из нормативной а</w:t>
      </w:r>
      <w:r w:rsidR="002F1B78" w:rsidRPr="00476420">
        <w:rPr>
          <w:color w:val="000001"/>
          <w:sz w:val="28"/>
          <w:szCs w:val="28"/>
        </w:rPr>
        <w:t>в</w:t>
      </w:r>
      <w:r w:rsidR="002F1B78" w:rsidRPr="00476420">
        <w:rPr>
          <w:color w:val="000001"/>
          <w:sz w:val="28"/>
          <w:szCs w:val="28"/>
        </w:rPr>
        <w:t>томобильной нагрузки Н-10 (для нормального автомобиля);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для отвода воды в канализацию должны предусматриваться каналы за пределами охлаждающей плиты;</w:t>
      </w:r>
    </w:p>
    <w:p w:rsidR="002F1B78" w:rsidRPr="00476420" w:rsidRDefault="00682506" w:rsidP="00682506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- каналы, устраиваемые в крытых катках, должны перекрываться съе</w:t>
      </w:r>
      <w:r w:rsidR="002F1B78" w:rsidRPr="00476420">
        <w:rPr>
          <w:color w:val="000001"/>
          <w:sz w:val="28"/>
          <w:szCs w:val="28"/>
        </w:rPr>
        <w:t>м</w:t>
      </w:r>
      <w:r w:rsidR="002F1B78" w:rsidRPr="00476420">
        <w:rPr>
          <w:color w:val="000001"/>
          <w:sz w:val="28"/>
          <w:szCs w:val="28"/>
        </w:rPr>
        <w:t>ными щитами, верхняя поверхность которых должна бы</w:t>
      </w:r>
      <w:r w:rsidR="00504C42">
        <w:rPr>
          <w:color w:val="000001"/>
          <w:sz w:val="28"/>
          <w:szCs w:val="28"/>
        </w:rPr>
        <w:t>ть заподлицо с полом зала катка.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  <w:r w:rsidR="002F1B78" w:rsidRPr="00476420">
        <w:rPr>
          <w:color w:val="000001"/>
          <w:sz w:val="28"/>
          <w:szCs w:val="28"/>
        </w:rPr>
        <w:t>Холодопроизводительность холодильных станций крытых катков с и</w:t>
      </w:r>
      <w:r w:rsidR="002F1B78" w:rsidRPr="00476420">
        <w:rPr>
          <w:color w:val="000001"/>
          <w:sz w:val="28"/>
          <w:szCs w:val="28"/>
        </w:rPr>
        <w:t>с</w:t>
      </w:r>
      <w:r w:rsidR="002F1B78" w:rsidRPr="00476420">
        <w:rPr>
          <w:color w:val="000001"/>
          <w:sz w:val="28"/>
          <w:szCs w:val="28"/>
        </w:rPr>
        <w:t>кусственным льдом принимается по летним нагрузкам с учетом параметров внутреннего во</w:t>
      </w:r>
      <w:r w:rsidR="00682506">
        <w:rPr>
          <w:color w:val="000001"/>
          <w:sz w:val="28"/>
          <w:szCs w:val="28"/>
        </w:rPr>
        <w:t>здуха</w:t>
      </w:r>
      <w:r w:rsidR="002F1B78" w:rsidRPr="00476420">
        <w:rPr>
          <w:color w:val="000001"/>
          <w:sz w:val="28"/>
          <w:szCs w:val="28"/>
        </w:rPr>
        <w:t>. Температура поверхности льда для расчета принимае</w:t>
      </w:r>
      <w:r w:rsidR="002F1B78" w:rsidRPr="00476420">
        <w:rPr>
          <w:color w:val="000001"/>
          <w:sz w:val="28"/>
          <w:szCs w:val="28"/>
        </w:rPr>
        <w:t>т</w:t>
      </w:r>
      <w:r w:rsidR="002F1B78" w:rsidRPr="00476420">
        <w:rPr>
          <w:color w:val="000001"/>
          <w:sz w:val="28"/>
          <w:szCs w:val="28"/>
        </w:rPr>
        <w:t>ся минус 8</w:t>
      </w:r>
      <w:proofErr w:type="gramStart"/>
      <w:r w:rsidR="002F1B78" w:rsidRPr="00476420">
        <w:rPr>
          <w:color w:val="000001"/>
          <w:sz w:val="28"/>
          <w:szCs w:val="28"/>
        </w:rPr>
        <w:t xml:space="preserve"> °С</w:t>
      </w:r>
      <w:proofErr w:type="gramEnd"/>
      <w:r w:rsidR="002F1B78" w:rsidRPr="00476420">
        <w:rPr>
          <w:color w:val="000001"/>
          <w:sz w:val="28"/>
          <w:szCs w:val="28"/>
        </w:rPr>
        <w:t xml:space="preserve"> при толщине льда 50 мм. Разность температур поверхности льда в любых точках может составлять не более 0,5 °С.</w:t>
      </w:r>
    </w:p>
    <w:p w:rsidR="002F1B78" w:rsidRPr="00476420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 xml:space="preserve"> </w:t>
      </w:r>
      <w:r w:rsidR="002F1B78" w:rsidRPr="00476420">
        <w:rPr>
          <w:color w:val="000001"/>
          <w:sz w:val="28"/>
          <w:szCs w:val="28"/>
        </w:rPr>
        <w:t>При проектировании конфигурации оборудования катка следует пр</w:t>
      </w:r>
      <w:r w:rsidR="002F1B78" w:rsidRPr="00476420">
        <w:rPr>
          <w:color w:val="000001"/>
          <w:sz w:val="28"/>
          <w:szCs w:val="28"/>
        </w:rPr>
        <w:t>и</w:t>
      </w:r>
      <w:r w:rsidR="002F1B78" w:rsidRPr="00476420">
        <w:rPr>
          <w:color w:val="000001"/>
          <w:sz w:val="28"/>
          <w:szCs w:val="28"/>
        </w:rPr>
        <w:t>нимать во внимание виды деятельности и интересы разных групп пользов</w:t>
      </w:r>
      <w:r w:rsidR="002F1B78" w:rsidRPr="00476420">
        <w:rPr>
          <w:color w:val="000001"/>
          <w:sz w:val="28"/>
          <w:szCs w:val="28"/>
        </w:rPr>
        <w:t>а</w:t>
      </w:r>
      <w:r w:rsidR="002F1B78" w:rsidRPr="00476420">
        <w:rPr>
          <w:color w:val="000001"/>
          <w:sz w:val="28"/>
          <w:szCs w:val="28"/>
        </w:rPr>
        <w:t>телей в соотве</w:t>
      </w:r>
      <w:r>
        <w:rPr>
          <w:color w:val="000001"/>
          <w:sz w:val="28"/>
          <w:szCs w:val="28"/>
        </w:rPr>
        <w:t>тствии с параметрами таблицы 2</w:t>
      </w:r>
      <w:r w:rsidR="00682506">
        <w:rPr>
          <w:color w:val="000001"/>
          <w:sz w:val="28"/>
          <w:szCs w:val="28"/>
        </w:rPr>
        <w:t>.2</w:t>
      </w:r>
      <w:r w:rsidR="002F1B78" w:rsidRPr="00476420">
        <w:rPr>
          <w:color w:val="000001"/>
          <w:sz w:val="28"/>
          <w:szCs w:val="28"/>
        </w:rPr>
        <w:t>.</w:t>
      </w:r>
    </w:p>
    <w:p w:rsidR="00504C42" w:rsidRDefault="00504C4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 </w:t>
      </w:r>
    </w:p>
    <w:p w:rsidR="002F1B78" w:rsidRPr="00476420" w:rsidRDefault="002574A2" w:rsidP="00504C42">
      <w:pPr>
        <w:pStyle w:val="FORMATTEXT"/>
        <w:ind w:firstLine="568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Таблица 2</w:t>
      </w:r>
      <w:r w:rsidR="002F1B78" w:rsidRPr="00476420">
        <w:rPr>
          <w:color w:val="000001"/>
          <w:sz w:val="28"/>
          <w:szCs w:val="28"/>
        </w:rPr>
        <w:t>.2</w:t>
      </w:r>
      <w:r w:rsidR="00504C42">
        <w:rPr>
          <w:color w:val="000001"/>
          <w:sz w:val="28"/>
          <w:szCs w:val="28"/>
        </w:rPr>
        <w:t>- К</w:t>
      </w:r>
      <w:r w:rsidR="00504C42" w:rsidRPr="00476420">
        <w:rPr>
          <w:color w:val="000001"/>
          <w:sz w:val="28"/>
          <w:szCs w:val="28"/>
        </w:rPr>
        <w:t>онфигурации оборудования катка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1807"/>
        <w:gridCol w:w="1205"/>
        <w:gridCol w:w="1057"/>
        <w:gridCol w:w="750"/>
        <w:gridCol w:w="2569"/>
        <w:gridCol w:w="1968"/>
      </w:tblGrid>
      <w:tr w:rsidR="009A0124" w:rsidRPr="00476420" w:rsidTr="00792699">
        <w:tc>
          <w:tcPr>
            <w:tcW w:w="9356" w:type="dxa"/>
            <w:gridSpan w:val="6"/>
            <w:tcBorders>
              <w:top w:val="nil"/>
              <w:left w:val="nil"/>
              <w:bottom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A0124" w:rsidRPr="00476420" w:rsidRDefault="00262449" w:rsidP="0047642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1"/>
                <w:sz w:val="28"/>
                <w:szCs w:val="28"/>
              </w:rPr>
            </w:pPr>
            <w:r w:rsidRPr="00262449">
              <w:rPr>
                <w:rFonts w:ascii="Times New Roman" w:hAnsi="Times New Roman"/>
                <w:noProof/>
                <w:color w:val="000001"/>
                <w:sz w:val="20"/>
                <w:szCs w:val="28"/>
                <w:lang w:eastAsia="ru-RU"/>
              </w:rPr>
              <w:pict>
                <v:group id="Группа 2816" o:spid="_x0000_s1356" style="position:absolute;margin-left:56.7pt;margin-top:19.85pt;width:518.8pt;height:802.3pt;z-index:2518620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" o:allowincell="f">
                  <v:rect id="Rectangle 55" o:spid="_x0000_s13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+868UA&#10;AADdAAAADwAAAGRycy9kb3ducmV2LnhtbESPQYvCMBSE78L+h/AW9qapHlZbjVIFwZNo9Qc8mrdt&#10;sXnpNrHt7q83guBxmJlvmNVmMLXoqHWVZQXTSQSCOLe64kLB9bIfL0A4j6yxtkwK/sjBZv0xWmGi&#10;bc9n6jJfiABhl6CC0vsmkdLlJRl0E9sQB+/HtgZ9kG0hdYt9gJtazqLoWxqsOCyU2NCupPyW3Y2C&#10;mx+6Y1pk//v4uo3z0zbt77+pUl+fQ7oE4Wnw7/CrfdAKZovpH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7zrxQAAAN0AAAAPAAAAAAAAAAAAAAAAAJgCAABkcnMv&#10;ZG93bnJldi54bWxQSwUGAAAAAAQABAD1AAAAigMAAAAA&#10;" filled="f" strokeweight="2pt"/>
                  <v:line id="Line 56" o:spid="_x0000_s13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KOMb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V7MwN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wo4xvgAAAN0AAAAPAAAAAAAAAAAAAAAAAKEC&#10;AABkcnMvZG93bnJldi54bWxQSwUGAAAAAAQABAD5AAAAjAMAAAAA&#10;" strokeweight="2pt"/>
                  <v:line id="Line 57" o:spid="_x0000_s13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4rqs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s9E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jiuqwQAAAN0AAAAPAAAAAAAAAAAAAAAA&#10;AKECAABkcnMvZG93bnJldi54bWxQSwUGAAAAAAQABAD5AAAAjwMAAAAA&#10;" strokeweight="2pt"/>
                  <v:line id="Line 58" o:spid="_x0000_s13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Iir4AAADdAAAADwAAAGRycy9kb3ducmV2LnhtbERPvQrCMBDeBd8hnOCmqQVFqlFEqLiJ&#10;1aXb2ZxtsbmUJmp9ezMIjh/f/3rbm0a8qHO1ZQWzaQSCuLC65lLB9ZJOliCcR9bYWCYFH3Kw3QwH&#10;a0y0ffOZXpkvRQhhl6CCyvs2kdIVFRl0U9sSB+5uO4M+wK6UusN3CDeNjKNoIQ3WHBoqbGlfUfHI&#10;nkbBI7/O08Npry9NttO3MvX57a6VGo/63QqEp97/xT/3USuIl3HYH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2EiKvgAAAN0AAAAPAAAAAAAAAAAAAAAAAKEC&#10;AABkcnMvZG93bnJldi54bWxQSwUGAAAAAAQABAD5AAAAjAMAAAAA&#10;" strokeweight="2pt"/>
                  <v:line id="Line 59" o:spid="_x0000_s13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TtEc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Ty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U7RHAAAAA3QAAAA8AAAAAAAAAAAAAAAAA&#10;oQIAAGRycy9kb3ducmV2LnhtbFBLBQYAAAAABAAEAPkAAACOAwAAAAA=&#10;" strokeweight="2pt"/>
                  <v:line id="Line 60" o:spid="_x0000_s13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zZ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Gc2bAAAAA3QAAAA8AAAAAAAAAAAAAAAAA&#10;oQIAAGRycy9kb3ducmV2LnhtbFBLBQYAAAAABAAEAPkAAACOAwAAAAA=&#10;" strokeweight="2pt"/>
                  <v:line id="Line 61" o:spid="_x0000_s13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W/cQAAADdAAAADwAAAGRycy9kb3ducmV2LnhtbESPQWvCQBSE7wX/w/KE3urGFCVEVxEh&#10;pbdi4iW3Z/aZBLNvQ3Zr0n/fFQSPw8x8w2z3k+nEnQbXWlawXEQgiCurW64VnIvsIwHhPLLGzjIp&#10;+CMH+93sbYuptiOf6J77WgQIuxQVNN73qZSuasigW9ieOHhXOxj0QQ611AOOAW46GUfRWhpsOSw0&#10;2NOxoeqW/xoFt/K8yr5+jrro8oO+1JkvL1et1Pt8OmxAeJr8K/xsf2sFcRJ/wuNNeAJy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Ctb9xAAAAN0AAAAPAAAAAAAAAAAA&#10;AAAAAKECAABkcnMvZG93bnJldi54bWxQSwUGAAAAAAQABAD5AAAAkgMAAAAA&#10;" strokeweight="2pt"/>
                  <v:line id="Line 62" o:spid="_x0000_s13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NOicQAAADdAAAADwAAAGRycy9kb3ducmV2LnhtbESPQWvCQBSE7wX/w/KE3urGUCVEVxEh&#10;pbdi4iW3Z/aZBLNvQ3Zr0n/fFQSPw8x8w2z3k+nEnQbXWlawXEQgiCurW64VnIvsIwHhPLLGzjIp&#10;+CMH+93sbYuptiOf6J77WgQIuxQVNN73qZSuasigW9ieOHhXOxj0QQ611AOOAW46GUfRWhpsOSw0&#10;2NOxoeqW/xoFt/K8yr5+jrro8oO+1JkvL1et1Pt8OmxAeJr8K/xsf2sFcRJ/wuNNeAJy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406JxAAAAN0AAAAPAAAAAAAAAAAA&#10;AAAAAKECAABkcnMvZG93bnJldi54bWxQSwUGAAAAAAQABAD5AAAAkgMAAAAA&#10;" strokeweight="2pt"/>
                  <v:line id="Line 63" o:spid="_x0000_s13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qN+MYAAADdAAAADwAAAGRycy9kb3ducmV2LnhtbESP0WoCMRRE3wv9h3ALvtWsC4pujVKq&#10;hYoPxbUfcN1cN6ubmyVJdevXm0Khj8PMnGHmy9624kI+NI4VjIYZCOLK6YZrBV/79+cpiBCRNbaO&#10;ScEPBVguHh/mWGh35R1dyliLBOFQoAITY1dIGSpDFsPQdcTJOzpvMSbpa6k9XhPctjLPsom02HBa&#10;MNjRm6HqXH5bBRt/2J5Ht9rIA2/8uv1czYI9KTV46l9fQETq43/4r/2hFeTTf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qjfjGAAAA3QAAAA8AAAAAAAAA&#10;AAAAAAAAoQIAAGRycy9kb3ducmV2LnhtbFBLBQYAAAAABAAEAPkAAACUAwAAAAA=&#10;" strokeweight="1pt"/>
                  <v:line id="Line 64" o:spid="_x0000_s13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11Zc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Ty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9dWXAAAAA3QAAAA8AAAAAAAAAAAAAAAAA&#10;oQIAAGRycy9kb3ducmV2LnhtbFBLBQYAAAAABAAEAPkAAACOAwAAAAA=&#10;" strokeweight="2pt"/>
                  <v:line id="Line 65" o:spid="_x0000_s13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S2FMYAAADdAAAADwAAAGRycy9kb3ducmV2LnhtbESPzW7CMBCE75X6DtZW4lYccuAnxaCq&#10;UKmIQ0XoAyzxEgfidWS7kPL0uFKlHkcz841mvuxtKy7kQ+NYwWiYgSCunG64VvC1f3+egggRWWPr&#10;mBT8UIDl4vFhjoV2V97RpYy1SBAOBSowMXaFlKEyZDEMXUecvKPzFmOSvpba4zXBbSvzLBtLiw2n&#10;BYMdvRmqzuW3VbDxh+15dKuNPPDGr9vP1SzYk1KDp/71BUSkPv6H/9ofWkE+zSfw+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0thTGAAAA3QAAAA8AAAAAAAAA&#10;AAAAAAAAoQIAAGRycy9kb3ducmV2LnhtbFBLBQYAAAAABAAEAPkAAACUAwAAAAA=&#10;" strokeweight="1pt"/>
                  <v:rect id="Rectangle 66" o:spid="_x0000_s13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n+r8A&#10;AADdAAAADwAAAGRycy9kb3ducmV2LnhtbERPTYvCMBC9L/gfwgh7W1OLSK1GKYLg1a6Cx6EZ22oz&#10;qUnU7r83B2GPj/e92gymE09yvrWsYDpJQBBXVrdcKzj+7n4yED4ga+wsk4I/8rBZj75WmGv74gM9&#10;y1CLGMI+RwVNCH0upa8aMugntieO3MU6gyFCV0vt8BXDTSfTJJlLgy3HhgZ72jZU3cqHUVAU1+F0&#10;Lxe48zJL3FzPdF2clfoeD8USRKAh/Is/7r1WkGZpnBv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qf6vwAAAN0AAAAPAAAAAAAAAAAAAAAAAJgCAABkcnMvZG93bnJl&#10;di54bWxQSwUGAAAAAAQABAD1AAAAhAMAAAAA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67" o:spid="_x0000_s13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9IcEA&#10;AADdAAAADwAAAGRycy9kb3ducmV2LnhtbERPz2uDMBS+D/Y/hDfYbca5Is41FSkUeq3bYMeHeVM3&#10;82KTtNr/vjkUevz4fq+rxYziTM4PlhW8JikI4tbqgTsFX5+7lwKED8gaR8uk4EIeqs3jwxpLbWc+&#10;0LkJnYgh7EtU0IcwlVL6tieDPrETceR+rTMYInSd1A7nGG5GmaVpLg0OHBt6nGjbU/vfnIyCuv5b&#10;vo/NO+68LFKX65Xu6h+lnp+W+gNEoCXcxTf3XivIire4P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NPSHBAAAA3QAAAA8AAAAAAAAAAAAAAAAAmAIAAGRycy9kb3du&#10;cmV2LnhtbFBLBQYAAAAABAAEAPUAAACGAwAAAAA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68" o:spid="_x0000_s13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YusQA&#10;AADdAAAADwAAAGRycy9kb3ducmV2LnhtbESPwWrDMBBE74X8g9hAbo1stwTHiWxMIdBr3RZ6XKyN&#10;7cRaOZKaOH9fFQo9DjPzhtlXsxnFlZwfLCtI1wkI4tbqgTsFH++HxxyED8gaR8uk4E4eqnLxsMdC&#10;2xu/0bUJnYgQ9gUq6EOYCil925NBv7YTcfSO1hkMUbpOaoe3CDejzJJkIw0OHBd6nOilp/bcfBsF&#10;dX2aPy/NFg9e5onb6Gfd1V9KrZZzvQMRaA7/4b/2q1aQ5U8p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mLrEAAAA3QAAAA8AAAAAAAAAAAAAAAAAmAIAAGRycy9k&#10;b3ducmV2LnhtbFBLBQYAAAAABAAEAPUAAACJAwAAAAA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69" o:spid="_x0000_s13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GzcMA&#10;AADdAAAADwAAAGRycy9kb3ducmV2LnhtbESPQWvCQBSE70L/w/IK3nTTVCSmriEUAr02Knh8ZF+T&#10;tNm36e5W47/vCoLHYWa+YbbFZAZxJud7ywpelgkI4sbqnlsFh321yED4gKxxsEwKruSh2D3Ntphr&#10;e+FPOtehFRHCPkcFXQhjLqVvOjLol3Ykjt6XdQZDlK6V2uElws0g0yRZS4M9x4UOR3rvqPmp/4yC&#10;svyejr/1Bisvs8St9Uq35Ump+fNUvoEINIVH+N7+0ArS7DWF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MGzcMAAADdAAAADwAAAAAAAAAAAAAAAACYAgAAZHJzL2Rv&#10;d25yZXYueG1sUEsFBgAAAAAEAAQA9QAAAIgDAAAAAA=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0" o:spid="_x0000_s13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jVsMA&#10;AADdAAAADwAAAGRycy9kb3ducmV2LnhtbESPT4vCMBTE78J+h/AW9qapf5BajVIEYa9WF/b4aJ5t&#10;tXmpSVa7394IgsdhZn7DrDa9acWNnG8sKxiPEhDEpdUNVwqOh90wBeEDssbWMin4Jw+b9cdghZm2&#10;d97TrQiViBD2GSqoQ+gyKX1Zk0E/sh1x9E7WGQxRukpqh/cIN62cJMlcGmw4LtTY0bam8lL8GQV5&#10;fu5/rsUCd16miZvrma7yX6W+Pvt8CSJQH97hV/tbK5ik0y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+jVsMAAADdAAAADwAAAAAAAAAAAAAAAACYAgAAZHJzL2Rv&#10;d25yZXYueG1sUEsFBgAAAAAEAAQA9QAAAIgDAAAAAA=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1" o:spid="_x0000_s13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7IsQA&#10;AADdAAAADwAAAGRycy9kb3ducmV2LnhtbESPwWrDMBBE74X8g9hAb42c1BjHiRJMIdBr3BZ6XKyN&#10;7cRauZJqO39fFQo9DjPzhtkfZ9OLkZzvLCtYrxIQxLXVHTcK3t9OTzkIH5A19pZJwZ08HA+Lhz0W&#10;2k58prEKjYgQ9gUqaEMYCil93ZJBv7IDcfQu1hkMUbpGaodThJtebpIkkwY7jgstDvTSUn2rvo2C&#10;srzOH1/VFk9e5onLdKqb8lOpx+Vc7kAEmsN/+K/9qhVs8ucU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2OyLEAAAA3QAAAA8AAAAAAAAAAAAAAAAAmAIAAGRycy9k&#10;b3ducmV2LnhtbFBLBQYAAAAABAAEAPUAAACJAwAAAAA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2" o:spid="_x0000_s13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eucQA&#10;AADdAAAADwAAAGRycy9kb3ducmV2LnhtbESPQWvCQBSE74L/YXlCb7rRVonRTQgFodfGFjw+ss8k&#10;mn0bd7ea/vtuodDjMDPfMPtiNL24k/OdZQXLRQKCuLa640bBx/EwT0H4gKyxt0wKvslDkU8ne8y0&#10;ffA73avQiAhhn6GCNoQhk9LXLRn0CzsQR+9sncEQpWukdviIcNPLVZJspMGO40KLA722VF+rL6Og&#10;LC/j563a4sHLNHEb/aKb8qTU02wsdyACjeE//Nd+0wpW6fMaft/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6nrnEAAAA3QAAAA8AAAAAAAAAAAAAAAAAmAIAAGRycy9k&#10;b3ducmV2LnhtbFBLBQYAAAAABAAEAPUAAACJAwAAAAA=&#10;" filled="f" stroked="f" strokeweight=".25pt">
                    <v:textbox inset="1pt,1pt,1pt,1pt">
                      <w:txbxContent>
                        <w:p w:rsidR="00A2124D" w:rsidRPr="00983B6E" w:rsidRDefault="00262449">
                          <w:pPr>
                            <w:pStyle w:val="ae"/>
                            <w:jc w:val="center"/>
                            <w:rPr>
                              <w:sz w:val="24"/>
                              <w:lang w:val="ru-RU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 w:rsidR="00A2124D">
                            <w:rPr>
                              <w:sz w:val="24"/>
                            </w:rPr>
                            <w:instrText xml:space="preserve"> PAGE  \* LOWER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 w:rsidR="00A2124D"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 w:rsidR="00A2124D">
                            <w:rPr>
                              <w:sz w:val="24"/>
                              <w:lang w:val="ru-RU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73" o:spid="_x0000_s13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AzsQA&#10;AADdAAAADwAAAGRycy9kb3ducmV2LnhtbESPT2vCQBTE74LfYXlCb2bjH0KaukoQBK9NFXp8ZF+T&#10;tNm3cXfV9Nt3hYLHYWZ+w2x2o+nFjZzvLCtYJCkI4trqjhsFp4/DPAfhA7LG3jIp+CUPu+10ssFC&#10;2zu/060KjYgQ9gUqaEMYCil93ZJBn9iBOHpf1hkMUbpGaof3CDe9XKZpJg12HBdaHGjfUv1TXY2C&#10;svwez5fqFQ9e5qnL9Fo35adSL7OxfAMRaAzP8H/7qBUs81UGj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AM7EAAAA3QAAAA8AAAAAAAAAAAAAAAAAmAIAAGRycy9k&#10;b3ducmV2LnhtbFBLBQYAAAAABAAEAPUAAACJAwAAAAA=&#10;" filled="f" stroked="f" strokeweight=".25pt">
                    <v:textbox inset="1pt,1pt,1pt,1pt">
                      <w:txbxContent>
                        <w:p w:rsidR="00A2124D" w:rsidRPr="00E2412B" w:rsidRDefault="00A2124D" w:rsidP="00A048CD">
                          <w:pPr>
                            <w:pStyle w:val="ae"/>
                            <w:jc w:val="center"/>
                            <w:rPr>
                              <w:rFonts w:ascii="Journal" w:hAnsi="Journal"/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АКЗ. 00.00.000.ПЗ</w:t>
                          </w:r>
                        </w:p>
                        <w:p w:rsidR="00A2124D" w:rsidRDefault="00A2124D">
                          <w:pPr>
                            <w:pStyle w:val="ae"/>
                            <w:jc w:val="center"/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</w:p>
        </w:tc>
      </w:tr>
      <w:tr w:rsidR="002F1B78" w:rsidRPr="00476420" w:rsidTr="002F1B78"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Деятельность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Температура во</w:t>
            </w:r>
            <w:r w:rsidRPr="00476420">
              <w:rPr>
                <w:color w:val="000001"/>
                <w:sz w:val="28"/>
                <w:szCs w:val="28"/>
              </w:rPr>
              <w:t>з</w:t>
            </w:r>
            <w:r w:rsidRPr="00476420">
              <w:rPr>
                <w:color w:val="000001"/>
                <w:sz w:val="28"/>
                <w:szCs w:val="28"/>
              </w:rPr>
              <w:t xml:space="preserve">духа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в помещении ка</w:t>
            </w:r>
            <w:r w:rsidRPr="00476420">
              <w:rPr>
                <w:color w:val="000001"/>
                <w:sz w:val="28"/>
                <w:szCs w:val="28"/>
              </w:rPr>
              <w:t>т</w:t>
            </w:r>
            <w:r w:rsidRPr="00476420">
              <w:rPr>
                <w:color w:val="000001"/>
                <w:sz w:val="28"/>
                <w:szCs w:val="28"/>
              </w:rPr>
              <w:t>ка, °</w:t>
            </w:r>
            <w:proofErr w:type="gramStart"/>
            <w:r w:rsidRPr="00476420">
              <w:rPr>
                <w:color w:val="000001"/>
                <w:sz w:val="28"/>
                <w:szCs w:val="28"/>
              </w:rPr>
              <w:t>С</w:t>
            </w:r>
            <w:proofErr w:type="gram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proofErr w:type="gramStart"/>
            <w:r w:rsidRPr="00476420">
              <w:rPr>
                <w:color w:val="000001"/>
                <w:sz w:val="28"/>
                <w:szCs w:val="28"/>
              </w:rPr>
              <w:t>Те</w:t>
            </w:r>
            <w:r w:rsidRPr="00476420">
              <w:rPr>
                <w:color w:val="000001"/>
                <w:sz w:val="28"/>
                <w:szCs w:val="28"/>
              </w:rPr>
              <w:t>м</w:t>
            </w:r>
            <w:r w:rsidRPr="00476420">
              <w:rPr>
                <w:color w:val="000001"/>
                <w:sz w:val="28"/>
                <w:szCs w:val="28"/>
              </w:rPr>
              <w:t>пе</w:t>
            </w:r>
            <w:proofErr w:type="gramEnd"/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  <w:proofErr w:type="spellStart"/>
            <w:r w:rsidRPr="00476420">
              <w:rPr>
                <w:color w:val="000001"/>
                <w:sz w:val="28"/>
                <w:szCs w:val="28"/>
              </w:rPr>
              <w:t>р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>тура</w:t>
            </w:r>
            <w:proofErr w:type="spellEnd"/>
            <w:r w:rsidRPr="00476420">
              <w:rPr>
                <w:color w:val="000001"/>
                <w:sz w:val="28"/>
                <w:szCs w:val="28"/>
              </w:rPr>
              <w:t xml:space="preserve"> льда, °</w:t>
            </w:r>
            <w:proofErr w:type="gramStart"/>
            <w:r w:rsidRPr="00476420">
              <w:rPr>
                <w:color w:val="000001"/>
                <w:sz w:val="28"/>
                <w:szCs w:val="28"/>
              </w:rPr>
              <w:t>С</w:t>
            </w:r>
            <w:proofErr w:type="gramEnd"/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Максимально д</w:t>
            </w:r>
            <w:r w:rsidRPr="00476420">
              <w:rPr>
                <w:color w:val="000001"/>
                <w:sz w:val="28"/>
                <w:szCs w:val="28"/>
              </w:rPr>
              <w:t>о</w:t>
            </w:r>
            <w:r w:rsidRPr="00476420">
              <w:rPr>
                <w:color w:val="000001"/>
                <w:sz w:val="28"/>
                <w:szCs w:val="28"/>
              </w:rPr>
              <w:t>пустимая относ</w:t>
            </w:r>
            <w:r w:rsidRPr="00476420">
              <w:rPr>
                <w:color w:val="000001"/>
                <w:sz w:val="28"/>
                <w:szCs w:val="28"/>
              </w:rPr>
              <w:t>и</w:t>
            </w:r>
            <w:r w:rsidRPr="00476420">
              <w:rPr>
                <w:color w:val="000001"/>
                <w:sz w:val="28"/>
                <w:szCs w:val="28"/>
              </w:rPr>
              <w:t>тельная влажность воздуха в помещ</w:t>
            </w:r>
            <w:r w:rsidRPr="00476420">
              <w:rPr>
                <w:color w:val="000001"/>
                <w:sz w:val="28"/>
                <w:szCs w:val="28"/>
              </w:rPr>
              <w:t>е</w:t>
            </w:r>
            <w:r w:rsidRPr="00476420">
              <w:rPr>
                <w:color w:val="000001"/>
                <w:sz w:val="28"/>
                <w:szCs w:val="28"/>
              </w:rPr>
              <w:t xml:space="preserve">нии катка,%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Минимальное поступление наружного во</w:t>
            </w:r>
            <w:r w:rsidRPr="00476420">
              <w:rPr>
                <w:color w:val="000001"/>
                <w:sz w:val="28"/>
                <w:szCs w:val="28"/>
              </w:rPr>
              <w:t>з</w:t>
            </w:r>
            <w:r w:rsidRPr="00476420">
              <w:rPr>
                <w:color w:val="000001"/>
                <w:sz w:val="28"/>
                <w:szCs w:val="28"/>
              </w:rPr>
              <w:t xml:space="preserve">духа,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proofErr w:type="gramStart"/>
            <w:r w:rsidRPr="00476420">
              <w:rPr>
                <w:color w:val="000001"/>
                <w:sz w:val="28"/>
                <w:szCs w:val="28"/>
              </w:rPr>
              <w:t>л</w:t>
            </w:r>
            <w:proofErr w:type="gramEnd"/>
            <w:r w:rsidRPr="00476420">
              <w:rPr>
                <w:color w:val="000001"/>
                <w:sz w:val="28"/>
                <w:szCs w:val="28"/>
              </w:rPr>
              <w:t>/с/ субъект, не менее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2F1B78">
        <w:tc>
          <w:tcPr>
            <w:tcW w:w="1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  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Каток 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(на выс</w:t>
            </w:r>
            <w:r w:rsidRPr="00476420">
              <w:rPr>
                <w:color w:val="000001"/>
                <w:sz w:val="28"/>
                <w:szCs w:val="28"/>
              </w:rPr>
              <w:t>о</w:t>
            </w:r>
            <w:r w:rsidRPr="00476420">
              <w:rPr>
                <w:color w:val="000001"/>
                <w:sz w:val="28"/>
                <w:szCs w:val="28"/>
              </w:rPr>
              <w:t xml:space="preserve">те 1,5 м </w:t>
            </w:r>
            <w:proofErr w:type="gramStart"/>
            <w:r w:rsidRPr="00476420">
              <w:rPr>
                <w:color w:val="000001"/>
                <w:sz w:val="28"/>
                <w:szCs w:val="28"/>
              </w:rPr>
              <w:t>от</w:t>
            </w:r>
            <w:proofErr w:type="gramEnd"/>
            <w:r w:rsidRPr="00476420">
              <w:rPr>
                <w:color w:val="000001"/>
                <w:sz w:val="28"/>
                <w:szCs w:val="28"/>
              </w:rPr>
              <w:t xml:space="preserve"> льда)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Триб</w:t>
            </w:r>
            <w:r w:rsidRPr="00476420">
              <w:rPr>
                <w:color w:val="000001"/>
                <w:sz w:val="28"/>
                <w:szCs w:val="28"/>
              </w:rPr>
              <w:t>у</w:t>
            </w:r>
            <w:r w:rsidRPr="00476420">
              <w:rPr>
                <w:color w:val="000001"/>
                <w:sz w:val="28"/>
                <w:szCs w:val="28"/>
              </w:rPr>
              <w:t>на (при зрит</w:t>
            </w:r>
            <w:r w:rsidRPr="00476420">
              <w:rPr>
                <w:color w:val="000001"/>
                <w:sz w:val="28"/>
                <w:szCs w:val="28"/>
              </w:rPr>
              <w:t>е</w:t>
            </w:r>
            <w:r w:rsidRPr="00476420">
              <w:rPr>
                <w:color w:val="000001"/>
                <w:sz w:val="28"/>
                <w:szCs w:val="28"/>
              </w:rPr>
              <w:t>лях)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  </w:t>
            </w:r>
          </w:p>
        </w:tc>
        <w:tc>
          <w:tcPr>
            <w:tcW w:w="2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  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  </w:t>
            </w:r>
          </w:p>
        </w:tc>
      </w:tr>
      <w:tr w:rsidR="002F1B78" w:rsidRPr="00476420" w:rsidTr="002F1B78"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Хоккей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</w:p>
        </w:tc>
      </w:tr>
      <w:tr w:rsidR="002F1B78" w:rsidRPr="00476420" w:rsidTr="002F1B78">
        <w:tc>
          <w:tcPr>
            <w:tcW w:w="1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 игра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0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+10+15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5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70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4…8/зритель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2F1B78">
        <w:tc>
          <w:tcPr>
            <w:tcW w:w="1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 тренировка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0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+6+15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-3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70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12/игрок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2F1B78"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Фигурное к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>тание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</w:p>
        </w:tc>
      </w:tr>
      <w:tr w:rsidR="002F1B78" w:rsidRPr="00476420" w:rsidTr="002F1B78"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 соревнов</w:t>
            </w:r>
            <w:r w:rsidRPr="00476420">
              <w:rPr>
                <w:color w:val="000001"/>
                <w:sz w:val="28"/>
                <w:szCs w:val="28"/>
              </w:rPr>
              <w:t>а</w:t>
            </w:r>
            <w:r w:rsidRPr="00476420">
              <w:rPr>
                <w:color w:val="000001"/>
                <w:sz w:val="28"/>
                <w:szCs w:val="28"/>
              </w:rPr>
              <w:t>ние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+12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+10+15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-4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70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4...8/зритель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2F1B78">
        <w:tc>
          <w:tcPr>
            <w:tcW w:w="1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 тренировка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+6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0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+6+15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-3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70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12/фигуристов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  <w:tr w:rsidR="002F1B78" w:rsidRPr="00476420" w:rsidTr="002F1B78"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Другое</w:t>
            </w:r>
          </w:p>
          <w:p w:rsidR="002F1B78" w:rsidRPr="00476420" w:rsidRDefault="002F1B78" w:rsidP="00476420">
            <w:pPr>
              <w:pStyle w:val="FORMATTEXT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+18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+18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-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>8/человек</w:t>
            </w:r>
          </w:p>
          <w:p w:rsidR="002F1B78" w:rsidRPr="00476420" w:rsidRDefault="002F1B78" w:rsidP="00476420">
            <w:pPr>
              <w:pStyle w:val="FORMATTEXT"/>
              <w:jc w:val="center"/>
              <w:rPr>
                <w:color w:val="000001"/>
                <w:sz w:val="28"/>
                <w:szCs w:val="28"/>
              </w:rPr>
            </w:pPr>
            <w:r w:rsidRPr="00476420">
              <w:rPr>
                <w:color w:val="000001"/>
                <w:sz w:val="28"/>
                <w:szCs w:val="28"/>
              </w:rPr>
              <w:t xml:space="preserve"> </w:t>
            </w:r>
          </w:p>
        </w:tc>
      </w:tr>
    </w:tbl>
    <w:p w:rsidR="002F1B78" w:rsidRPr="00476420" w:rsidRDefault="002F1B78" w:rsidP="00476420">
      <w:pPr>
        <w:pStyle w:val="HEADERTEXT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2F1B78" w:rsidRPr="00476420" w:rsidRDefault="002F1B78" w:rsidP="00476420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  <w:r w:rsidRPr="00476420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      </w:t>
      </w:r>
    </w:p>
    <w:p w:rsidR="002F1B78" w:rsidRPr="00476420" w:rsidRDefault="002F1B78" w:rsidP="00476420">
      <w:pPr>
        <w:pStyle w:val="HEADERTEXT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2F1B78" w:rsidRPr="00476420" w:rsidRDefault="002F1B78" w:rsidP="00476420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  <w:lang w:val="en-US"/>
        </w:rPr>
      </w:pPr>
      <w:r w:rsidRPr="00476420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      </w:t>
      </w:r>
    </w:p>
    <w:p w:rsidR="002574A2" w:rsidRDefault="002574A2" w:rsidP="009A0124">
      <w:pPr>
        <w:spacing w:after="0"/>
        <w:ind w:firstLine="567"/>
        <w:jc w:val="both"/>
        <w:outlineLvl w:val="0"/>
        <w:rPr>
          <w:rFonts w:ascii="Times New Roman" w:hAnsi="Times New Roman"/>
          <w:bCs/>
          <w:color w:val="000000"/>
          <w:spacing w:val="-17"/>
          <w:kern w:val="36"/>
          <w:sz w:val="28"/>
          <w:szCs w:val="28"/>
        </w:rPr>
      </w:pPr>
    </w:p>
    <w:p w:rsidR="002F1B78" w:rsidRPr="002574A2" w:rsidRDefault="002F1B78" w:rsidP="009A0124">
      <w:pPr>
        <w:spacing w:after="0"/>
        <w:ind w:firstLine="567"/>
        <w:jc w:val="both"/>
        <w:outlineLvl w:val="0"/>
        <w:rPr>
          <w:rFonts w:ascii="Times New Roman" w:hAnsi="Times New Roman"/>
          <w:bCs/>
          <w:color w:val="000000"/>
          <w:spacing w:val="-17"/>
          <w:kern w:val="36"/>
          <w:sz w:val="28"/>
          <w:szCs w:val="28"/>
        </w:rPr>
      </w:pPr>
      <w:r w:rsidRPr="00BA175D">
        <w:rPr>
          <w:rFonts w:ascii="Times New Roman" w:hAnsi="Times New Roman"/>
          <w:bCs/>
          <w:color w:val="000000"/>
          <w:spacing w:val="-17"/>
          <w:kern w:val="36"/>
          <w:sz w:val="28"/>
          <w:szCs w:val="28"/>
        </w:rPr>
        <w:t>Системы холодоснабжения искусственных ледовых катков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В настоящее время при сооружении искусственных катков в основном применяются холодильные установки на базе винтовых компрессоров, в к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 xml:space="preserve">торых в качестве хладагента используются R404А или R507. Существуют катки, где холодоснабжение поля осуществляется </w:t>
      </w:r>
      <w:proofErr w:type="gramStart"/>
      <w:r w:rsidRPr="00476420">
        <w:rPr>
          <w:rFonts w:ascii="Times New Roman" w:hAnsi="Times New Roman"/>
          <w:sz w:val="28"/>
          <w:szCs w:val="28"/>
        </w:rPr>
        <w:t>среднетемпературными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6420">
        <w:rPr>
          <w:rFonts w:ascii="Times New Roman" w:hAnsi="Times New Roman"/>
          <w:sz w:val="28"/>
          <w:szCs w:val="28"/>
        </w:rPr>
        <w:t>чиллерами</w:t>
      </w:r>
      <w:proofErr w:type="spellEnd"/>
      <w:r w:rsidRPr="00476420">
        <w:rPr>
          <w:rFonts w:ascii="Times New Roman" w:hAnsi="Times New Roman"/>
          <w:sz w:val="28"/>
          <w:szCs w:val="28"/>
        </w:rPr>
        <w:t>, стандартно выпускаемыми для систем кондиционирования во</w:t>
      </w:r>
      <w:r w:rsidRPr="00476420">
        <w:rPr>
          <w:rFonts w:ascii="Times New Roman" w:hAnsi="Times New Roman"/>
          <w:sz w:val="28"/>
          <w:szCs w:val="28"/>
        </w:rPr>
        <w:t>з</w:t>
      </w:r>
      <w:r w:rsidRPr="00476420">
        <w:rPr>
          <w:rFonts w:ascii="Times New Roman" w:hAnsi="Times New Roman"/>
          <w:sz w:val="28"/>
          <w:szCs w:val="28"/>
        </w:rPr>
        <w:t xml:space="preserve">духа на хладагенте R134a. Однако </w:t>
      </w:r>
      <w:r w:rsidR="00262449"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2630" o:spid="_x0000_s1376" style="position:absolute;left:0;text-align:left;margin-left:56.7pt;margin-top:19.85pt;width:518.8pt;height:802.3pt;z-index:2517340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" o:allowincell="f">
            <v:rect id="Rectangle 962" o:spid="_x0000_s13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Gr8QA&#10;AADdAAAADwAAAGRycy9kb3ducmV2LnhtbESP0YrCMBRE3xf8h3AF39ZUBVmrUeqCsE+i1Q+4NNe2&#10;2NzUJrbVrzeCsI/DzJxhVpveVKKlxpWWFUzGEQjizOqScwXn0+77B4TzyBory6TgQQ4268HXCmNt&#10;Oz5Sm/pcBAi7GBUU3texlC4ryKAb25o4eBfbGPRBNrnUDXYBbio5jaK5NFhyWCiwpt+Csmt6Nwqu&#10;vm/3SZ4+d4vzdpEdtkl3vyVKjYZ9sgThqff/4U/7TyuYzmcTeL8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Rq/EAAAA3QAAAA8AAAAAAAAAAAAAAAAAmAIAAGRycy9k&#10;b3ducmV2LnhtbFBLBQYAAAAABAAEAPUAAACJAwAAAAA=&#10;" filled="f" strokeweight="2pt"/>
            <v:line id="Line 963" o:spid="_x0000_s13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+cMMAAADdAAAADwAAAGRycy9kb3ducmV2LnhtbESPQYvCMBSE74L/ITzBm6ZWFKlGEaHL&#10;3hZrL96ezbMtNi+liVr/vVkQPA4z8w2z2fWmEQ/qXG1ZwWwagSAurK65VJCf0skKhPPIGhvLpOBF&#10;Dnbb4WCDibZPPtIj86UIEHYJKqi8bxMpXVGRQTe1LXHwrrYz6IPsSqk7fAa4aWQcRUtpsOawUGFL&#10;h4qKW3Y3Cm7nfJH+/B30qcn2+lKm/ny5aqXGo36/BuGp99/wp/2rFcTLeQz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KfnDDAAAA3QAAAA8AAAAAAAAAAAAA&#10;AAAAoQIAAGRycy9kb3ducmV2LnhtbFBLBQYAAAAABAAEAPkAAACRAwAAAAA=&#10;" strokeweight="2pt"/>
            <v:line id="Line 964" o:spid="_x0000_s13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b6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s8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htvrwQAAAN0AAAAPAAAAAAAAAAAAAAAA&#10;AKECAABkcnMvZG93bnJldi54bWxQSwUGAAAAAAQABAD5AAAAjwMAAAAA&#10;" strokeweight="2pt"/>
            <v:line id="Line 965" o:spid="_x0000_s13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9Dn8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1gvvpawP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b0OfxAAAAN0AAAAPAAAAAAAAAAAA&#10;AAAAAKECAABkcnMvZG93bnJldi54bWxQSwUGAAAAAAQABAD5AAAAkgMAAAAA&#10;" strokeweight="2pt"/>
            <v:line id="Line 966" o:spid="_x0000_s13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mBM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s8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+YEwQAAAN0AAAAPAAAAAAAAAAAAAAAA&#10;AKECAABkcnMvZG93bnJldi54bWxQSwUGAAAAAAQABAD5AAAAjwMAAAAA&#10;" strokeweight="2pt"/>
            <v:line id="Line 967" o:spid="_x0000_s13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4c8QAAADdAAAADwAAAGRycy9kb3ducmV2LnhtbESPQYvCMBSE7wv+h/AEb2uqsmXpNooI&#10;FW/L1l68PZtnW9q8lCZq/fdmQfA4zMw3TLoZTSduNLjGsoLFPAJBXFrdcKWgOGaf3yCcR9bYWSYF&#10;D3KwWU8+Uky0vfMf3XJfiQBhl6CC2vs+kdKVNRl0c9sTB+9iB4M+yKGSesB7gJtOLqMolgYbDgs1&#10;9rSrqWzzq1HQnoqvbP+708cu3+pzlfnT+aKVmk3H7Q8IT6N/h1/tg1awjFcx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8XhzxAAAAN0AAAAPAAAAAAAAAAAA&#10;AAAAAKECAABkcnMvZG93bnJldi54bWxQSwUGAAAAAAQABAD5AAAAkgMAAAAA&#10;" strokeweight="2pt"/>
            <v:line id="Line 968" o:spid="_x0000_s13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3d6MMAAADdAAAADwAAAGRycy9kb3ducmV2LnhtbESPzarCMBSE94LvEI7gTlMVf6hGEaHi&#10;Tm7rxt2xObbF5qQ0UevbmwsX7nKYmW+Yza4ztXhR6yrLCibjCARxbnXFhYJLloxWIJxH1lhbJgUf&#10;crDb9nsbjLV98w+9Ul+IAGEXo4LS+yaW0uUlGXRj2xAH725bgz7ItpC6xXeAm1pOo2ghDVYcFkps&#10;6FBS/kifRsHjepknx/NBZ3W617ci8dfbXSs1HHT7NQhPnf8P/7VPWsF0MVvC75vwBO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93ejDAAAA3QAAAA8AAAAAAAAAAAAA&#10;AAAAoQIAAGRycy9kb3ducmV2LnhtbFBLBQYAAAAABAAEAPkAAACRAwAAAAA=&#10;" strokeweight="2pt"/>
            <v:line id="Line 969" o:spid="_x0000_s13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JJm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m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IkmavgAAAN0AAAAPAAAAAAAAAAAAAAAAAKEC&#10;AABkcnMvZG93bnJldi54bWxQSwUGAAAAAAQABAD5AAAAjAMAAAAA&#10;" strokeweight="2pt"/>
            <v:line id="Line 970" o:spid="_x0000_s13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K6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wm4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riuvGAAAA3QAAAA8AAAAAAAAA&#10;AAAAAAAAoQIAAGRycy9kb3ducmV2LnhtbFBLBQYAAAAABAAEAPkAAACUAwAAAAA=&#10;" strokeweight="1pt"/>
            <v:line id="Line 971" o:spid="_x0000_s13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I24b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m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UjbhvgAAAN0AAAAPAAAAAAAAAAAAAAAAAKEC&#10;AABkcnMvZG93bnJldi54bWxQSwUGAAAAAAQABAD5AAAAjAMAAAAA&#10;" strokeweight="2pt"/>
            <v:line id="Line 972" o:spid="_x0000_s13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1kM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cPRaw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b9ZDGAAAA3QAAAA8AAAAAAAAA&#10;AAAAAAAAoQIAAGRycy9kb3ducmV2LnhtbFBLBQYAAAAABAAEAPkAAACUAwAAAAA=&#10;" strokeweight="1pt"/>
            <v:rect id="Rectangle 973" o:spid="_x0000_s13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ue8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VkRZ7B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Due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74" o:spid="_x0000_s13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L4M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Ws8+wZ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S+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75" o:spid="_x0000_s13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TlMMA&#10;AADdAAAADwAAAGRycy9kb3ducmV2LnhtbESPwWrDMBBE74X8g9hAbrXcYEzqWgmmEMg1bgs5LtbW&#10;dmutXEmxnb+PCoUeh5l5w5SHxQxiIud7ywqekhQEcWN1z62C97fj4w6ED8gaB8uk4EYeDvvVQ4mF&#10;tjOfaapDKyKEfYEKuhDGQkrfdGTQJ3Ykjt6ndQZDlK6V2uEc4WaQ2zTNpcGe40KHI7121HzXV6Og&#10;qr6Wj5/6GY9e7lKX60y31UWpzXqpXkAEWsJ/+K990gq2eZb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XTl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76" o:spid="_x0000_s13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2D8IA&#10;AADdAAAADwAAAGRycy9kb3ducmV2LnhtbESPQYvCMBSE7wv+h/AEb2uqaNFqlCIIe7Xuwh4fzbOt&#10;Ni81yWr990YQ9jjMzDfMetubVtzI+caygsk4AUFcWt1wpeD7uP9cgPABWWNrmRQ8yMN2M/hYY6bt&#10;nQ90K0IlIoR9hgrqELpMSl/WZNCPbUccvZN1BkOUrpLa4T3CTSunSZJKgw3HhRo72tVUXoo/oyDP&#10;z/3PtVji3stF4lI901X+q9Ro2OcrEIH68B9+t7+0gmk6m8P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XYP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977" o:spid="_x0000_s13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oeMIA&#10;AADdAAAADwAAAGRycy9kb3ducmV2LnhtbESPQYvCMBSE78L+h/AW9mZTRYpbjVIWBK9bFTw+mrdt&#10;tXnpJlHrvzeC4HGYmW+Y5XownbiS861lBZMkBUFcWd1yrWC/24znIHxA1thZJgV38rBefYyWmGt7&#10;41+6lqEWEcI+RwVNCH0upa8aMugT2xNH7886gyFKV0vt8BbhppPTNM2kwZbjQoM9/TRUncuLUVAU&#10;p+HwX37jxst56jI903VxVOrrcygWIAIN4R1+tbdawTSbZf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+h4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978" o:spid="_x0000_s13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N48IA&#10;AADdAAAADwAAAGRycy9kb3ducmV2LnhtbESPQYvCMBSE7wv+h/AEb2uqSFerUYog7NW6C3t8NM+2&#10;2rzUJKv13xtB8DjMzDfMatObVlzJ+caygsk4AUFcWt1wpeDnsPucg/ABWWNrmRTcycNmPfhYYabt&#10;jfd0LUIlIoR9hgrqELpMSl/WZNCPbUccvaN1BkOUrpLa4S3CTSunSZJKgw3HhRo72tZUnot/oyDP&#10;T/3vpVjgzst54lI901X+p9Ro2OdLEIH68A6/2t9awTSdfcH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03j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79" o:spid="_x0000_s13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Zkb4A&#10;AADdAAAADwAAAGRycy9kb3ducmV2LnhtbERPTYvCMBC9L/gfwgje1lSRotUoZUHwalXwODRjW20m&#10;Nclq/ffmIHh8vO/VpjeteJDzjWUFk3ECgri0uuFKwfGw/Z2D8AFZY2uZFLzIw2Y9+Flhpu2T9/Qo&#10;QiViCPsMFdQhdJmUvqzJoB/bjjhyF+sMhghdJbXDZww3rZwmSSoNNhwbauzor6byVvwbBXl+7U/3&#10;YoFbL+eJS/VMV/lZqdGwz5cgAvXhK/64d1rBNJ3FufFNf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o2ZG+AAAA3QAAAA8AAAAAAAAAAAAAAAAAmAIAAGRycy9kb3ducmV2&#10;LnhtbFBLBQYAAAAABAAEAPUAAACDAwAAAAA=&#10;" filled="f" stroked="f" strokeweight=".25pt">
              <v:textbox inset="1pt,1pt,1pt,1pt">
                <w:txbxContent>
                  <w:p w:rsidR="00A2124D" w:rsidRPr="002574A2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19</w:t>
                    </w:r>
                  </w:p>
                </w:txbxContent>
              </v:textbox>
            </v:rect>
            <v:rect id="Rectangle 980" o:spid="_x0000_s13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8CsIA&#10;AADdAAAADwAAAGRycy9kb3ducmV2LnhtbESPQYvCMBSE74L/ITxhb5oqUmzXKEUQvG5V2OOjedt2&#10;bV5qErX77zeC4HGYmW+Y9XYwnbiT861lBfNZAoK4srrlWsHpuJ+uQPiArLGzTAr+yMN2Mx6tMdf2&#10;wV90L0MtIoR9jgqaEPpcSl81ZNDPbE8cvR/rDIYoXS21w0eEm04ukiSVBluOCw32tGuoupQ3o6Ao&#10;fofztcxw7+Uqcale6rr4VupjMhSfIAIN4R1+tQ9awSJdZv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HwKwgAAAN0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476420">
        <w:rPr>
          <w:rFonts w:ascii="Times New Roman" w:hAnsi="Times New Roman"/>
          <w:sz w:val="28"/>
          <w:szCs w:val="28"/>
        </w:rPr>
        <w:t>даже доработка и адаптация таких устан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вок для работы с низкими температурами кипения не позволяют избежать проблем, возникающих в процессе эксплуатации, особенно в зимних услов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ях. Продолжается эксплуатация холодильных установок и на хладагенте R22, однако ограничение срока его применения, дефицитность и дороговизна з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ставят эксплуатирующие службы в обозримом будущем от него отказаться и произвести глубокую модернизацию этих холодильных установок, как пр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вило, с полной заменой основных узлов.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В качестве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хладоносителей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как во всем мире, так и в нашей стране и</w:t>
      </w:r>
      <w:r w:rsidRPr="00476420">
        <w:rPr>
          <w:rFonts w:ascii="Times New Roman" w:hAnsi="Times New Roman"/>
          <w:sz w:val="28"/>
          <w:szCs w:val="28"/>
        </w:rPr>
        <w:t>с</w:t>
      </w:r>
      <w:r w:rsidRPr="00476420">
        <w:rPr>
          <w:rFonts w:ascii="Times New Roman" w:hAnsi="Times New Roman"/>
          <w:sz w:val="28"/>
          <w:szCs w:val="28"/>
        </w:rPr>
        <w:t>пользуются современные антифризы, которые можно условно разделить на три группы: водные растворы спиртов (наиболее распространенный – эт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ленгли</w:t>
      </w:r>
      <w:r w:rsidR="00682506">
        <w:rPr>
          <w:rFonts w:ascii="Times New Roman" w:hAnsi="Times New Roman"/>
          <w:sz w:val="28"/>
          <w:szCs w:val="28"/>
        </w:rPr>
        <w:t>кол</w:t>
      </w:r>
      <w:proofErr w:type="gramStart"/>
      <w:r w:rsidR="00682506">
        <w:rPr>
          <w:rFonts w:ascii="Times New Roman" w:hAnsi="Times New Roman"/>
          <w:sz w:val="28"/>
          <w:szCs w:val="28"/>
        </w:rPr>
        <w:t>ь</w:t>
      </w:r>
      <w:r w:rsidRPr="00476420">
        <w:rPr>
          <w:rFonts w:ascii="Times New Roman" w:hAnsi="Times New Roman"/>
          <w:sz w:val="28"/>
          <w:szCs w:val="28"/>
        </w:rPr>
        <w:t>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на основе ацетата и формиата калия). К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хладоносителям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пред</w:t>
      </w:r>
      <w:r w:rsidRPr="00476420">
        <w:rPr>
          <w:rFonts w:ascii="Times New Roman" w:hAnsi="Times New Roman"/>
          <w:sz w:val="28"/>
          <w:szCs w:val="28"/>
        </w:rPr>
        <w:t>ъ</w:t>
      </w:r>
      <w:r w:rsidRPr="00476420">
        <w:rPr>
          <w:rFonts w:ascii="Times New Roman" w:hAnsi="Times New Roman"/>
          <w:sz w:val="28"/>
          <w:szCs w:val="28"/>
        </w:rPr>
        <w:t xml:space="preserve">является ряд требований: низкая коррозионная активность, </w:t>
      </w:r>
      <w:proofErr w:type="spellStart"/>
      <w:r w:rsidRPr="00476420">
        <w:rPr>
          <w:rFonts w:ascii="Times New Roman" w:hAnsi="Times New Roman"/>
          <w:sz w:val="28"/>
          <w:szCs w:val="28"/>
        </w:rPr>
        <w:t>пожар</w:t>
      </w:r>
      <w:proofErr w:type="gramStart"/>
      <w:r w:rsidRPr="00476420">
        <w:rPr>
          <w:rFonts w:ascii="Times New Roman" w:hAnsi="Times New Roman"/>
          <w:sz w:val="28"/>
          <w:szCs w:val="28"/>
        </w:rPr>
        <w:t>о</w:t>
      </w:r>
      <w:proofErr w:type="spellEnd"/>
      <w:r w:rsidRPr="00476420">
        <w:rPr>
          <w:rFonts w:ascii="Times New Roman" w:hAnsi="Times New Roman"/>
          <w:sz w:val="28"/>
          <w:szCs w:val="28"/>
        </w:rPr>
        <w:t>-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и взр</w:t>
      </w:r>
      <w:r w:rsidRPr="00476420">
        <w:rPr>
          <w:rFonts w:ascii="Times New Roman" w:hAnsi="Times New Roman"/>
          <w:sz w:val="28"/>
          <w:szCs w:val="28"/>
        </w:rPr>
        <w:t>ы</w:t>
      </w:r>
      <w:r w:rsidRPr="00476420">
        <w:rPr>
          <w:rFonts w:ascii="Times New Roman" w:hAnsi="Times New Roman"/>
          <w:sz w:val="28"/>
          <w:szCs w:val="28"/>
        </w:rPr>
        <w:t>вобезопасность, оптимальные теплофизические свойства и вязкость, экол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гическая безопасность, доступная цена.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Сегодня самым распространенным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хладоносителем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для ледовых полей можно по праву назвать водный раствор этиленгликоля. Однако он действует на центральную нервную систему и почки как сосудистый и протоплазмат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 xml:space="preserve">ческий яд, вызывая отек и некроз сосудов. Альтернативой этиленгликолю могут быть водные растворы </w:t>
      </w:r>
      <w:proofErr w:type="spellStart"/>
      <w:r w:rsidRPr="00476420">
        <w:rPr>
          <w:rFonts w:ascii="Times New Roman" w:hAnsi="Times New Roman"/>
          <w:sz w:val="28"/>
          <w:szCs w:val="28"/>
        </w:rPr>
        <w:t>пропиленгликоля</w:t>
      </w:r>
      <w:proofErr w:type="spellEnd"/>
      <w:r w:rsidRPr="00476420">
        <w:rPr>
          <w:rFonts w:ascii="Times New Roman" w:hAnsi="Times New Roman"/>
          <w:sz w:val="28"/>
          <w:szCs w:val="28"/>
        </w:rPr>
        <w:t>. Но при пониженных темп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 xml:space="preserve">ратурах вязкость </w:t>
      </w:r>
      <w:proofErr w:type="spellStart"/>
      <w:r w:rsidRPr="00476420">
        <w:rPr>
          <w:rFonts w:ascii="Times New Roman" w:hAnsi="Times New Roman"/>
          <w:sz w:val="28"/>
          <w:szCs w:val="28"/>
        </w:rPr>
        <w:t>пропиленгликолевых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хладоносителей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существенно </w:t>
      </w:r>
      <w:proofErr w:type="gramStart"/>
      <w:r w:rsidRPr="00476420">
        <w:rPr>
          <w:rFonts w:ascii="Times New Roman" w:hAnsi="Times New Roman"/>
          <w:sz w:val="28"/>
          <w:szCs w:val="28"/>
        </w:rPr>
        <w:t>пов</w:t>
      </w:r>
      <w:r w:rsidRPr="00476420">
        <w:rPr>
          <w:rFonts w:ascii="Times New Roman" w:hAnsi="Times New Roman"/>
          <w:sz w:val="28"/>
          <w:szCs w:val="28"/>
        </w:rPr>
        <w:t>ы</w:t>
      </w:r>
      <w:r w:rsidRPr="00476420">
        <w:rPr>
          <w:rFonts w:ascii="Times New Roman" w:hAnsi="Times New Roman"/>
          <w:sz w:val="28"/>
          <w:szCs w:val="28"/>
        </w:rPr>
        <w:t>шается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и их применение становится экономически нецелесообразным.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Температура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476420">
        <w:rPr>
          <w:rFonts w:ascii="Times New Roman" w:hAnsi="Times New Roman"/>
          <w:sz w:val="28"/>
          <w:szCs w:val="28"/>
        </w:rPr>
        <w:t>, выходящего из испарителя холодильной машины и подаваемого непосредственно в теплообменник охлаждаемой пл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 xml:space="preserve">ты, зависит от ряда факторов: толщины слоя льда, требуемой температуры поверхности льда, </w:t>
      </w:r>
      <w:proofErr w:type="spellStart"/>
      <w:r w:rsidRPr="00476420">
        <w:rPr>
          <w:rFonts w:ascii="Times New Roman" w:hAnsi="Times New Roman"/>
          <w:sz w:val="28"/>
          <w:szCs w:val="28"/>
        </w:rPr>
        <w:t>температурновлажностных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параметров воздуха над п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верхностью льда, материала и геометрии теплообменника охлаждаемой пл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ты. Она изменяется в пределах –7...–150С.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lastRenderedPageBreak/>
        <w:t>В последнее время наибольшее распространение получили следующие виды теплообменников охлаждаемой плиты.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6420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из металлических или пластиковых труб в бетонной пл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те.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На сегодняшний день является наиболее распространенной конструкц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ей в ледовых дворцах и на закрытых от внешней среды площадках. Подобная конструкция позволяет трансформировать арену под различные меропри</w:t>
      </w:r>
      <w:r w:rsidRPr="00476420">
        <w:rPr>
          <w:rFonts w:ascii="Times New Roman" w:hAnsi="Times New Roman"/>
          <w:sz w:val="28"/>
          <w:szCs w:val="28"/>
        </w:rPr>
        <w:t>я</w:t>
      </w:r>
      <w:r w:rsidRPr="00476420">
        <w:rPr>
          <w:rFonts w:ascii="Times New Roman" w:hAnsi="Times New Roman"/>
          <w:sz w:val="28"/>
          <w:szCs w:val="28"/>
        </w:rPr>
        <w:t>тия, упрощает обслуживание инженерии, располагающейся над самой ареной путем беспроблемного перемещения подъемных механизмов.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6420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из металлических или пластиковых труб в насыпной пл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те (в слое гравия или песка).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Наиболее подходит для полей с искусственным льдом на открытых площадках, подверженных воздействию окружающей среды, которые можно использовать в летний период как обычную спортивную площадку с иску</w:t>
      </w:r>
      <w:r w:rsidRPr="00476420">
        <w:rPr>
          <w:rFonts w:ascii="Times New Roman" w:hAnsi="Times New Roman"/>
          <w:sz w:val="28"/>
          <w:szCs w:val="28"/>
        </w:rPr>
        <w:t>с</w:t>
      </w:r>
      <w:r w:rsidRPr="00476420">
        <w:rPr>
          <w:rFonts w:ascii="Times New Roman" w:hAnsi="Times New Roman"/>
          <w:sz w:val="28"/>
          <w:szCs w:val="28"/>
        </w:rPr>
        <w:t>ственным покрытием для летних игр, газонами, а в межсезонье и зимой как площадку с искусственным льдом. Подобные проекты охотно реализуются как в Европе, так и в России, поскольку это позволяет при минимальных к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питальных затратах поддерживать дворовый спорт.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Маты из различных </w:t>
      </w:r>
      <w:proofErr w:type="gramStart"/>
      <w:r w:rsidRPr="00476420">
        <w:rPr>
          <w:rFonts w:ascii="Times New Roman" w:hAnsi="Times New Roman"/>
          <w:sz w:val="28"/>
          <w:szCs w:val="28"/>
        </w:rPr>
        <w:t>ма</w:t>
      </w:r>
      <w:r w:rsidR="00262449"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2650" o:spid="_x0000_s1396" style="position:absolute;left:0;text-align:left;margin-left:56.7pt;margin-top:19.85pt;width:518.8pt;height:802.3pt;z-index:2517350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" o:allowincell="f">
            <v:rect id="Rectangle 982" o:spid="_x0000_s13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jD8QA&#10;AADdAAAADwAAAGRycy9kb3ducmV2LnhtbESP0YrCMBRE3xf8h3AF39ZUQVmrUeqCsE+i1Q+4NNe2&#10;2NzUJrbVrzeCsI/DzJxhVpveVKKlxpWWFUzGEQjizOqScwXn0+77B4TzyBory6TgQQ4268HXCmNt&#10;Oz5Sm/pcBAi7GBUU3texlC4ryKAb25o4eBfbGPRBNrnUDXYBbio5jaK5NFhyWCiwpt+Csmt6Nwqu&#10;vm/3SZ4+d4vzdpEdtkl3vyVKjYZ9sgThqff/4U/7TyuYzmcTeL8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1ow/EAAAA3QAAAA8AAAAAAAAAAAAAAAAAmAIAAGRycy9k&#10;b3ducmV2LnhtbFBLBQYAAAAABAAEAPUAAACJAwAAAAA=&#10;" filled="f" strokeweight="2pt"/>
            <v:line id="Line 983" o:spid="_x0000_s13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b0M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2TS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Vm9DAAAAA3QAAAA8AAAAAAAAAAAAAAAAA&#10;oQIAAGRycy9kb3ducmV2LnhtbFBLBQYAAAAABAAEAPkAAACOAwAAAAA=&#10;" strokeweight="2pt"/>
            <v:line id="Line 984" o:spid="_x0000_s13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+S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s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WT5LwQAAAN0AAAAPAAAAAAAAAAAAAAAA&#10;AKECAABkcnMvZG93bnJldi54bWxQSwUGAAAAAAQABAD5AAAAjwMAAAAA&#10;" strokeweight="2pt"/>
            <v:line id="Line 985" o:spid="_x0000_s14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mP8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s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sKY/wQAAAN0AAAAPAAAAAAAAAAAAAAAA&#10;AKECAABkcnMvZG93bnJldi54bWxQSwUGAAAAAAQABAD5AAAAjwMAAAAA&#10;" strokeweight="2pt"/>
            <v:line id="Line 986" o:spid="_x0000_s14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DpM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szi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38A6TAAAAA3QAAAA8AAAAAAAAAAAAAAAAA&#10;oQIAAGRycy9kb3ducmV2LnhtbFBLBQYAAAAABAAEAPkAAACOAwAAAAA=&#10;" strokeweight="2pt"/>
            <v:line id="Line 987" o:spid="_x0000_s14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6d08AAAADdAAAADwAAAGRycy9kb3ducmV2LnhtbESPwQrCMBBE74L/EFbwpqmCRapRRKh4&#10;E6sXb2uztsVmU5qo9e+NIHgcZuYNs1x3phZPal1lWcFkHIEgzq2uuFBwPqWjOQjnkTXWlknBmxys&#10;V/3eEhNtX3ykZ+YLESDsElRQet8kUrq8JINubBvi4N1sa9AH2RZSt/gKcFPLaRTF0mDFYaHEhrYl&#10;5ffsYRTcL+dZujts9anONvpapP5yvWmlhoNuswDhqfP/8K+91wqm8Sy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undPAAAAA3QAAAA8AAAAAAAAAAAAAAAAA&#10;oQIAAGRycy9kb3ducmV2LnhtbFBLBQYAAAAABAAEAPkAAACOAwAAAAA=&#10;" strokeweight="2pt"/>
            <v:line id="Line 988" o:spid="_x0000_s14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I4S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5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YjhIwQAAAN0AAAAPAAAAAAAAAAAAAAAA&#10;AKECAABkcnMvZG93bnJldi54bWxQSwUGAAAAAAQABAD5AAAAjwMAAAAA&#10;" strokeweight="2pt"/>
            <v:line id="Line 989" o:spid="_x0000_s14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2sO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l4swN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/aw6vgAAAN0AAAAPAAAAAAAAAAAAAAAAAKEC&#10;AABkcnMvZG93bnJldi54bWxQSwUGAAAAAAQABAD5AAAAjAMAAAAA&#10;" strokeweight="2pt"/>
            <v:line id="Line 990" o:spid="_x0000_s14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RvS8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wm4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0b0vGAAAA3QAAAA8AAAAAAAAA&#10;AAAAAAAAoQIAAGRycy9kb3ducmV2LnhtbFBLBQYAAAAABAAEAPkAAACUAwAAAAA=&#10;" strokeweight="1pt"/>
            <v:line id="Line 991" o:spid="_x0000_s14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dqgb4AAADdAAAADwAAAGRycy9kb3ducmV2LnhtbERPvQrCMBDeBd8hnOCmqYJFqlFEqLiJ&#10;1aXb2ZxtsbmUJmp9ezMIjh/f/3rbm0a8qHO1ZQWzaQSCuLC65lLB9ZJOliCcR9bYWCYFH3Kw3QwH&#10;a0y0ffOZXpkvRQhhl6CCyvs2kdIVFRl0U9sSB+5uO4M+wK6UusN3CDeNnEdRLA3WHBoqbGlfUfHI&#10;nkbBI78u0sNpry9NttO3MvX57a6VGo/63QqEp97/xT/3USuYx3HYH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52qBvgAAAN0AAAAPAAAAAAAAAAAAAAAAAKEC&#10;AABkcnMvZG93bnJldi54bWxQSwUGAAAAAAQABAD5AAAAjAMAAAAA&#10;" strokeweight="2pt"/>
            <v:line id="Line 992" o:spid="_x0000_s14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6p8MUAAADdAAAADwAAAGRycy9kb3ducmV2LnhtbESPQWsCMRSE7wX/Q3iCt5pdD0u7GkXU&#10;gtJDqfUHPDfPzermZUlSXf31TaHQ4zAz3zCzRW9bcSUfGscK8nEGgrhyuuFaweHr7fkFRIjIGlvH&#10;pOBOARbzwdMMS+1u/EnXfaxFgnAoUYGJsSulDJUhi2HsOuLknZy3GJP0tdQebwluWznJskJabDgt&#10;GOxoZai67L+tgp0/vl/yR23kkXd+036sX4M9KzUa9sspiEh9/A//tbdawaQo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6p8MUAAADdAAAADwAAAAAAAAAA&#10;AAAAAAChAgAAZHJzL2Rvd25yZXYueG1sUEsFBgAAAAAEAAQA+QAAAJMDAAAAAA==&#10;" strokeweight="1pt"/>
            <v:rect id="Rectangle 993" o:spid="_x0000_s14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yG8MA&#10;AADdAAAADwAAAGRycy9kb3ducmV2LnhtbESPwWrDMBBE74X+g9hCbrVcE0zqWjYmEOi1Tgs9LtbW&#10;dmKtXElJnL+PAoUeh5l5w5T1YiZxJudHywpekhQEcWf1yL2Cz/3ueQPCB2SNk2VScCUPdfX4UGKh&#10;7YU/6NyGXkQI+wIVDCHMhZS+G8igT+xMHL0f6wyGKF0vtcNLhJtJZmmaS4Mjx4UBZ9oO1B3bk1HQ&#10;NIfl67d9xZ2Xm9Tleq375lup1dPSvIEItIT/8F/7XSvI8jyD+5v4BG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yG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94" o:spid="_x0000_s14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XgMQA&#10;AADd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o2WfYE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5F4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95" o:spid="_x0000_s14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P9MIA&#10;AADdAAAADwAAAGRycy9kb3ducmV2LnhtbESPQYvCMBSE78L+h/AW9mZTRYpbjVIWBK9bFTw+mrdt&#10;tXnpJlHrvzeC4HGYmW+Y5XownbiS861lBZMkBUFcWd1yrWC/24znIHxA1thZJgV38rBefYyWmGt7&#10;41+6lqEWEcI+RwVNCH0upa8aMugT2xNH7886gyFKV0vt8BbhppPTNM2kwZbjQoM9/TRUncuLUVAU&#10;p+HwX37jxst56jI903VxVOrrcygWIAIN4R1+tbdawTTLZ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I/0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96" o:spid="_x0000_s14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qb8QA&#10;AADd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WfYM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Km/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997" o:spid="_x0000_s14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0GMMA&#10;AADdAAAADwAAAGRycy9kb3ducmV2LnhtbESPQWvCQBSE70L/w/IK3nTTIIumriEUBK/GFjw+sq9J&#10;2uzbdHer8d+7QqHHYWa+YbblZAdxIR96xxpelhkI4saZnlsN76f9Yg0iRGSDg2PScKMA5e5ptsXC&#10;uCsf6VLHViQIhwI1dDGOhZSh6chiWLqROHmfzluMSfpWGo/XBLeDzLNMSYs9p4UOR3rrqPmuf62G&#10;qvqaPn7qDe6DXGdemZVpq7PW8+epegURaYr/4b/2wWjIlVLweJOe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60G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998" o:spid="_x0000_s14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Rg8QA&#10;AADd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WfYM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EYP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99" o:spid="_x0000_s14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F8b4A&#10;AADdAAAADwAAAGRycy9kb3ducmV2LnhtbERPTYvCMBC9L/gfwgh7W1NFilajFEHwalXwODRjW20m&#10;NYna/ffmIHh8vO/lujeteJLzjWUF41ECgri0uuFKwfGw/ZuB8AFZY2uZFPyTh/Vq8LPETNsX7+lZ&#10;hErEEPYZKqhD6DIpfVmTQT+yHXHkLtYZDBG6SmqHrxhuWjlJklQabDg21NjRpqbyVjyMgjy/9qd7&#10;Mcetl7PEpXqqq/ys1O+wzxcgAvXhK/64d1rBJE3j3PgmPgG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dhfG+AAAA3QAAAA8AAAAAAAAAAAAAAAAAmAIAAGRycy9kb3ducmV2&#10;LnhtbFBLBQYAAAAABAAEAPUAAACDAwAAAAA=&#10;" filled="f" stroked="f" strokeweight=".25pt">
              <v:textbox inset="1pt,1pt,1pt,1pt">
                <w:txbxContent>
                  <w:p w:rsidR="00A2124D" w:rsidRPr="00983B6E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20</w:t>
                    </w:r>
                  </w:p>
                </w:txbxContent>
              </v:textbox>
            </v:rect>
            <v:rect id="Rectangle 1000" o:spid="_x0000_s14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gasIA&#10;AADdAAAADwAAAGRycy9kb3ducmV2LnhtbESPQYvCMBSE7wv+h/CEva2pshRbjVIEwatdBY+P5tlW&#10;m5eaRO3++82C4HGYmW+Y5XownXiQ861lBdNJAoK4srrlWsHhZ/s1B+EDssbOMin4JQ/r1ehjibm2&#10;T97Towy1iBD2OSpoQuhzKX3VkEE/sT1x9M7WGQxRulpqh88IN52cJUkqDbYcFxrsadNQdS3vRkFR&#10;XIbjrcxw6+U8can+1nVxUupzPBQLEIGG8A6/2jutYJamGfy/i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SBqwgAAAN0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476420">
        <w:rPr>
          <w:rFonts w:ascii="Times New Roman" w:hAnsi="Times New Roman"/>
          <w:sz w:val="28"/>
          <w:szCs w:val="28"/>
        </w:rPr>
        <w:t>териалов</w:t>
      </w:r>
      <w:proofErr w:type="gramEnd"/>
      <w:r w:rsidRPr="00476420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Представляют собой расстилаемые на подготовленную подушку резин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 xml:space="preserve">вые трубочки, на которых намораживают слой льда. Используют подобную конструкцию и на открытых, и на закрытых площадках с искусственным льдом (в торгово-развлекательных центрах, на катках с тентовым навесом в парках культуры и отдыха или внутри </w:t>
      </w:r>
      <w:proofErr w:type="spellStart"/>
      <w:r w:rsidRPr="00476420">
        <w:rPr>
          <w:rFonts w:ascii="Times New Roman" w:hAnsi="Times New Roman"/>
          <w:sz w:val="28"/>
          <w:szCs w:val="28"/>
        </w:rPr>
        <w:t>воздухо-напорных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конструкций). Она имеет ряд существенных недостатков: частые прорывы резиновых трубочек и, как следствие, утечки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. Утечки могут происходить через </w:t>
      </w:r>
      <w:proofErr w:type="spellStart"/>
      <w:r w:rsidRPr="00476420">
        <w:rPr>
          <w:rFonts w:ascii="Times New Roman" w:hAnsi="Times New Roman"/>
          <w:sz w:val="28"/>
          <w:szCs w:val="28"/>
        </w:rPr>
        <w:t>н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плотности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в соединениях коллекторов, а также при массовых катаниях из-за разбивания льда с повреждением матов, что сокращает срок эксплуатации.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Существует два способа размещения холодильных установок для хол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доснабжения искусственных катков.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В машинном отделении. Это установки на базе закрытых или открытых винтовых компрессоров с выносными воздушными или водяными конденс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торами. При применении водяных конденсаторов используются или класс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ческие, или так называемые «сухие градирни» (</w:t>
      </w:r>
      <w:proofErr w:type="spellStart"/>
      <w:r w:rsidRPr="00476420">
        <w:rPr>
          <w:rFonts w:ascii="Times New Roman" w:hAnsi="Times New Roman"/>
          <w:sz w:val="28"/>
          <w:szCs w:val="28"/>
        </w:rPr>
        <w:t>драйкулеры</w:t>
      </w:r>
      <w:proofErr w:type="spellEnd"/>
      <w:r w:rsidRPr="00476420">
        <w:rPr>
          <w:rFonts w:ascii="Times New Roman" w:hAnsi="Times New Roman"/>
          <w:sz w:val="28"/>
          <w:szCs w:val="28"/>
        </w:rPr>
        <w:t>).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На открытых площадках (не требующих отдельного строения машинн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 xml:space="preserve">го отделения). Это моноблочные холодильные установки на базе </w:t>
      </w:r>
      <w:proofErr w:type="spellStart"/>
      <w:r w:rsidRPr="00476420">
        <w:rPr>
          <w:rFonts w:ascii="Times New Roman" w:hAnsi="Times New Roman"/>
          <w:sz w:val="28"/>
          <w:szCs w:val="28"/>
        </w:rPr>
        <w:t>полугерм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тичных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компрессоров полной заводской готовности.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lastRenderedPageBreak/>
        <w:t>На сегодняшний день одним из лидеров по применению для катков я</w:t>
      </w:r>
      <w:r w:rsidRPr="00476420">
        <w:rPr>
          <w:rFonts w:ascii="Times New Roman" w:hAnsi="Times New Roman"/>
          <w:sz w:val="28"/>
          <w:szCs w:val="28"/>
        </w:rPr>
        <w:t>в</w:t>
      </w:r>
      <w:r w:rsidRPr="00476420">
        <w:rPr>
          <w:rFonts w:ascii="Times New Roman" w:hAnsi="Times New Roman"/>
          <w:sz w:val="28"/>
          <w:szCs w:val="28"/>
        </w:rPr>
        <w:t xml:space="preserve">ляются винтовые </w:t>
      </w:r>
      <w:proofErr w:type="spellStart"/>
      <w:r w:rsidRPr="00476420">
        <w:rPr>
          <w:rFonts w:ascii="Times New Roman" w:hAnsi="Times New Roman"/>
          <w:sz w:val="28"/>
          <w:szCs w:val="28"/>
        </w:rPr>
        <w:t>полугермети</w:t>
      </w:r>
      <w:r w:rsidR="00AF5F60">
        <w:rPr>
          <w:rFonts w:ascii="Times New Roman" w:hAnsi="Times New Roman"/>
          <w:sz w:val="28"/>
          <w:szCs w:val="28"/>
        </w:rPr>
        <w:t>чные</w:t>
      </w:r>
      <w:proofErr w:type="spellEnd"/>
      <w:r w:rsidR="00AF5F60">
        <w:rPr>
          <w:rFonts w:ascii="Times New Roman" w:hAnsi="Times New Roman"/>
          <w:sz w:val="28"/>
          <w:szCs w:val="28"/>
        </w:rPr>
        <w:t xml:space="preserve"> компрессоры BITZER серии </w:t>
      </w:r>
      <w:r w:rsidRPr="00476420">
        <w:rPr>
          <w:rFonts w:ascii="Times New Roman" w:hAnsi="Times New Roman"/>
          <w:sz w:val="28"/>
          <w:szCs w:val="28"/>
        </w:rPr>
        <w:t>H</w:t>
      </w:r>
      <w:r w:rsidR="00AF5F60">
        <w:rPr>
          <w:rFonts w:ascii="Times New Roman" w:hAnsi="Times New Roman"/>
          <w:sz w:val="28"/>
          <w:szCs w:val="28"/>
          <w:lang w:val="en-US"/>
        </w:rPr>
        <w:t>SK</w:t>
      </w:r>
      <w:r w:rsidRPr="00476420">
        <w:rPr>
          <w:rFonts w:ascii="Times New Roman" w:hAnsi="Times New Roman"/>
          <w:sz w:val="28"/>
          <w:szCs w:val="28"/>
        </w:rPr>
        <w:t>. Они обладают хорошим соотношением цена/качество и большим эксплуатацио</w:t>
      </w:r>
      <w:r w:rsidRPr="00476420">
        <w:rPr>
          <w:rFonts w:ascii="Times New Roman" w:hAnsi="Times New Roman"/>
          <w:sz w:val="28"/>
          <w:szCs w:val="28"/>
        </w:rPr>
        <w:t>н</w:t>
      </w:r>
      <w:r w:rsidRPr="00476420">
        <w:rPr>
          <w:rFonts w:ascii="Times New Roman" w:hAnsi="Times New Roman"/>
          <w:sz w:val="28"/>
          <w:szCs w:val="28"/>
        </w:rPr>
        <w:t xml:space="preserve">ным ресурсом, ремонт пригодны и просты в монтаже и эксплуатации. До 80% </w:t>
      </w:r>
      <w:proofErr w:type="gramStart"/>
      <w:r w:rsidRPr="00476420">
        <w:rPr>
          <w:rFonts w:ascii="Times New Roman" w:hAnsi="Times New Roman"/>
          <w:sz w:val="28"/>
          <w:szCs w:val="28"/>
        </w:rPr>
        <w:t>строящихся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катко</w:t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2837" o:spid="_x0000_s1416" style="position:absolute;left:0;text-align:left;margin-left:56.7pt;margin-top:19.85pt;width:518.8pt;height:802.3pt;z-index:2518272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" o:allowincell="f">
            <v:rect id="Rectangle 75" o:spid="_x0000_s14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0+cIA&#10;AADdAAAADwAAAGRycy9kb3ducmV2LnhtbERPzWqDQBC+B/IOywR6S9amUNRmI1oQeiqp9QEGd6oS&#10;d9a6G7V9+uyh0OPH93/KVjOImSbXW1bweIhAEDdW99wqqD/LfQzCeWSNg2VS8EMOsvN2c8JU24U/&#10;aK58K0IIuxQVdN6PqZSu6cigO9iROHBfdjLoA5xaqSdcQrgZ5DGKnqXBnkNDhyO9dtRcq5tRcPXr&#10;/J631W+Z1EXSXIp8uX3nSj3s1vwFhKfV/4v/3G9awTF+CnPDm/AE5Pk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XT5wgAAAN0AAAAPAAAAAAAAAAAAAAAAAJgCAABkcnMvZG93&#10;bnJldi54bWxQSwUGAAAAAAQABAD1AAAAhwMAAAAA&#10;" filled="f" strokeweight="2pt"/>
            <v:line id="Line 76" o:spid="_x0000_s14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3ysQAAADdAAAADwAAAGRycy9kb3ducmV2LnhtbESPT4vCMBTE74LfITxhb5qui6Jdo4jQ&#10;ZW9i68Xba/P6B5uX0mS1++2NIHgcZuY3zGY3mFbcqHeNZQWfswgEcWF1w5WCc5ZMVyCcR9bYWiYF&#10;/+Rgtx2PNhhre+cT3VJfiQBhF6OC2vsultIVNRl0M9sRB6+0vUEfZF9J3eM9wE0r51G0lAYbDgs1&#10;dnSoqbimf0bB9XJeJD/Hg87adK/zKvGXvNRKfUyG/TcIT4N/h1/tX61gvvp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O3fKxAAAAN0AAAAPAAAAAAAAAAAA&#10;AAAAAKECAABkcnMvZG93bnJldi54bWxQSwUGAAAAAAQABAD5AAAAkgMAAAAA&#10;" strokeweight="2pt"/>
            <v:line id="Line 77" o:spid="_x0000_s14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tKr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m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B60qvgAAAN0AAAAPAAAAAAAAAAAAAAAAAKEC&#10;AABkcnMvZG93bnJldi54bWxQSwUGAAAAAAQABAD5AAAAjAMAAAAA&#10;" strokeweight="2pt"/>
            <v:line id="Line 78" o:spid="_x0000_s14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Is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8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SwixwQAAAN0AAAAPAAAAAAAAAAAAAAAA&#10;AKECAABkcnMvZG93bnJldi54bWxQSwUGAAAAAAQABAD5AAAAjwMAAAAA&#10;" strokeweight="2pt"/>
            <v:line id="Line 79" o:spid="_x0000_s14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mWxsQAAADdAAAADwAAAGRycy9kb3ducmV2LnhtbESPQWvCQBSE7wX/w/KE3urGUCVEVxEh&#10;pbdi4iW3Z/aZBLNvQ3Zr0n/fFQSPw8x8w2z3k+nEnQbXWlawXEQgiCurW64VnIvsIwHhPLLGzjIp&#10;+CMH+93sbYuptiOf6J77WgQIuxQVNN73qZSuasigW9ieOHhXOxj0QQ611AOOAW46GUfRWhpsOSw0&#10;2NOxoeqW/xoFt/K8yr5+jrro8oO+1JkvL1et1Pt8OmxAeJr8K/xsf2sFcfIZw+NNeAJy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ZbGxAAAAN0AAAAPAAAAAAAAAAAA&#10;AAAAAKECAABkcnMvZG93bnJldi54bWxQSwUGAAAAAAQABAD5AAAAkgMAAAAA&#10;" strokeweight="2pt"/>
            <v:line id="Line 80" o:spid="_x0000_s14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zXc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1gvl58wf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1TNdxAAAAN0AAAAPAAAAAAAAAAAA&#10;AAAAAKECAABkcnMvZG93bnJldi54bWxQSwUGAAAAAAQABAD5AAAAkgMAAAAA&#10;" strokeweight="2pt"/>
            <v:line id="Line 81" o:spid="_x0000_s14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rK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8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PKspwQAAAN0AAAAPAAAAAAAAAAAAAAAA&#10;AKECAABkcnMvZG93bnJldi54bWxQSwUGAAAAAAQABAD5AAAAjwMAAAAA&#10;" strokeweight="2pt"/>
            <v:line id="Line 82" o:spid="_x0000_s14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AOs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8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A6ywQAAAN0AAAAPAAAAAAAAAAAAAAAA&#10;AKECAABkcnMvZG93bnJldi54bWxQSwUGAAAAAAQABAD5AAAAjwMAAAAA&#10;" strokeweight="2pt"/>
            <v:line id="Line 83" o:spid="_x0000_s14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2L8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ym4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n9i/GAAAA3QAAAA8AAAAAAAAA&#10;AAAAAAAAoQIAAGRycy9kb3ducmV2LnhtbFBLBQYAAAAABAAEAPkAAACUAwAAAAA=&#10;" strokeweight="1pt"/>
            <v:line id="Line 84" o:spid="_x0000_s14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41XsUAAADdAAAADwAAAGRycy9kb3ducmV2LnhtbESPS4vCQBCE74L/YWhhbzpZWR9kHUWE&#10;LHsTEy/eOpnOAzM9ITOr2X/vCILHoqq+oja7wbTiRr1rLCv4nEUgiAurG64UnLNkugbhPLLG1jIp&#10;+CcHu+14tMFY2zuf6Jb6SgQIuxgV1N53sZSuqMmgm9mOOHil7Q36IPtK6h7vAW5aOY+ipTTYcFio&#10;saNDTcU1/TMKrpfzIvk5HnTWpnudV4m/5KVW6mMy7L9BeBr8O/xq/2oF8/XXCp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41XsUAAADdAAAADwAAAAAAAAAA&#10;AAAAAAChAgAAZHJzL2Rvd25yZXYueG1sUEsFBgAAAAAEAAQA+QAAAJMDAAAAAA==&#10;" strokeweight="2pt"/>
            <v:line id="Line 85" o:spid="_x0000_s14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Hxs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dP5S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0x8bDAAAA3QAAAA8AAAAAAAAAAAAA&#10;AAAAoQIAAGRycy9kb3ducmV2LnhtbFBLBQYAAAAABAAEAPkAAACRAwAAAAA=&#10;" strokeweight="1pt"/>
            <v:rect id="Rectangle 86" o:spid="_x0000_s14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nwcIA&#10;AADdAAAADwAAAGRycy9kb3ducmV2LnhtbESPQYvCMBSE74L/ITxhb5oqIm3XKEUQvG5V2OOjedt2&#10;bV5qErX77zeC4HGYmW+Y9XYwnbiT861lBfNZAoK4srrlWsHpuJ+mIHxA1thZJgV/5GG7GY/WmGv7&#10;4C+6l6EWEcI+RwVNCH0upa8aMuhntieO3o91BkOUrpba4SPCTScXSbKSBluOCw32tGuoupQ3o6Ao&#10;fofztcxw72WauJVe6rr4VupjMhSfIAIN4R1+tQ9awSJdZv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efB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" o:spid="_x0000_s14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YgcEA&#10;AADdAAAADwAAAGRycy9kb3ducmV2LnhtbERPz2uDMBS+D/Y/hDfYbcbJKs41FSkUeq3bYMeHeVM3&#10;82KTtNr/vjkUevz4fq+rxYziTM4PlhW8JikI4tbqgTsFX5+7lwKED8gaR8uk4EIeqs3jwxpLbWc+&#10;0LkJnYgh7EtU0IcwlVL6tieDPrETceR+rTMYInSd1A7nGG5GmaVpLg0OHBt6nGjbU/vfnIyCuv5b&#10;vo/NO+68LFKX6zfd1T9KPT8t9QeIQEu4i2/uvVaQFau4P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S2IH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8" o:spid="_x0000_s14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9GsQA&#10;AADdAAAADwAAAGRycy9kb3ducmV2LnhtbESPwWrDMBBE74X8g9hAbo1s0wbHiWxMIdBr3RZ6XKyN&#10;7cRaOZKaOH9fFQo9DjPzhtlXsxnFlZwfLCtI1wkI4tbqgTsFH++HxxyED8gaR8uk4E4eqnLxsMdC&#10;2xu/0bUJnYgQ9gUq6EOYCil925NBv7YTcfSO1hkMUbpOaoe3CDejzJJkIw0OHBd6nOilp/bcfBsF&#10;dX2aPy/NFg9e5onb6Cfd1V9KrZZzvQMRaA7/4b/2q1aQ5c8p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fRr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9" o:spid="_x0000_s14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jbcMA&#10;AADdAAAADwAAAGRycy9kb3ducmV2LnhtbESPQWvCQBSE70L/w/IK3nTTUCWmriEUAr02Knh8ZF+T&#10;tNm36e5W47/vCoLHYWa+YbbFZAZxJud7ywpelgkI4sbqnlsFh321yED4gKxxsEwKruSh2D3Ntphr&#10;e+FPOtehFRHCPkcFXQhjLqVvOjLol3Ykjt6XdQZDlK6V2uElws0g0yRZS4M9x4UOR3rvqPmp/4yC&#10;svyejr/1Bisvs8St9atuy5NS8+epfAMRaAqP8L39oRWk2SqF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zjb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90" o:spid="_x0000_s14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G9sQA&#10;AADdAAAADwAAAGRycy9kb3ducmV2LnhtbESPQWvCQBSE74L/YXlCb7rRVonRTQgFodfGFjw+ss8k&#10;mn0bd7ea/vtuodDjMDPfMPtiNL24k/OdZQXLRQKCuLa640bBx/EwT0H4gKyxt0wKvslDkU8ne8y0&#10;ffA73avQiAhhn6GCNoQhk9LXLRn0CzsQR+9sncEQpWukdviIcNPLVZJspMGO40KLA722VF+rL6Og&#10;LC/j563a4sHLNHEb/aKb8qTU02wsdyACjeE//Nd+0wpW6foZft/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Rvb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91" o:spid="_x0000_s14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egsIA&#10;AADdAAAADwAAAGRycy9kb3ducmV2LnhtbESPQYvCMBSE78L+h/AW9qapolKrUYog7NXqwh4fzbOt&#10;Ni81yWr33xtB8DjMzDfMatObVtzI+caygvEoAUFcWt1wpeB42A1TED4ga2wtk4J/8rBZfwxWmGl7&#10;5z3dilCJCGGfoYI6hC6T0pc1GfQj2xFH72SdwRClq6R2eI9w08pJksylwYbjQo0dbWsqL8WfUZDn&#10;5/7nWixw52WauLme6ir/Verrs8+XIAL14R1+tb+1gkk6m8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d6C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2" o:spid="_x0000_s14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7GcQA&#10;AADdAAAADwAAAGRycy9kb3ducmV2LnhtbESPwWrDMBBE74X8g9hAb42cUBvHiRJMIdBr3BZ6XKyN&#10;7cRauZJqO39fFQo9DjPzhtkfZ9OLkZzvLCtYrxIQxLXVHTcK3t9OTzkIH5A19pZJwZ08HA+Lhz0W&#10;2k58prEKjYgQ9gUqaEMYCil93ZJBv7IDcfQu1hkMUbpGaodThJtebpIkkwY7jgstDvTSUn2rvo2C&#10;srzOH1/VFk9e5onL9LNuyk+lHpdzuQMRaA7/4b/2q1awydMU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exnEAAAA3QAAAA8AAAAAAAAAAAAAAAAAmAIAAGRycy9k&#10;b3ducmV2LnhtbFBLBQYAAAAABAAEAPUAAACJAwAAAAA=&#10;" filled="f" stroked="f" strokeweight=".25pt">
              <v:textbox inset="1pt,1pt,1pt,1pt">
                <w:txbxContent>
                  <w:p w:rsidR="00A2124D" w:rsidRPr="002A4FEF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20</w:t>
                    </w:r>
                  </w:p>
                </w:txbxContent>
              </v:textbox>
            </v:rect>
            <v:rect id="Rectangle 93" o:spid="_x0000_s14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lbsMA&#10;AADdAAAADwAAAGRycy9kb3ducmV2LnhtbESPQWvCQBSE74L/YXlCb2ajaEhTVwmC4LWpQo+P7GuS&#10;Nvs27q6a/vuuUPA4zMw3zGY3ml7cyPnOsoJFkoIgrq3uuFFw+jjMcxA+IGvsLZOCX/Kw204nGyy0&#10;vfM73arQiAhhX6CCNoShkNLXLRn0iR2Io/dlncEQpWukdniPcNPLZZpm0mDHcaHFgfYt1T/V1Sgo&#10;y+/xfKle8eBlnrpMr3RTfir1MhvLNxCBxvAM/7ePWsEyX2f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flbs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476420">
        <w:rPr>
          <w:rFonts w:ascii="Times New Roman" w:hAnsi="Times New Roman"/>
          <w:sz w:val="28"/>
          <w:szCs w:val="28"/>
        </w:rPr>
        <w:t>в комплектуются холодильными машинами, оснаще</w:t>
      </w:r>
      <w:r w:rsidRPr="00476420">
        <w:rPr>
          <w:rFonts w:ascii="Times New Roman" w:hAnsi="Times New Roman"/>
          <w:sz w:val="28"/>
          <w:szCs w:val="28"/>
        </w:rPr>
        <w:t>н</w:t>
      </w:r>
      <w:r w:rsidRPr="00476420">
        <w:rPr>
          <w:rFonts w:ascii="Times New Roman" w:hAnsi="Times New Roman"/>
          <w:sz w:val="28"/>
          <w:szCs w:val="28"/>
        </w:rPr>
        <w:t>ными этими компрессорами.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Опыт внедрения и эксплуатации низкотемпературных </w:t>
      </w:r>
      <w:proofErr w:type="spellStart"/>
      <w:r w:rsidRPr="00476420">
        <w:rPr>
          <w:rFonts w:ascii="Times New Roman" w:hAnsi="Times New Roman"/>
          <w:sz w:val="28"/>
          <w:szCs w:val="28"/>
        </w:rPr>
        <w:t>чиллеров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на базе этой серии компрессоров говорит о бесспорном выигрыше с точки зрения как снижения первоначальных капитальных затрат, так и простоты обслужив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ния и ремонта.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Холодильные установки на искусственных катках работают в двух р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 xml:space="preserve">жимах: </w:t>
      </w:r>
      <w:proofErr w:type="spellStart"/>
      <w:r w:rsidRPr="00476420">
        <w:rPr>
          <w:rFonts w:ascii="Times New Roman" w:hAnsi="Times New Roman"/>
          <w:sz w:val="28"/>
          <w:szCs w:val="28"/>
        </w:rPr>
        <w:t>намораживания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льда и поддержания ледового покрытия.</w:t>
      </w:r>
    </w:p>
    <w:p w:rsidR="002F1B78" w:rsidRPr="00476420" w:rsidRDefault="002F1B78" w:rsidP="009A012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Удельное потребление холода в режиме </w:t>
      </w:r>
      <w:proofErr w:type="spellStart"/>
      <w:r w:rsidRPr="00476420">
        <w:rPr>
          <w:rFonts w:ascii="Times New Roman" w:hAnsi="Times New Roman"/>
          <w:sz w:val="28"/>
          <w:szCs w:val="28"/>
        </w:rPr>
        <w:t>намораживания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в основном з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 xml:space="preserve">висит от длительности цикла </w:t>
      </w:r>
      <w:proofErr w:type="spellStart"/>
      <w:r w:rsidRPr="00476420">
        <w:rPr>
          <w:rFonts w:ascii="Times New Roman" w:hAnsi="Times New Roman"/>
          <w:sz w:val="28"/>
          <w:szCs w:val="28"/>
        </w:rPr>
        <w:t>намораживания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(обычно варьирующегося в пределах 12...48 ч) и по нормативам составляет до 300 Вт/м</w:t>
      </w:r>
      <w:proofErr w:type="gramStart"/>
      <w:r w:rsidRPr="00476420">
        <w:rPr>
          <w:rFonts w:ascii="Times New Roman" w:hAnsi="Times New Roman"/>
          <w:sz w:val="28"/>
          <w:szCs w:val="28"/>
        </w:rPr>
        <w:t>2</w:t>
      </w:r>
      <w:proofErr w:type="gramEnd"/>
      <w:r w:rsidRPr="00476420">
        <w:rPr>
          <w:rFonts w:ascii="Times New Roman" w:hAnsi="Times New Roman"/>
          <w:sz w:val="28"/>
          <w:szCs w:val="28"/>
        </w:rPr>
        <w:t>. В режиме по</w:t>
      </w:r>
      <w:r w:rsidRPr="00476420">
        <w:rPr>
          <w:rFonts w:ascii="Times New Roman" w:hAnsi="Times New Roman"/>
          <w:sz w:val="28"/>
          <w:szCs w:val="28"/>
        </w:rPr>
        <w:t>д</w:t>
      </w:r>
      <w:r w:rsidRPr="00476420">
        <w:rPr>
          <w:rFonts w:ascii="Times New Roman" w:hAnsi="Times New Roman"/>
          <w:sz w:val="28"/>
          <w:szCs w:val="28"/>
        </w:rPr>
        <w:t>держания среднее потребление холода колеблется от 120 до 200 Вт/м</w:t>
      </w:r>
      <w:proofErr w:type="gramStart"/>
      <w:r w:rsidRPr="00476420">
        <w:rPr>
          <w:rFonts w:ascii="Times New Roman" w:hAnsi="Times New Roman"/>
          <w:sz w:val="28"/>
          <w:szCs w:val="28"/>
        </w:rPr>
        <w:t>2</w:t>
      </w:r>
      <w:proofErr w:type="gramEnd"/>
      <w:r w:rsidRPr="00476420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F1B78">
      <w:pPr>
        <w:tabs>
          <w:tab w:val="left" w:pos="1260"/>
        </w:tabs>
        <w:ind w:firstLine="851"/>
        <w:rPr>
          <w:rFonts w:ascii="Times New Roman" w:hAnsi="Times New Roman"/>
          <w:sz w:val="28"/>
          <w:szCs w:val="28"/>
        </w:rPr>
      </w:pPr>
    </w:p>
    <w:p w:rsidR="002F1B78" w:rsidRPr="00476420" w:rsidRDefault="009A0124" w:rsidP="009A0124">
      <w:pPr>
        <w:tabs>
          <w:tab w:val="left" w:pos="126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</w:t>
      </w:r>
      <w:r w:rsidR="002F1B78" w:rsidRPr="00476420">
        <w:rPr>
          <w:rFonts w:ascii="Times New Roman" w:hAnsi="Times New Roman"/>
          <w:b/>
          <w:sz w:val="28"/>
          <w:szCs w:val="28"/>
        </w:rPr>
        <w:t>Конструкция охлаждающих батарей.</w:t>
      </w:r>
    </w:p>
    <w:p w:rsidR="002F1B78" w:rsidRPr="00476420" w:rsidRDefault="002F1B78" w:rsidP="009A0124">
      <w:pPr>
        <w:pStyle w:val="14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Планировка крытых катков с искусственным льдом выполняется по приложению к СНиП 2.08.02-89 «Проектирование спортивных залов, пом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щений для физкультурно-оздоровительных занятий и катков с искусстве</w:t>
      </w:r>
      <w:r w:rsidRPr="00476420">
        <w:rPr>
          <w:rFonts w:ascii="Times New Roman" w:hAnsi="Times New Roman"/>
          <w:sz w:val="28"/>
          <w:szCs w:val="28"/>
        </w:rPr>
        <w:t>н</w:t>
      </w:r>
      <w:r w:rsidRPr="00476420">
        <w:rPr>
          <w:rFonts w:ascii="Times New Roman" w:hAnsi="Times New Roman"/>
          <w:sz w:val="28"/>
          <w:szCs w:val="28"/>
        </w:rPr>
        <w:t>ным льдом». Сетка колонн принимается 6</w:t>
      </w:r>
      <w:r w:rsidR="00262449" w:rsidRPr="00476420">
        <w:rPr>
          <w:rFonts w:ascii="Times New Roman" w:hAnsi="Times New Roman"/>
          <w:sz w:val="28"/>
          <w:szCs w:val="28"/>
        </w:rPr>
        <w:fldChar w:fldCharType="begin"/>
      </w:r>
      <w:r w:rsidRPr="00476420">
        <w:rPr>
          <w:rFonts w:ascii="Times New Roman" w:hAnsi="Times New Roman"/>
          <w:sz w:val="28"/>
          <w:szCs w:val="28"/>
        </w:rPr>
        <w:instrText xml:space="preserve"> QUOTE </w:instrText>
      </w:r>
      <w:r w:rsidRPr="0047642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575" cy="146685"/>
            <wp:effectExtent l="19050" t="0" r="0" b="0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420">
        <w:rPr>
          <w:rFonts w:ascii="Times New Roman" w:hAnsi="Times New Roman"/>
          <w:sz w:val="28"/>
          <w:szCs w:val="28"/>
        </w:rPr>
        <w:instrText xml:space="preserve"> </w:instrText>
      </w:r>
      <w:r w:rsidR="00262449" w:rsidRPr="00476420">
        <w:rPr>
          <w:rFonts w:ascii="Times New Roman" w:hAnsi="Times New Roman"/>
          <w:sz w:val="28"/>
          <w:szCs w:val="28"/>
        </w:rPr>
        <w:fldChar w:fldCharType="separate"/>
      </w:r>
      <w:r w:rsidRPr="0047642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575" cy="146685"/>
            <wp:effectExtent l="19050" t="0" r="0" b="0"/>
            <wp:docPr id="2234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449" w:rsidRPr="00476420">
        <w:rPr>
          <w:rFonts w:ascii="Times New Roman" w:hAnsi="Times New Roman"/>
          <w:sz w:val="28"/>
          <w:szCs w:val="28"/>
        </w:rPr>
        <w:fldChar w:fldCharType="end"/>
      </w:r>
      <w:r w:rsidRPr="00476420">
        <w:rPr>
          <w:rFonts w:ascii="Times New Roman" w:hAnsi="Times New Roman"/>
          <w:sz w:val="28"/>
          <w:szCs w:val="28"/>
        </w:rPr>
        <w:t>6, м.</w:t>
      </w:r>
    </w:p>
    <w:p w:rsidR="002F1B78" w:rsidRPr="00476420" w:rsidRDefault="002F1B78" w:rsidP="002F1B78">
      <w:pPr>
        <w:pStyle w:val="14"/>
        <w:ind w:firstLine="851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Крытые катки с искусственным льдом предусматривают, как правило, </w:t>
      </w:r>
      <w:proofErr w:type="gramStart"/>
      <w:r w:rsidRPr="00476420">
        <w:rPr>
          <w:rFonts w:ascii="Times New Roman" w:hAnsi="Times New Roman"/>
          <w:sz w:val="28"/>
          <w:szCs w:val="28"/>
        </w:rPr>
        <w:t>универсальными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– для попеременного использования по хоккею и фигурн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му катанию на коньках. Размеры ледовое поле для хоккея и фигурного кат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ния составляют 30</w:t>
      </w:r>
      <w:r w:rsidR="00262449" w:rsidRPr="00476420">
        <w:rPr>
          <w:rFonts w:ascii="Times New Roman" w:hAnsi="Times New Roman"/>
          <w:sz w:val="28"/>
          <w:szCs w:val="28"/>
        </w:rPr>
        <w:fldChar w:fldCharType="begin"/>
      </w:r>
      <w:r w:rsidRPr="00476420">
        <w:rPr>
          <w:rFonts w:ascii="Times New Roman" w:hAnsi="Times New Roman"/>
          <w:sz w:val="28"/>
          <w:szCs w:val="28"/>
        </w:rPr>
        <w:instrText xml:space="preserve"> QUOTE </w:instrText>
      </w:r>
      <w:r w:rsidRPr="0047642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575" cy="146685"/>
            <wp:effectExtent l="19050" t="0" r="0" b="0"/>
            <wp:docPr id="2235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420">
        <w:rPr>
          <w:rFonts w:ascii="Times New Roman" w:hAnsi="Times New Roman"/>
          <w:sz w:val="28"/>
          <w:szCs w:val="28"/>
        </w:rPr>
        <w:instrText xml:space="preserve"> </w:instrText>
      </w:r>
      <w:r w:rsidR="00262449" w:rsidRPr="00476420">
        <w:rPr>
          <w:rFonts w:ascii="Times New Roman" w:hAnsi="Times New Roman"/>
          <w:sz w:val="28"/>
          <w:szCs w:val="28"/>
        </w:rPr>
        <w:fldChar w:fldCharType="separate"/>
      </w:r>
      <w:r w:rsidRPr="0047642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575" cy="146685"/>
            <wp:effectExtent l="1905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449" w:rsidRPr="00476420">
        <w:rPr>
          <w:rFonts w:ascii="Times New Roman" w:hAnsi="Times New Roman"/>
          <w:sz w:val="28"/>
          <w:szCs w:val="28"/>
        </w:rPr>
        <w:fldChar w:fldCharType="end"/>
      </w:r>
      <w:r w:rsidRPr="00476420">
        <w:rPr>
          <w:rFonts w:ascii="Times New Roman" w:hAnsi="Times New Roman"/>
          <w:sz w:val="28"/>
          <w:szCs w:val="28"/>
        </w:rPr>
        <w:t xml:space="preserve">60 м.  </w:t>
      </w:r>
    </w:p>
    <w:p w:rsidR="002F1B78" w:rsidRPr="00476420" w:rsidRDefault="002F1B78" w:rsidP="003B7BA8">
      <w:pPr>
        <w:tabs>
          <w:tab w:val="left" w:pos="1260"/>
        </w:tabs>
        <w:spacing w:after="0"/>
        <w:ind w:firstLine="851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Качество ледяного покрова во многом определяется конструкцией о</w:t>
      </w:r>
      <w:r w:rsidRPr="00476420">
        <w:rPr>
          <w:rFonts w:ascii="Times New Roman" w:hAnsi="Times New Roman"/>
          <w:sz w:val="28"/>
          <w:szCs w:val="28"/>
        </w:rPr>
        <w:t>х</w:t>
      </w:r>
      <w:r w:rsidRPr="00476420">
        <w:rPr>
          <w:rFonts w:ascii="Times New Roman" w:hAnsi="Times New Roman"/>
          <w:sz w:val="28"/>
          <w:szCs w:val="28"/>
        </w:rPr>
        <w:t>лаждающей батареи. Принимаемый перепад температуры охлаждающей ср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ды в трубах ледяного поля составляет от 0,9 до 4</w:t>
      </w:r>
      <w:proofErr w:type="gramStart"/>
      <w:r w:rsidRPr="00476420">
        <w:rPr>
          <w:rFonts w:ascii="Times New Roman" w:hAnsi="Times New Roman"/>
          <w:sz w:val="28"/>
          <w:szCs w:val="28"/>
        </w:rPr>
        <w:sym w:font="Symbol" w:char="F0B0"/>
      </w:r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и обычно не зависит от конструкции трубной батареи поля. </w:t>
      </w:r>
    </w:p>
    <w:p w:rsidR="003B7BA8" w:rsidRDefault="002F1B78" w:rsidP="00792699">
      <w:pPr>
        <w:tabs>
          <w:tab w:val="left" w:pos="126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При выборе конструкции трубной батареи учитывают сопротивление движению охлаждающей среды вдоль трубной плети, удобство располож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 xml:space="preserve">ния магистралей и распределительных коллекторов, простоту и надежность удаления воздуха из систем с </w:t>
      </w:r>
      <w:proofErr w:type="gramStart"/>
      <w:r w:rsidRPr="00476420">
        <w:rPr>
          <w:rFonts w:ascii="Times New Roman" w:hAnsi="Times New Roman"/>
          <w:sz w:val="28"/>
          <w:szCs w:val="28"/>
        </w:rPr>
        <w:t>промежуточным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хладоносителем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и д.р. Во</w:t>
      </w:r>
      <w:r w:rsidRPr="00476420">
        <w:rPr>
          <w:rFonts w:ascii="Times New Roman" w:hAnsi="Times New Roman"/>
          <w:sz w:val="28"/>
          <w:szCs w:val="28"/>
        </w:rPr>
        <w:t>з</w:t>
      </w:r>
      <w:r w:rsidRPr="00476420">
        <w:rPr>
          <w:rFonts w:ascii="Times New Roman" w:hAnsi="Times New Roman"/>
          <w:sz w:val="28"/>
          <w:szCs w:val="28"/>
        </w:rPr>
        <w:t>дух, попавший в рассольную систему, удаляют из распределительных и сборных коллекторов охлаждающих батарей. Для этого в верхнюю зону ко</w:t>
      </w:r>
      <w:r w:rsidRPr="00476420">
        <w:rPr>
          <w:rFonts w:ascii="Times New Roman" w:hAnsi="Times New Roman"/>
          <w:sz w:val="28"/>
          <w:szCs w:val="28"/>
        </w:rPr>
        <w:t>л</w:t>
      </w:r>
      <w:r w:rsidRPr="00476420">
        <w:rPr>
          <w:rFonts w:ascii="Times New Roman" w:hAnsi="Times New Roman"/>
          <w:sz w:val="28"/>
          <w:szCs w:val="28"/>
        </w:rPr>
        <w:t>лекторов вваривают воздухоспускные трубки с вентилями или кранами ди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метром 15-20 мм. Воздух удаляется также через расширительный сосуд, к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lastRenderedPageBreak/>
        <w:t xml:space="preserve">торый служит для компенсации колебаний объема рассола </w:t>
      </w:r>
      <w:r w:rsidR="003B7BA8">
        <w:rPr>
          <w:rFonts w:ascii="Times New Roman" w:hAnsi="Times New Roman"/>
          <w:sz w:val="28"/>
          <w:szCs w:val="28"/>
        </w:rPr>
        <w:t>в системе, или бак-аккумулятор.</w:t>
      </w:r>
    </w:p>
    <w:p w:rsidR="003B7BA8" w:rsidRDefault="002F1B78" w:rsidP="003B7BA8">
      <w:pPr>
        <w:tabs>
          <w:tab w:val="left" w:pos="1260"/>
        </w:tabs>
        <w:spacing w:after="0"/>
        <w:ind w:firstLine="851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В проек</w:t>
      </w:r>
      <w:r w:rsidR="003B7BA8">
        <w:rPr>
          <w:rFonts w:ascii="Times New Roman" w:hAnsi="Times New Roman"/>
          <w:sz w:val="28"/>
          <w:szCs w:val="28"/>
        </w:rPr>
        <w:t>те приняты змеевиковые батареи.</w:t>
      </w:r>
    </w:p>
    <w:p w:rsidR="002F1B78" w:rsidRPr="00476420" w:rsidRDefault="002F1B78" w:rsidP="003B7BA8">
      <w:pPr>
        <w:tabs>
          <w:tab w:val="left" w:pos="1260"/>
        </w:tabs>
        <w:spacing w:after="0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Охлаждающие батареи собирают из пластиковых труб. Влияние диаметра труб на требуемую температуру охлаждающей среды и качество поверхности льда невелико. Если температура труб в поперечном сечении катка одинак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ва, то с увеличением диаметра труб температура льда становится более ра</w:t>
      </w:r>
      <w:r w:rsidRPr="00476420">
        <w:rPr>
          <w:rFonts w:ascii="Times New Roman" w:hAnsi="Times New Roman"/>
          <w:sz w:val="28"/>
          <w:szCs w:val="28"/>
        </w:rPr>
        <w:t>в</w:t>
      </w:r>
      <w:r w:rsidRPr="00476420">
        <w:rPr>
          <w:rFonts w:ascii="Times New Roman" w:hAnsi="Times New Roman"/>
          <w:sz w:val="28"/>
          <w:szCs w:val="28"/>
        </w:rPr>
        <w:t>номерной и повышается требуемая температура охлаждающей среды.</w:t>
      </w:r>
    </w:p>
    <w:p w:rsidR="002F1B78" w:rsidRPr="00476420" w:rsidRDefault="002F1B78" w:rsidP="003B7BA8">
      <w:pPr>
        <w:tabs>
          <w:tab w:val="left" w:pos="1260"/>
        </w:tabs>
        <w:spacing w:after="0"/>
        <w:ind w:firstLine="851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Диаметр труб в системах с промежуточным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хладоносителем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выбир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 xml:space="preserve">ют так, чтобы скорость рассола была в среднем 0,6-08 м/с, </w:t>
      </w:r>
      <w:proofErr w:type="gramStart"/>
      <w:r w:rsidRPr="00476420">
        <w:rPr>
          <w:rFonts w:ascii="Times New Roman" w:hAnsi="Times New Roman"/>
          <w:sz w:val="28"/>
          <w:szCs w:val="28"/>
        </w:rPr>
        <w:t>при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которой во</w:t>
      </w:r>
      <w:r w:rsidRPr="00476420">
        <w:rPr>
          <w:rFonts w:ascii="Times New Roman" w:hAnsi="Times New Roman"/>
          <w:sz w:val="28"/>
          <w:szCs w:val="28"/>
        </w:rPr>
        <w:t>з</w:t>
      </w:r>
      <w:r w:rsidRPr="00476420">
        <w:rPr>
          <w:rFonts w:ascii="Times New Roman" w:hAnsi="Times New Roman"/>
          <w:sz w:val="28"/>
          <w:szCs w:val="28"/>
        </w:rPr>
        <w:t>дух не выделяется из потока, а также создается сопротивление движению рассола в трубных батареях поля, способствующее его равномерному ра</w:t>
      </w:r>
      <w:r w:rsidRPr="00476420">
        <w:rPr>
          <w:rFonts w:ascii="Times New Roman" w:hAnsi="Times New Roman"/>
          <w:sz w:val="28"/>
          <w:szCs w:val="28"/>
        </w:rPr>
        <w:t>с</w:t>
      </w:r>
      <w:r w:rsidRPr="00476420">
        <w:rPr>
          <w:rFonts w:ascii="Times New Roman" w:hAnsi="Times New Roman"/>
          <w:sz w:val="28"/>
          <w:szCs w:val="28"/>
        </w:rPr>
        <w:t>пределению по отдельным трубам.</w:t>
      </w:r>
    </w:p>
    <w:p w:rsidR="002F1B78" w:rsidRPr="00476420" w:rsidRDefault="00262449" w:rsidP="003B7BA8">
      <w:pPr>
        <w:tabs>
          <w:tab w:val="left" w:pos="1260"/>
        </w:tabs>
        <w:spacing w:after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2690" o:spid="_x0000_s1436" style="position:absolute;left:0;text-align:left;margin-left:56.7pt;margin-top:19.85pt;width:518.8pt;height:802.3pt;z-index:251737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" o:allowincell="f">
            <v:rect id="Rectangle 1022" o:spid="_x0000_s14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ZlcQA&#10;AADdAAAADwAAAGRycy9kb3ducmV2LnhtbESPQYvCMBSE7wv+h/AEb2uqB9lWo1RB8LRo9Qc8mmdb&#10;bF5qE9uuv94ICx6HmfmGWW0GU4uOWldZVjCbRiCIc6srLhRczvvvHxDOI2usLZOCP3KwWY++Vpho&#10;2/OJuswXIkDYJaig9L5JpHR5SQbd1DbEwbva1qAPsi2kbrEPcFPLeRQtpMGKw0KJDe1Kym/Zwyi4&#10;+aH7TYvsuY8v2zg/btP+cU+VmoyHdAnC0+A/4f/2QSuYL+IZvN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GZXEAAAA3QAAAA8AAAAAAAAAAAAAAAAAmAIAAGRycy9k&#10;b3ducmV2LnhtbFBLBQYAAAAABAAEAPUAAACJAwAAAAA=&#10;" filled="f" strokeweight="2pt"/>
            <v:line id="Line 1023" o:spid="_x0000_s14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hSsMAAADdAAAADwAAAGRycy9kb3ducmV2LnhtbESPQYvCMBSE7wv+h/AEb2tqQdFqFBEq&#10;3hZrL96ezbMtNi+liVr/vVkQPA4z8w2z2vSmEQ/qXG1ZwWQcgSAurK65VJCf0t85COeRNTaWScGL&#10;HGzWg58VJto++UiPzJciQNglqKDyvk2kdEVFBt3YtsTBu9rOoA+yK6Xu8BngppFxFM2kwZrDQoUt&#10;7SoqbtndKLid82m6/9vpU5Nt9aVM/fly1UqNhv12CcJT77/hT/ugFcSzR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sIUrDAAAA3QAAAA8AAAAAAAAAAAAA&#10;AAAAoQIAAGRycy9kb3ducmV2LnhtbFBLBQYAAAAABAAEAPkAAACRAwAAAAA=&#10;" strokeweight="2pt"/>
            <v:line id="Line 1024" o:spid="_x0000_s14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E0cMAAADdAAAADwAAAGRycy9kb3ducmV2LnhtbESPQYvCMBSE74L/ITzBm6YqilajiFDx&#10;Jtt68fZsnm2xeSlN1PrvzcLCHoeZ+YbZ7DpTixe1rrKsYDKOQBDnVldcKLhkyWgJwnlkjbVlUvAh&#10;B7ttv7fBWNs3/9Ar9YUIEHYxKii9b2IpXV6SQTe2DXHw7rY16INsC6lbfAe4qeU0ihbSYMVhocSG&#10;DiXlj/RpFDyul3lyPB90Vqd7fSsSf73dtVLDQbdfg/DU+f/wX/ukFUwXqx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ghNHDAAAA3QAAAA8AAAAAAAAAAAAA&#10;AAAAoQIAAGRycy9kb3ducmV2LnhtbFBLBQYAAAAABAAEAPkAAACRAwAAAAA=&#10;" strokeweight="2pt"/>
            <v:line id="Line 1025" o:spid="_x0000_s14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kcpcMAAADdAAAADwAAAGRycy9kb3ducmV2LnhtbESPQYvCMBSE74L/ITzBm6aKilajiFDx&#10;Jtt68fZsnm2xeSlN1PrvzcLCHoeZ+YbZ7DpTixe1rrKsYDKOQBDnVldcKLhkyWgJwnlkjbVlUvAh&#10;B7ttv7fBWNs3/9Ar9YUIEHYxKii9b2IpXV6SQTe2DXHw7rY16INsC6lbfAe4qeU0ihbSYMVhocSG&#10;DiXlj/RpFDyul3lyPB90Vqd7fSsSf73dtVLDQbdfg/DU+f/wX/ukFUwXqx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JHKXDAAAA3QAAAA8AAAAAAAAAAAAA&#10;AAAAoQIAAGRycy9kb3ducmV2LnhtbFBLBQYAAAAABAAEAPkAAACRAwAAAAA=&#10;" strokeweight="2pt"/>
            <v:line id="Line 1026" o:spid="_x0000_s14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W5Ps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/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Rbk+wQAAAN0AAAAPAAAAAAAAAAAAAAAA&#10;AKECAABkcnMvZG93bnJldi54bWxQSwUGAAAAAAQABAD5AAAAjwMAAAAA&#10;" strokeweight="2pt"/>
            <v:line id="Line 1027" o:spid="_x0000_s14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cnScMAAADdAAAADwAAAGRycy9kb3ducmV2LnhtbESPQYvCMBSE7wv+h/AEb2uqYNFqFBEq&#10;3hZrL96ezbMtNi+liVr/vVkQPA4z8w2z2vSmEQ/qXG1ZwWQcgSAurK65VJCf0t85COeRNTaWScGL&#10;HGzWg58VJto++UiPzJciQNglqKDyvk2kdEVFBt3YtsTBu9rOoA+yK6Xu8BngppHTKIqlwZrDQoUt&#10;7SoqbtndKLid81m6/9vpU5Nt9aVM/fly1UqNhv12CcJT77/hT/ugFUzjR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J0nDAAAA3QAAAA8AAAAAAAAAAAAA&#10;AAAAoQIAAGRycy9kb3ducmV2LnhtbFBLBQYAAAAABAAEAPkAAACRAwAAAAA=&#10;" strokeweight="2pt"/>
            <v:line id="Line 1028" o:spid="_x0000_s14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C0sMAAADdAAAADwAAAGRycy9kb3ducmV2LnhtbESPzarCMBSE94LvEI7gTlMF/6pRRKi4&#10;u9zWjbtjc2yLzUlpota3NxcuuBxm5htms+tMLZ7Uusqygsk4AkGcW11xoeCcJaMlCOeRNdaWScGb&#10;HOy2/d4GY21f/EvP1BciQNjFqKD0vomldHlJBt3YNsTBu9nWoA+yLaRu8RXgppbTKJpLgxWHhRIb&#10;OpSU39OHUXC/nGfJ8eegszrd62uR+Mv1ppUaDrr9GoSnzn/D/+2TVjCdrxb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bgtLDAAAA3QAAAA8AAAAAAAAAAAAA&#10;AAAAoQIAAGRycy9kb3ducmV2LnhtbFBLBQYAAAAABAAEAPkAAACRAwAAAAA=&#10;" strokeweight="2pt"/>
            <v:line id="Line 1029" o:spid="_x0000_s14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WoL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zp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RBagvgAAAN0AAAAPAAAAAAAAAAAAAAAAAKEC&#10;AABkcnMvZG93bnJldi54bWxQSwUGAAAAAAQABAD5AAAAjAMAAAAA&#10;" strokeweight="2pt"/>
            <v:line id="Line 1030" o:spid="_x0000_s14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3V0cUAAADdAAAADwAAAGRycy9kb3ducmV2LnhtbESPQWsCMRSE7wX/Q3iCt5rVg7irUURb&#10;qPRQqv6A5+a5Wd28LEmqa3+9KRQ8DjPzDTNfdrYRV/KhdqxgNMxAEJdO11wpOOzfX6cgQkTW2Dgm&#10;BXcKsFz0XuZYaHfjb7ruYiUShEOBCkyMbSFlKA1ZDEPXEifv5LzFmKSvpPZ4S3DbyHGWTaTFmtOC&#10;wZbWhsrL7scq2Prj52X0Wxl55K1/a742ebBnpQb9bjUDEamLz/B/+0MrGE/y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3V0cUAAADdAAAADwAAAAAAAAAA&#10;AAAAAAChAgAAZHJzL2Rvd25yZXYueG1sUEsFBgAAAAAEAAQA+QAAAJMDAAAAAA==&#10;" strokeweight="1pt"/>
            <v:line id="Line 1031" o:spid="_x0000_s14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AvL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ojC/vAmPAG5+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42YC8vgAAAN0AAAAPAAAAAAAAAAAAAAAAAKEC&#10;AABkcnMvZG93bnJldi54bWxQSwUGAAAAAAQABAD5AAAAjAMAAAAA&#10;" strokeweight="2pt"/>
            <v:line id="Line 1032" o:spid="_x0000_s14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BDzcYAAADdAAAADwAAAGRycy9kb3ducmV2LnhtbESPzW7CMBCE75V4B2uReitOOFAIGISg&#10;SEU9IH4eYImXOBCvI9uFtE9fV6rU42hmvtHMFp1txJ18qB0ryAcZCOLS6ZorBafj5mUMIkRkjY1j&#10;UvBFARbz3tMMC+0evKf7IVYiQTgUqMDE2BZShtKQxTBwLXHyLs5bjEn6SmqPjwS3jRxm2UharDkt&#10;GGxpZai8HT6tgq0/f9zy78rIM2/9W7NbT4K9KvXc75ZTEJG6+B/+a79rBcPXLIffN+k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QQ83GAAAA3QAAAA8AAAAAAAAA&#10;AAAAAAAAoQIAAGRycy9kb3ducmV2LnhtbFBLBQYAAAAABAAEAPkAAACUAwAAAAA=&#10;" strokeweight="1pt"/>
            <v:rect id="Rectangle 1033" o:spid="_x0000_s14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YJsMA&#10;AADdAAAADwAAAGRycy9kb3ducmV2LnhtbESPQWsCMRSE70L/Q3iCN01citqtURZB6LVbhR4fm9fd&#10;1c3LNom6/vtGEHocZuYbZr0dbCeu5EPrWMN8pkAQV860XGs4fO2nKxAhIhvsHJOGOwXYbl5Ga8yN&#10;u/EnXctYiwThkKOGJsY+lzJUDVkMM9cTJ+/HeYsxSV9L4/GW4LaTmVILabHltNBgT7uGqnN5sRqK&#10;4jQcf8s33Ae5Un5hXk1dfGs9GQ/FO4hIQ/wPP9sfRkO2VBk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tYJ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34" o:spid="_x0000_s14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9vcQA&#10;AADdAAAADwAAAGRycy9kb3ducmV2LnhtbESPQWvCQBSE7wX/w/IEb3W3tqhNs5EgCF4bFTw+sq9J&#10;2uzbuLvV9N93CwWPw8x8w+Sb0fbiSj50jjU8zRUI4tqZjhsNx8PucQ0iRGSDvWPS8EMBNsXkIcfM&#10;uBu/07WKjUgQDhlqaGMcMilD3ZLFMHcDcfI+nLcYk/SNNB5vCW57uVBqKS12nBZaHGjbUv1VfVsN&#10;Zfk5ni7VK+6CXCu/NC+mKc9az6Zj+QYi0hjv4f/23mhYrNQz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H/b3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35" o:spid="_x0000_s14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5lycMA&#10;AADdAAAADwAAAGRycy9kb3ducmV2LnhtbESPQWvCQBSE74X+h+UVvNXdiqhN3YQgCL02Knh8ZF+T&#10;tNm3cXer8d93BcHjMDPfMOtitL04kw+dYw1vUwWCuHam40bDfrd9XYEIEdlg75g0XClAkT8/rTEz&#10;7sJfdK5iIxKEQ4Ya2hiHTMpQt2QxTN1AnLxv5y3GJH0jjcdLgttezpRaSIsdp4UWB9q0VP9Wf1ZD&#10;Wf6Mh1P1jtsgV8ovzNw05VHryctYfoCINMZH+N7+NBpmSzWH25v0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5ly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36" o:spid="_x0000_s14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AUsQA&#10;AADdAAAADwAAAGRycy9kb3ducmV2LnhtbESPQWvCQBSE7wX/w/IEb3W30qpNs5EgCF4bFTw+sq9J&#10;2uzbuLvV9N93CwWPw8x8w+Sb0fbiSj50jjU8zRUI4tqZjhsNx8PucQ0iRGSDvWPS8EMBNsXkIcfM&#10;uBu/07WKjUgQDhlqaGMcMilD3ZLFMHcDcfI+nLcYk/SNNB5vCW57uVBqKS12nBZaHGjbUv1VfVsN&#10;Zfk5ni7VK+6CXCu/NM+mKc9az6Zj+QYi0hjv4f/23mhYrNQL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wFL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37" o:spid="_x0000_s14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eJc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H2oTK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BeJ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38" o:spid="_x0000_s14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7vsMA&#10;AADdAAAADwAAAGRycy9kb3ducmV2LnhtbESPT2sCMRTE7wW/Q3hCbzVRin9WoyyC0KtbCz0+Ns/d&#10;1c3LmqS6fnsjFDwOM/MbZrXpbSuu5EPjWMN4pEAQl840XGk4fO8+5iBCRDbYOiYNdwqwWQ/eVpgZ&#10;d+M9XYtYiQThkKGGOsYukzKUNVkMI9cRJ+/ovMWYpK+k8XhLcNvKiVJTabHhtFBjR9uaynPxZzXk&#10;+an/uRQL3AU5V35qPk2V/2r9PuzzJYhIfXyF/9tfRsNkpmb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z7v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39" o:spid="_x0000_s14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vzL8A&#10;AADdAAAADwAAAGRycy9kb3ducmV2LnhtbERPTYvCMBC9L/gfwgje1kQRV6tRiiDs1erCHodmbKvN&#10;pCZZrf/eHIQ9Pt73etvbVtzJh8axhslYgSAunWm40nA67j8XIEJENtg6Jg1PCrDdDD7WmBn34APd&#10;i1iJFMIhQw11jF0mZShrshjGriNO3Nl5izFBX0nj8ZHCbSunSs2lxYZTQ40d7Woqr8Wf1ZDnl/7n&#10;VixxH+RC+bmZmSr/1Xo07PMViEh9/Be/3d9Gw/RLpbnpTXo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42/MvwAAAN0AAAAPAAAAAAAAAAAAAAAAAJgCAABkcnMvZG93bnJl&#10;di54bWxQSwUGAAAAAAQABAD1AAAAhAMAAAAA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22</w:t>
                    </w:r>
                  </w:p>
                </w:txbxContent>
              </v:textbox>
            </v:rect>
            <v:rect id="Rectangle 1040" o:spid="_x0000_s14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KV8MA&#10;AADdAAAADwAAAGRycy9kb3ducmV2LnhtbESPQWvCQBSE7wX/w/IEb3VXEatpNhIKglfTCh4f2dck&#10;bfZt3N1q/PduodDjMDPfMPlutL24kg+dYw2LuQJBXDvTcaPh433/vAERIrLB3jFpuFOAXTF5yjEz&#10;7sZHulaxEQnCIUMNbYxDJmWoW7IY5m4gTt6n8xZjkr6RxuMtwW0vl0qtpcWO00KLA721VH9XP1ZD&#10;WX6Np0u1xX2QG+XXZmWa8qz1bDqWryAijfE//Nc+GA3LF7WF3zfp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/KV8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F1B78" w:rsidRPr="00476420">
        <w:rPr>
          <w:rFonts w:ascii="Times New Roman" w:hAnsi="Times New Roman"/>
          <w:sz w:val="28"/>
          <w:szCs w:val="28"/>
        </w:rPr>
        <w:t>Неравномерности температуры возрастает с увеличением расстояния между трубами и падает с ростом толщины слоя льда. При увеличении ра</w:t>
      </w:r>
      <w:r w:rsidR="002F1B78" w:rsidRPr="00476420">
        <w:rPr>
          <w:rFonts w:ascii="Times New Roman" w:hAnsi="Times New Roman"/>
          <w:sz w:val="28"/>
          <w:szCs w:val="28"/>
        </w:rPr>
        <w:t>с</w:t>
      </w:r>
      <w:r w:rsidR="002F1B78" w:rsidRPr="00476420">
        <w:rPr>
          <w:rFonts w:ascii="Times New Roman" w:hAnsi="Times New Roman"/>
          <w:sz w:val="28"/>
          <w:szCs w:val="28"/>
        </w:rPr>
        <w:t>стояния между трубами снижаются капитальные затраты, но одновременно растут эксплуатационные расходы, связанные с необходимостью увелич</w:t>
      </w:r>
      <w:r w:rsidR="002F1B78" w:rsidRPr="00476420">
        <w:rPr>
          <w:rFonts w:ascii="Times New Roman" w:hAnsi="Times New Roman"/>
          <w:sz w:val="28"/>
          <w:szCs w:val="28"/>
        </w:rPr>
        <w:t>и</w:t>
      </w:r>
      <w:r w:rsidR="002F1B78" w:rsidRPr="00476420">
        <w:rPr>
          <w:rFonts w:ascii="Times New Roman" w:hAnsi="Times New Roman"/>
          <w:sz w:val="28"/>
          <w:szCs w:val="28"/>
        </w:rPr>
        <w:t xml:space="preserve">вать толщину слоя льда. </w:t>
      </w:r>
    </w:p>
    <w:p w:rsidR="002F1B78" w:rsidRPr="00476420" w:rsidRDefault="002F1B78" w:rsidP="003B7BA8">
      <w:pPr>
        <w:tabs>
          <w:tab w:val="left" w:pos="1260"/>
        </w:tabs>
        <w:spacing w:after="0"/>
        <w:ind w:firstLine="851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Принята конструкция охлаждающих батарей: диам</w:t>
      </w:r>
      <w:r w:rsidR="00AF5F60">
        <w:rPr>
          <w:rFonts w:ascii="Times New Roman" w:hAnsi="Times New Roman"/>
          <w:sz w:val="28"/>
          <w:szCs w:val="28"/>
        </w:rPr>
        <w:t>етр 25 мм, шаг м</w:t>
      </w:r>
      <w:r w:rsidR="00AF5F60">
        <w:rPr>
          <w:rFonts w:ascii="Times New Roman" w:hAnsi="Times New Roman"/>
          <w:sz w:val="28"/>
          <w:szCs w:val="28"/>
        </w:rPr>
        <w:t>е</w:t>
      </w:r>
      <w:r w:rsidR="00AF5F60">
        <w:rPr>
          <w:rFonts w:ascii="Times New Roman" w:hAnsi="Times New Roman"/>
          <w:sz w:val="28"/>
          <w:szCs w:val="28"/>
        </w:rPr>
        <w:t>жду трубами 80</w:t>
      </w:r>
      <w:r w:rsidRPr="00476420">
        <w:rPr>
          <w:rFonts w:ascii="Times New Roman" w:hAnsi="Times New Roman"/>
          <w:sz w:val="28"/>
          <w:szCs w:val="28"/>
        </w:rPr>
        <w:t xml:space="preserve"> мм.</w:t>
      </w:r>
    </w:p>
    <w:p w:rsidR="00AF5F60" w:rsidRDefault="002F1B78" w:rsidP="00AF5F60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27305</wp:posOffset>
            </wp:positionV>
            <wp:extent cx="284670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93" y="21527"/>
                <wp:lineTo x="21393" y="0"/>
                <wp:lineTo x="0" y="0"/>
              </wp:wrapPolygon>
            </wp:wrapTight>
            <wp:docPr id="2237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BA8" w:rsidRDefault="003B7BA8" w:rsidP="00AF5F60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</w:p>
    <w:p w:rsidR="003B7BA8" w:rsidRDefault="003B7BA8" w:rsidP="003B7BA8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</w:p>
    <w:p w:rsidR="003B7BA8" w:rsidRDefault="003B7BA8" w:rsidP="003B7BA8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</w:p>
    <w:p w:rsidR="003B7BA8" w:rsidRDefault="003B7BA8" w:rsidP="003B7BA8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</w:p>
    <w:p w:rsidR="003B7BA8" w:rsidRDefault="003B7BA8" w:rsidP="003B7BA8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</w:p>
    <w:p w:rsidR="003B7BA8" w:rsidRDefault="003B7BA8" w:rsidP="003B7BA8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</w:p>
    <w:p w:rsidR="003B7BA8" w:rsidRDefault="003B7BA8" w:rsidP="003B7BA8">
      <w:pPr>
        <w:tabs>
          <w:tab w:val="left" w:pos="1260"/>
        </w:tabs>
        <w:ind w:firstLine="360"/>
        <w:rPr>
          <w:rFonts w:ascii="Times New Roman" w:hAnsi="Times New Roman"/>
          <w:sz w:val="28"/>
          <w:szCs w:val="28"/>
        </w:rPr>
      </w:pPr>
    </w:p>
    <w:p w:rsidR="002F1B78" w:rsidRPr="00476420" w:rsidRDefault="001A58BD" w:rsidP="00792699">
      <w:pPr>
        <w:tabs>
          <w:tab w:val="left" w:pos="1260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</w:t>
      </w:r>
      <w:r w:rsidR="002F1B78" w:rsidRPr="00476420">
        <w:rPr>
          <w:rFonts w:ascii="Times New Roman" w:hAnsi="Times New Roman"/>
          <w:sz w:val="28"/>
          <w:szCs w:val="28"/>
        </w:rPr>
        <w:t xml:space="preserve">.1 </w:t>
      </w:r>
      <w:r w:rsidR="003B7BA8">
        <w:rPr>
          <w:rFonts w:ascii="Times New Roman" w:hAnsi="Times New Roman"/>
          <w:sz w:val="28"/>
          <w:szCs w:val="28"/>
        </w:rPr>
        <w:t>-</w:t>
      </w:r>
      <w:r w:rsidR="002F1B78" w:rsidRPr="00476420">
        <w:rPr>
          <w:rFonts w:ascii="Times New Roman" w:hAnsi="Times New Roman"/>
          <w:sz w:val="28"/>
          <w:szCs w:val="28"/>
        </w:rPr>
        <w:t xml:space="preserve"> Конструкци</w:t>
      </w:r>
      <w:r w:rsidR="003B7BA8">
        <w:rPr>
          <w:rFonts w:ascii="Times New Roman" w:hAnsi="Times New Roman"/>
          <w:sz w:val="28"/>
          <w:szCs w:val="28"/>
        </w:rPr>
        <w:t>я искусственного ледяного катка</w:t>
      </w:r>
      <w:r w:rsidR="003B7BA8" w:rsidRPr="003B7BA8">
        <w:rPr>
          <w:rFonts w:ascii="Times New Roman" w:hAnsi="Times New Roman"/>
          <w:sz w:val="28"/>
          <w:szCs w:val="28"/>
        </w:rPr>
        <w:t>: 1-</w:t>
      </w:r>
      <w:r w:rsidR="003B7BA8">
        <w:rPr>
          <w:rFonts w:ascii="Times New Roman" w:hAnsi="Times New Roman"/>
          <w:sz w:val="28"/>
          <w:szCs w:val="28"/>
        </w:rPr>
        <w:t>лед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2- бето</w:t>
      </w:r>
      <w:r w:rsidR="003B7BA8">
        <w:rPr>
          <w:rFonts w:ascii="Times New Roman" w:hAnsi="Times New Roman"/>
          <w:sz w:val="28"/>
          <w:szCs w:val="28"/>
        </w:rPr>
        <w:t>н</w:t>
      </w:r>
      <w:r w:rsidR="003B7BA8">
        <w:rPr>
          <w:rFonts w:ascii="Times New Roman" w:hAnsi="Times New Roman"/>
          <w:sz w:val="28"/>
          <w:szCs w:val="28"/>
        </w:rPr>
        <w:t>ная охлаждающая плита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3- трубы хладоносителя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>4- опоры под трубы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5- стяжка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6- слой скольжения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7- </w:t>
      </w:r>
      <w:proofErr w:type="spellStart"/>
      <w:r w:rsidR="003B7BA8">
        <w:rPr>
          <w:rFonts w:ascii="Times New Roman" w:hAnsi="Times New Roman"/>
          <w:sz w:val="28"/>
          <w:szCs w:val="28"/>
        </w:rPr>
        <w:t>пароизоляция</w:t>
      </w:r>
      <w:proofErr w:type="spellEnd"/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8- теплоизоляция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9- бетонная плита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10- трубы теплоносителя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11- силовая бетонная плита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12- </w:t>
      </w:r>
      <w:proofErr w:type="spellStart"/>
      <w:r w:rsidR="003B7BA8">
        <w:rPr>
          <w:rFonts w:ascii="Times New Roman" w:hAnsi="Times New Roman"/>
          <w:sz w:val="28"/>
          <w:szCs w:val="28"/>
        </w:rPr>
        <w:t>песчанно-гравийная</w:t>
      </w:r>
      <w:proofErr w:type="spellEnd"/>
      <w:r w:rsidR="003B7BA8">
        <w:rPr>
          <w:rFonts w:ascii="Times New Roman" w:hAnsi="Times New Roman"/>
          <w:sz w:val="28"/>
          <w:szCs w:val="28"/>
        </w:rPr>
        <w:t xml:space="preserve"> смесь</w:t>
      </w:r>
      <w:r w:rsidR="003B7BA8" w:rsidRPr="003B7BA8">
        <w:rPr>
          <w:rFonts w:ascii="Times New Roman" w:hAnsi="Times New Roman"/>
          <w:sz w:val="28"/>
          <w:szCs w:val="28"/>
        </w:rPr>
        <w:t>;</w:t>
      </w:r>
      <w:r w:rsidR="003B7BA8">
        <w:rPr>
          <w:rFonts w:ascii="Times New Roman" w:hAnsi="Times New Roman"/>
          <w:sz w:val="28"/>
          <w:szCs w:val="28"/>
        </w:rPr>
        <w:t xml:space="preserve"> </w:t>
      </w:r>
    </w:p>
    <w:p w:rsidR="002F1B78" w:rsidRPr="00476420" w:rsidRDefault="002F1B78" w:rsidP="00302B50">
      <w:pPr>
        <w:tabs>
          <w:tab w:val="left" w:pos="1260"/>
        </w:tabs>
        <w:ind w:firstLine="567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lastRenderedPageBreak/>
        <w:t>Бетонн</w:t>
      </w:r>
      <w:r w:rsidR="00302B50">
        <w:rPr>
          <w:rFonts w:ascii="Times New Roman" w:hAnsi="Times New Roman"/>
          <w:sz w:val="28"/>
          <w:szCs w:val="28"/>
        </w:rPr>
        <w:t>ая охлаждающая плита толщиной 12</w:t>
      </w:r>
      <w:r w:rsidRPr="00476420">
        <w:rPr>
          <w:rFonts w:ascii="Times New Roman" w:hAnsi="Times New Roman"/>
          <w:sz w:val="28"/>
          <w:szCs w:val="28"/>
        </w:rPr>
        <w:t>0 мм укладывается на слой скольжения, который состоит из защитных ограждений (листов рубероида, алюминиевой фольги, поливинилхлорида) и помещенного между ними слоя (1-2 мм) материала, обладающего малым коэффициентом трения: порошк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 xml:space="preserve">образного графита, талька </w:t>
      </w:r>
      <w:proofErr w:type="spellStart"/>
      <w:r w:rsidRPr="00476420">
        <w:rPr>
          <w:rFonts w:ascii="Times New Roman" w:hAnsi="Times New Roman"/>
          <w:sz w:val="28"/>
          <w:szCs w:val="28"/>
        </w:rPr>
        <w:t>графитно-масляной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эмульсии, специальных синт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тических мастик, стандартных графитных смазок, загустевающих при низких температурах. Под слой скольжения укладывается слой теплоизоляции то</w:t>
      </w:r>
      <w:r w:rsidRPr="00476420">
        <w:rPr>
          <w:rFonts w:ascii="Times New Roman" w:hAnsi="Times New Roman"/>
          <w:sz w:val="28"/>
          <w:szCs w:val="28"/>
        </w:rPr>
        <w:t>л</w:t>
      </w:r>
      <w:r w:rsidRPr="00476420">
        <w:rPr>
          <w:rFonts w:ascii="Times New Roman" w:hAnsi="Times New Roman"/>
          <w:sz w:val="28"/>
          <w:szCs w:val="28"/>
        </w:rPr>
        <w:t>щиной 100 мм. Под слоем изоляции располагается бетонная плита, внутри которой находится система защиты грунта от промерзания. Для облегчения перемещения бетонной плиты 9 под воздействием изменения температуры между трубами теплоносителя и естественным грунтом укладывается 0,5 м промытого песка и 0,1 м битума.</w:t>
      </w:r>
    </w:p>
    <w:p w:rsidR="002F1B78" w:rsidRPr="00476420" w:rsidRDefault="002F1B78" w:rsidP="002F1B78">
      <w:pPr>
        <w:tabs>
          <w:tab w:val="left" w:pos="1260"/>
        </w:tabs>
        <w:ind w:firstLine="851"/>
        <w:rPr>
          <w:rFonts w:ascii="Times New Roman" w:hAnsi="Times New Roman"/>
          <w:sz w:val="28"/>
          <w:szCs w:val="28"/>
        </w:rPr>
      </w:pPr>
    </w:p>
    <w:p w:rsidR="002F1B78" w:rsidRPr="00476420" w:rsidRDefault="00262449" w:rsidP="00792699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group id="Group 667" o:spid="_x0000_s1456" style="position:absolute;left:0;text-align:left;margin-left:56.7pt;margin-top:19.85pt;width:518.8pt;height:802.3pt;z-index:251685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" o:allowincell="f">
            <v:rect id="Rectangle 668" o:spid="_x0000_s14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2HsUA&#10;AADcAAAADwAAAGRycy9kb3ducmV2LnhtbESPzWrDMBCE74G8g9hAb4lcF0rsRgl2wdBTSd08wGJt&#10;bRNr5VryT/v0UaGQ4zAz3zCH02I6MdHgWssKHncRCOLK6pZrBZfPYrsH4Tyyxs4yKfghB6fjenXA&#10;VNuZP2gqfS0ChF2KChrv+1RKVzVk0O1sTxy8LzsY9EEOtdQDzgFuOhlH0bM02HJYaLCn14aqazka&#10;BVe/TO9ZXf4WySVPqnOezeN3ptTDZsleQHha/D38337TCuLoCf7Oh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jYexQAAANwAAAAPAAAAAAAAAAAAAAAAAJgCAABkcnMv&#10;ZG93bnJldi54bWxQSwUGAAAAAAQABAD1AAAAigMAAAAA&#10;" filled="f" strokeweight="2pt"/>
            <v:line id="Line 669" o:spid="_x0000_s14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Dq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tQ6vAAAAA3AAAAA8AAAAAAAAAAAAAAAAA&#10;oQIAAGRycy9kb3ducmV2LnhtbFBLBQYAAAAABAAEAPkAAACOAwAAAAA=&#10;" strokeweight="2pt"/>
            <v:line id="Line 670" o:spid="_x0000_s14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mML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HmML8AAADcAAAADwAAAAAAAAAAAAAAAACh&#10;AgAAZHJzL2Rvd25yZXYueG1sUEsFBgAAAAAEAAQA+QAAAI0DAAAAAA==&#10;" strokeweight="2pt"/>
            <v:line id="Line 671" o:spid="_x0000_s14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4R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/N4R78AAADcAAAADwAAAAAAAAAAAAAAAACh&#10;AgAAZHJzL2Rvd25yZXYueG1sUEsFBgAAAAAEAAQA+QAAAI0DAAAAAA==&#10;" strokeweight="2pt"/>
            <v:line id="Line 672" o:spid="_x0000_s14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SQcMAAADc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aAH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e0kHDAAAA3AAAAA8AAAAAAAAAAAAA&#10;AAAAoQIAAGRycy9kb3ducmV2LnhtbFBLBQYAAAAABAAEAPkAAACRAwAAAAA=&#10;" strokeweight="2pt"/>
            <v:line id="Line 673" o:spid="_x0000_s14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FGM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fBRjO9AAAA3AAAAA8AAAAAAAAAAAAAAAAAoQIA&#10;AGRycy9kb3ducmV2LnhtbFBLBQYAAAAABAAEAPkAAACLAwAAAAA=&#10;" strokeweight="2pt"/>
            <v:line id="Line 674" o:spid="_x0000_s14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jqMMAAADc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46jDAAAA3AAAAA8AAAAAAAAAAAAA&#10;AAAAoQIAAGRycy9kb3ducmV2LnhtbFBLBQYAAAAABAAEAPkAAACRAwAAAAA=&#10;" strokeweight="2pt"/>
            <v:line id="Line 675" o:spid="_x0000_s14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c6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xu3Oi9AAAA3AAAAA8AAAAAAAAAAAAAAAAAoQIA&#10;AGRycy9kb3ducmV2LnhtbFBLBQYAAAAABAAEAPkAAACLAwAAAAA=&#10;" strokeweight="2pt"/>
            <v:line id="Line 676" o:spid="_x0000_s14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H7wM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fvAxAAAANwAAAAPAAAAAAAAAAAA&#10;AAAAAKECAABkcnMvZG93bnJldi54bWxQSwUGAAAAAAQABAD5AAAAkgMAAAAA&#10;" strokeweight="1pt"/>
            <v:line id="Line 677" o:spid="_x0000_s14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DnB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5wTAAAAA3AAAAA8AAAAAAAAAAAAAAAAA&#10;oQIAAGRycy9kb3ducmV2LnhtbFBLBQYAAAAABAAEAPkAAACOAwAAAAA=&#10;" strokeweight="2pt"/>
            <v:line id="Line 678" o:spid="_x0000_s14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/ALMQAAADc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D8AsxAAAANwAAAAPAAAAAAAAAAAA&#10;AAAAAKECAABkcnMvZG93bnJldi54bWxQSwUGAAAAAAQABAD5AAAAkgMAAAAA&#10;" strokeweight="1pt"/>
            <v:rect id="Rectangle 679" o:spid="_x0000_s14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X1MMA&#10;AADcAAAADwAAAGRycy9kb3ducmV2LnhtbESPwWrDMBBE74X+g9hCbo3sxhjXjRJMwZBrnAZyXKyt&#10;7dZauZKSOH9fFQI9DjPzhllvZzOKCzk/WFaQLhMQxK3VA3cKPg71cwHCB2SNo2VScCMP283jwxpL&#10;ba+8p0sTOhEh7EtU0IcwlVL6tieDfmkn4uh9WmcwROk6qR1eI9yM8iVJcmlw4LjQ40TvPbXfzdko&#10;qKqv+fjTvGLtZZG4XGe6q05KLZ7m6g1EoDn8h+/tnVawSj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LX1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80" o:spid="_x0000_s14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yT8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i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nJP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81" o:spid="_x0000_s14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sOM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hNUn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Ow4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82" o:spid="_x0000_s14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Jo8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mK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BJo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83" o:spid="_x0000_s14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d0cAA&#10;AADcAAAADwAAAGRycy9kb3ducmV2LnhtbERPz2uDMBS+D/o/hDfYbY12RTprFCkUdq3bYMeHeVM7&#10;82KTrNr/vjkMdvz4fhfVYkZxJecHywrSdQKCuLV64E7Bx/vxeQfCB2SNo2VScCMPVbl6KDDXduYT&#10;XZvQiRjCPkcFfQhTLqVvezLo13Yijty3dQZDhK6T2uEcw80oN0mSSYMDx4YeJzr01P40v0ZBXZ+X&#10;z0vzikcvd4nL9FZ39ZdST49LvQcRaAn/4j/3m1bwks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/d0c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84" o:spid="_x0000_s14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4S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TMY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eEr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85" o:spid="_x0000_s14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BFsQA&#10;AADdAAAADwAAAGRycy9kb3ducmV2LnhtbESPwWrDMBBE74H+g9hCb4lc05jEiRJMwdBrnRR6XKyN&#10;7dZauZJqu39fBQI5DjPzhtkfZ9OLkZzvLCt4XiUgiGurO24UnE/lcgPCB2SNvWVS8EcejoeHxR5z&#10;bSd+p7EKjYgQ9jkqaEMYcil93ZJBv7IDcfQu1hkMUbpGaodThJtepkmSSYMdx4UWB3ptqf6ufo2C&#10;oviaP36qLZZebhKX6RfdFJ9KPT3OxQ5EoDncw7f2m1aQrrMt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0QRbEAAAA3QAAAA8AAAAAAAAAAAAAAAAAmAIAAGRycy9k&#10;b3ducmV2LnhtbFBLBQYAAAAABAAEAPUAAACJAwAAAAA=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23</w:t>
                    </w:r>
                  </w:p>
                </w:txbxContent>
              </v:textbox>
            </v:rect>
            <v:rect id="Rectangle 686" o:spid="_x0000_s14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+VsAA&#10;AADdAAAADwAAAGRycy9kb3ducmV2LnhtbERPy4rCMBTdD/gP4QruxlTx0ekYpQwIbq0Ks7w0d9pq&#10;c1OTjNa/NwvB5eG8V5vetOJGzjeWFUzGCQji0uqGKwXHw/YzBeEDssbWMil4kIfNevCxwkzbO+/p&#10;VoRKxBD2GSqoQ+gyKX1Zk0E/th1x5P6sMxgidJXUDu8x3LRymiQLabDh2FBjRz81lZfi3yjI83N/&#10;uhZfuPUyTdxCz3SV/yo1Gvb5N4hAfXiLX+6dVjCdL+P+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d+VsAAAADdAAAADwAAAAAAAAAAAAAAAACYAgAAZHJzL2Rvd25y&#10;ZXYueG1sUEsFBgAAAAAEAAQA9QAAAIU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AC2484">
        <w:rPr>
          <w:rFonts w:ascii="Times New Roman" w:hAnsi="Times New Roman"/>
          <w:b/>
          <w:bCs/>
          <w:sz w:val="28"/>
          <w:szCs w:val="28"/>
        </w:rPr>
        <w:t>2.3</w:t>
      </w:r>
      <w:r w:rsidR="004B649B">
        <w:rPr>
          <w:rFonts w:ascii="Times New Roman" w:hAnsi="Times New Roman"/>
          <w:b/>
          <w:bCs/>
          <w:sz w:val="28"/>
          <w:szCs w:val="28"/>
        </w:rPr>
        <w:t xml:space="preserve"> Расчет и подбор</w:t>
      </w:r>
      <w:r w:rsidR="00AC2484">
        <w:rPr>
          <w:rFonts w:ascii="Times New Roman" w:hAnsi="Times New Roman"/>
          <w:b/>
          <w:bCs/>
          <w:sz w:val="28"/>
          <w:szCs w:val="28"/>
        </w:rPr>
        <w:t xml:space="preserve"> основного</w:t>
      </w:r>
      <w:r w:rsidR="004B649B">
        <w:rPr>
          <w:rFonts w:ascii="Times New Roman" w:hAnsi="Times New Roman"/>
          <w:b/>
          <w:bCs/>
          <w:sz w:val="28"/>
          <w:szCs w:val="28"/>
        </w:rPr>
        <w:t xml:space="preserve"> оборудования холодильной установки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1B78" w:rsidRPr="00476420" w:rsidRDefault="004B649B" w:rsidP="00792699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62D7A">
        <w:rPr>
          <w:rFonts w:ascii="Times New Roman" w:hAnsi="Times New Roman"/>
          <w:b/>
          <w:sz w:val="28"/>
          <w:szCs w:val="28"/>
        </w:rPr>
        <w:t>.</w:t>
      </w:r>
      <w:r w:rsidR="00AC2484">
        <w:rPr>
          <w:rFonts w:ascii="Times New Roman" w:hAnsi="Times New Roman"/>
          <w:b/>
          <w:sz w:val="28"/>
          <w:szCs w:val="28"/>
        </w:rPr>
        <w:t>3.1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Определение режимов работы холодильной установки</w:t>
      </w: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Схема установки – косвенная система охлаждения</w:t>
      </w: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Конденсаторы воздушные.</w:t>
      </w: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Расчетная летняя температура </w:t>
      </w:r>
      <w:r w:rsidRPr="00476420">
        <w:rPr>
          <w:rFonts w:ascii="Times New Roman" w:hAnsi="Times New Roman"/>
          <w:sz w:val="28"/>
          <w:szCs w:val="28"/>
          <w:lang w:val="en-US"/>
        </w:rPr>
        <w:t>t</w:t>
      </w:r>
      <w:r w:rsidRPr="00476420">
        <w:rPr>
          <w:rFonts w:ascii="Times New Roman" w:hAnsi="Times New Roman"/>
          <w:sz w:val="28"/>
          <w:szCs w:val="28"/>
          <w:vertAlign w:val="subscript"/>
        </w:rPr>
        <w:t>р.лет.</w:t>
      </w:r>
      <w:r w:rsidRPr="00476420">
        <w:rPr>
          <w:rFonts w:ascii="Times New Roman" w:hAnsi="Times New Roman"/>
          <w:sz w:val="28"/>
          <w:szCs w:val="28"/>
        </w:rPr>
        <w:t xml:space="preserve"> = 30</w:t>
      </w:r>
      <w:proofErr w:type="gramStart"/>
      <w:r w:rsidRPr="00476420">
        <w:rPr>
          <w:rFonts w:ascii="Times New Roman" w:hAnsi="Times New Roman"/>
          <w:sz w:val="28"/>
          <w:szCs w:val="28"/>
        </w:rPr>
        <w:sym w:font="Symbol" w:char="F0B0"/>
      </w:r>
      <w:r w:rsidRPr="00476420">
        <w:rPr>
          <w:rFonts w:ascii="Times New Roman" w:hAnsi="Times New Roman"/>
          <w:sz w:val="28"/>
          <w:szCs w:val="28"/>
        </w:rPr>
        <w:t>С</w:t>
      </w:r>
      <w:proofErr w:type="gramEnd"/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Расчетная летняя влажность воздуха </w:t>
      </w:r>
      <w:r w:rsidRPr="00476420">
        <w:rPr>
          <w:rFonts w:ascii="Times New Roman" w:hAnsi="Times New Roman"/>
          <w:sz w:val="28"/>
          <w:szCs w:val="28"/>
          <w:lang w:val="en-US"/>
        </w:rPr>
        <w:sym w:font="Symbol" w:char="F06A"/>
      </w:r>
      <w:r w:rsidRPr="00476420">
        <w:rPr>
          <w:rFonts w:ascii="Times New Roman" w:hAnsi="Times New Roman"/>
          <w:sz w:val="28"/>
          <w:szCs w:val="28"/>
          <w:vertAlign w:val="subscript"/>
        </w:rPr>
        <w:t>р</w:t>
      </w:r>
      <w:proofErr w:type="gramStart"/>
      <w:r w:rsidRPr="00476420">
        <w:rPr>
          <w:rFonts w:ascii="Times New Roman" w:hAnsi="Times New Roman"/>
          <w:sz w:val="28"/>
          <w:szCs w:val="28"/>
          <w:vertAlign w:val="subscript"/>
        </w:rPr>
        <w:t>.л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ет.</w:t>
      </w:r>
      <w:r w:rsidRPr="00476420">
        <w:rPr>
          <w:rFonts w:ascii="Times New Roman" w:hAnsi="Times New Roman"/>
          <w:sz w:val="28"/>
          <w:szCs w:val="28"/>
        </w:rPr>
        <w:t xml:space="preserve"> = 56%</w:t>
      </w: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Производительность установки:</w:t>
      </w: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при  </w:t>
      </w:r>
      <w:r w:rsidRPr="00476420">
        <w:rPr>
          <w:rFonts w:ascii="Times New Roman" w:hAnsi="Times New Roman"/>
          <w:sz w:val="28"/>
          <w:szCs w:val="28"/>
          <w:lang w:val="en-US"/>
        </w:rPr>
        <w:t>t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476420">
        <w:rPr>
          <w:rFonts w:ascii="Times New Roman" w:hAnsi="Times New Roman"/>
          <w:sz w:val="28"/>
          <w:szCs w:val="28"/>
        </w:rPr>
        <w:t>= - 18</w:t>
      </w:r>
      <w:proofErr w:type="gramStart"/>
      <w:r w:rsidRPr="00476420">
        <w:rPr>
          <w:rFonts w:ascii="Times New Roman" w:hAnsi="Times New Roman"/>
          <w:sz w:val="28"/>
          <w:szCs w:val="28"/>
        </w:rPr>
        <w:sym w:font="Symbol" w:char="F0B0"/>
      </w:r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, </w:t>
      </w:r>
      <w:r w:rsidRPr="00476420">
        <w:rPr>
          <w:rFonts w:ascii="Times New Roman" w:hAnsi="Times New Roman"/>
          <w:sz w:val="28"/>
          <w:szCs w:val="28"/>
          <w:lang w:val="en-US"/>
        </w:rPr>
        <w:t>Q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476420">
        <w:rPr>
          <w:rFonts w:ascii="Times New Roman" w:hAnsi="Times New Roman"/>
          <w:sz w:val="28"/>
          <w:szCs w:val="28"/>
        </w:rPr>
        <w:t>= 254</w:t>
      </w:r>
      <w:r w:rsidRPr="001A58BD">
        <w:rPr>
          <w:rFonts w:ascii="Times New Roman" w:hAnsi="Times New Roman"/>
          <w:sz w:val="28"/>
          <w:szCs w:val="28"/>
        </w:rPr>
        <w:t xml:space="preserve"> кВт</w:t>
      </w: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Температуру конденсации принимаем с учетом использования</w:t>
      </w:r>
      <w:r w:rsidRPr="00476420">
        <w:rPr>
          <w:rFonts w:ascii="Times New Roman" w:hAnsi="Times New Roman"/>
          <w:b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>возду</w:t>
      </w:r>
      <w:r w:rsidRPr="00476420">
        <w:rPr>
          <w:rFonts w:ascii="Times New Roman" w:hAnsi="Times New Roman"/>
          <w:sz w:val="28"/>
          <w:szCs w:val="28"/>
        </w:rPr>
        <w:t>ш</w:t>
      </w:r>
      <w:r w:rsidRPr="00476420">
        <w:rPr>
          <w:rFonts w:ascii="Times New Roman" w:hAnsi="Times New Roman"/>
          <w:sz w:val="28"/>
          <w:szCs w:val="28"/>
        </w:rPr>
        <w:t xml:space="preserve">ных конденсаторов   </w:t>
      </w:r>
      <w:r w:rsidRPr="00476420">
        <w:rPr>
          <w:rFonts w:ascii="Times New Roman" w:hAnsi="Times New Roman"/>
          <w:sz w:val="28"/>
          <w:szCs w:val="28"/>
        </w:rPr>
        <w:object w:dxaOrig="6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9.5pt" o:ole="">
            <v:imagedata r:id="rId38" o:title=""/>
          </v:shape>
          <o:OLEObject Type="Embed" ProgID="Equation.3" ShapeID="_x0000_i1025" DrawAspect="Content" ObjectID="_1529461611" r:id="rId39"/>
        </w:objec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position w:val="-14"/>
          <w:sz w:val="28"/>
          <w:szCs w:val="28"/>
        </w:rPr>
        <w:object w:dxaOrig="1980" w:dyaOrig="380">
          <v:shape id="_x0000_i1026" type="#_x0000_t75" style="width:108pt;height:21pt" o:ole="">
            <v:imagedata r:id="rId40" o:title=""/>
          </v:shape>
          <o:OLEObject Type="Embed" ProgID="Equation.3" ShapeID="_x0000_i1026" DrawAspect="Content" ObjectID="_1529461612" r:id="rId41"/>
        </w:object>
      </w:r>
      <w:r w:rsidRPr="00476420">
        <w:rPr>
          <w:rFonts w:ascii="Times New Roman" w:hAnsi="Times New Roman"/>
          <w:sz w:val="28"/>
          <w:szCs w:val="28"/>
        </w:rPr>
        <w:t xml:space="preserve">, </w:t>
      </w:r>
      <w:r w:rsidRPr="00476420">
        <w:rPr>
          <w:rFonts w:ascii="Times New Roman" w:hAnsi="Times New Roman"/>
          <w:sz w:val="28"/>
          <w:szCs w:val="28"/>
        </w:rPr>
        <w:tab/>
        <w:t xml:space="preserve">          </w:t>
      </w:r>
      <w:r w:rsidR="001A58BD">
        <w:rPr>
          <w:rFonts w:ascii="Times New Roman" w:hAnsi="Times New Roman"/>
          <w:sz w:val="28"/>
          <w:szCs w:val="28"/>
        </w:rPr>
        <w:t xml:space="preserve">  </w:t>
      </w:r>
      <w:r w:rsidR="001A58BD">
        <w:rPr>
          <w:rFonts w:ascii="Times New Roman" w:hAnsi="Times New Roman"/>
          <w:sz w:val="28"/>
          <w:szCs w:val="28"/>
        </w:rPr>
        <w:tab/>
        <w:t xml:space="preserve">                           (2</w:t>
      </w:r>
      <w:r w:rsidRPr="00476420">
        <w:rPr>
          <w:rFonts w:ascii="Times New Roman" w:hAnsi="Times New Roman"/>
          <w:sz w:val="28"/>
          <w:szCs w:val="28"/>
        </w:rPr>
        <w:t>.1)</w:t>
      </w:r>
    </w:p>
    <w:p w:rsidR="002C42CA" w:rsidRDefault="00262449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fldChar w:fldCharType="begin"/>
      </w:r>
      <w:r w:rsidR="002F1B78" w:rsidRPr="00476420">
        <w:rPr>
          <w:rFonts w:ascii="Times New Roman" w:hAnsi="Times New Roman"/>
          <w:sz w:val="28"/>
          <w:szCs w:val="28"/>
        </w:rPr>
        <w:instrText xml:space="preserve"> </w:instrTex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instrText>QUOTE</w:instrText>
      </w:r>
      <w:r w:rsidR="002F1B78" w:rsidRPr="00476420">
        <w:rPr>
          <w:rFonts w:ascii="Times New Roman" w:hAnsi="Times New Roman"/>
          <w:sz w:val="28"/>
          <w:szCs w:val="28"/>
        </w:rPr>
        <w:instrText xml:space="preserve"> </w:instrText>
      </w:r>
      <w:r w:rsidR="002F1B78" w:rsidRPr="004764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0" t="0" r="9525" b="9525"/>
            <wp:docPr id="154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B78" w:rsidRPr="00476420">
        <w:rPr>
          <w:rFonts w:ascii="Times New Roman" w:hAnsi="Times New Roman"/>
          <w:sz w:val="28"/>
          <w:szCs w:val="28"/>
        </w:rPr>
        <w:instrText xml:space="preserve"> </w:instrText>
      </w:r>
      <w:r w:rsidRPr="00476420">
        <w:rPr>
          <w:rFonts w:ascii="Times New Roman" w:hAnsi="Times New Roman"/>
          <w:sz w:val="28"/>
          <w:szCs w:val="28"/>
        </w:rPr>
        <w:fldChar w:fldCharType="separate"/>
      </w:r>
      <w:r w:rsidR="002F1B78" w:rsidRPr="004764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0" t="0" r="9525" b="9525"/>
            <wp:docPr id="153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20">
        <w:rPr>
          <w:rFonts w:ascii="Times New Roman" w:hAnsi="Times New Roman"/>
          <w:sz w:val="28"/>
          <w:szCs w:val="28"/>
        </w:rPr>
        <w:fldChar w:fldCharType="end"/>
      </w:r>
      <w:r w:rsidR="002C42CA">
        <w:rPr>
          <w:rFonts w:ascii="Times New Roman" w:hAnsi="Times New Roman"/>
          <w:sz w:val="28"/>
          <w:szCs w:val="28"/>
        </w:rPr>
        <w:t xml:space="preserve"> = 30+10 = 40</w:t>
      </w:r>
      <w:r w:rsidR="004B649B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Принимаем </w:t>
      </w:r>
      <w:proofErr w:type="gramStart"/>
      <w:r w:rsidRPr="00476420">
        <w:rPr>
          <w:rFonts w:ascii="Times New Roman" w:hAnsi="Times New Roman"/>
          <w:sz w:val="28"/>
          <w:szCs w:val="28"/>
          <w:lang w:val="en-US"/>
        </w:rPr>
        <w:t>t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к</w:t>
      </w:r>
      <w:r w:rsidRPr="00476420">
        <w:rPr>
          <w:rFonts w:ascii="Times New Roman" w:hAnsi="Times New Roman"/>
          <w:sz w:val="28"/>
          <w:szCs w:val="28"/>
        </w:rPr>
        <w:t>=40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1B78" w:rsidRPr="00476420" w:rsidRDefault="004B649B" w:rsidP="00792699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62D7A">
        <w:rPr>
          <w:rFonts w:ascii="Times New Roman" w:hAnsi="Times New Roman"/>
          <w:b/>
          <w:sz w:val="28"/>
          <w:szCs w:val="28"/>
        </w:rPr>
        <w:t>.</w:t>
      </w:r>
      <w:r w:rsidR="001A58BD">
        <w:rPr>
          <w:rFonts w:ascii="Times New Roman" w:hAnsi="Times New Roman"/>
          <w:b/>
          <w:sz w:val="28"/>
          <w:szCs w:val="28"/>
        </w:rPr>
        <w:t>3.2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Расчет и подбор основного оборудования</w:t>
      </w:r>
    </w:p>
    <w:p w:rsidR="002F1B78" w:rsidRPr="00476420" w:rsidRDefault="004B649B" w:rsidP="00792699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62D7A">
        <w:rPr>
          <w:rFonts w:ascii="Times New Roman" w:hAnsi="Times New Roman"/>
          <w:b/>
          <w:sz w:val="28"/>
          <w:szCs w:val="28"/>
        </w:rPr>
        <w:t>.</w:t>
      </w:r>
      <w:r w:rsidR="001A58BD">
        <w:rPr>
          <w:rFonts w:ascii="Times New Roman" w:hAnsi="Times New Roman"/>
          <w:b/>
          <w:sz w:val="28"/>
          <w:szCs w:val="28"/>
        </w:rPr>
        <w:t>3.3</w:t>
      </w:r>
      <w:r w:rsidR="002C42CA"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Расчет и подбор испарителя</w:t>
      </w:r>
    </w:p>
    <w:p w:rsidR="002F1B78" w:rsidRPr="00B55FE2" w:rsidRDefault="002F1B78" w:rsidP="00792699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76420">
        <w:rPr>
          <w:rFonts w:ascii="Times New Roman" w:hAnsi="Times New Roman"/>
          <w:iCs/>
          <w:sz w:val="28"/>
          <w:szCs w:val="28"/>
        </w:rPr>
        <w:t xml:space="preserve">Расчет </w:t>
      </w:r>
      <w:proofErr w:type="spellStart"/>
      <w:r w:rsidRPr="00476420">
        <w:rPr>
          <w:rFonts w:ascii="Times New Roman" w:hAnsi="Times New Roman"/>
          <w:iCs/>
          <w:sz w:val="28"/>
          <w:szCs w:val="28"/>
        </w:rPr>
        <w:t>кожухотрубного</w:t>
      </w:r>
      <w:proofErr w:type="spellEnd"/>
      <w:r w:rsidRPr="00476420">
        <w:rPr>
          <w:rFonts w:ascii="Times New Roman" w:hAnsi="Times New Roman"/>
          <w:iCs/>
          <w:sz w:val="28"/>
          <w:szCs w:val="28"/>
        </w:rPr>
        <w:t xml:space="preserve"> испарителя осуществлял </w:t>
      </w:r>
      <w:r w:rsidRPr="00B55FE2">
        <w:rPr>
          <w:rFonts w:ascii="Times New Roman" w:hAnsi="Times New Roman"/>
          <w:iCs/>
          <w:sz w:val="28"/>
          <w:szCs w:val="28"/>
        </w:rPr>
        <w:t xml:space="preserve">по программе </w:t>
      </w:r>
      <w:proofErr w:type="spellStart"/>
      <w:r w:rsidRPr="00B55FE2">
        <w:rPr>
          <w:rFonts w:ascii="Times New Roman" w:hAnsi="Times New Roman"/>
          <w:iCs/>
          <w:sz w:val="28"/>
          <w:szCs w:val="28"/>
        </w:rPr>
        <w:t>Bitzer</w:t>
      </w:r>
      <w:proofErr w:type="spellEnd"/>
      <w:r w:rsidRPr="00B55FE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B55FE2">
        <w:rPr>
          <w:rFonts w:ascii="Times New Roman" w:hAnsi="Times New Roman"/>
          <w:iCs/>
          <w:sz w:val="28"/>
          <w:szCs w:val="28"/>
        </w:rPr>
        <w:t>software</w:t>
      </w:r>
      <w:proofErr w:type="spellEnd"/>
      <w:r w:rsidRPr="00B55FE2">
        <w:rPr>
          <w:rFonts w:ascii="Times New Roman" w:hAnsi="Times New Roman"/>
          <w:iCs/>
          <w:sz w:val="28"/>
          <w:szCs w:val="28"/>
        </w:rPr>
        <w:t>.</w:t>
      </w: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B55FE2">
        <w:rPr>
          <w:rFonts w:ascii="Times New Roman" w:hAnsi="Times New Roman"/>
          <w:iCs/>
          <w:sz w:val="28"/>
          <w:szCs w:val="28"/>
        </w:rPr>
        <w:t>Производительность испари</w:t>
      </w:r>
      <w:r w:rsidRPr="00476420">
        <w:rPr>
          <w:rFonts w:ascii="Times New Roman" w:hAnsi="Times New Roman"/>
          <w:iCs/>
          <w:sz w:val="28"/>
          <w:szCs w:val="28"/>
        </w:rPr>
        <w:t>теля Q=783 кВт.</w:t>
      </w:r>
    </w:p>
    <w:p w:rsidR="002F1B78" w:rsidRDefault="002F1B78" w:rsidP="00792699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76420">
        <w:rPr>
          <w:rFonts w:ascii="Times New Roman" w:hAnsi="Times New Roman"/>
          <w:iCs/>
          <w:sz w:val="28"/>
          <w:szCs w:val="28"/>
        </w:rPr>
        <w:t xml:space="preserve">Подбираем один испаритель марки </w:t>
      </w:r>
      <w:r w:rsidRPr="00476420">
        <w:rPr>
          <w:rFonts w:ascii="Times New Roman" w:hAnsi="Times New Roman"/>
          <w:iCs/>
          <w:sz w:val="28"/>
          <w:szCs w:val="28"/>
          <w:lang w:val="en-US"/>
        </w:rPr>
        <w:t>WTK</w:t>
      </w:r>
      <w:r w:rsidRPr="0047642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476420">
        <w:rPr>
          <w:rFonts w:ascii="Times New Roman" w:hAnsi="Times New Roman"/>
          <w:iCs/>
          <w:sz w:val="28"/>
          <w:szCs w:val="28"/>
          <w:lang w:val="en-US"/>
        </w:rPr>
        <w:t>sce</w:t>
      </w:r>
      <w:proofErr w:type="spellEnd"/>
      <w:r w:rsidRPr="00476420">
        <w:rPr>
          <w:rFonts w:ascii="Times New Roman" w:hAnsi="Times New Roman"/>
          <w:iCs/>
          <w:sz w:val="28"/>
          <w:szCs w:val="28"/>
        </w:rPr>
        <w:t>783+500</w:t>
      </w:r>
      <w:proofErr w:type="spellStart"/>
      <w:r w:rsidRPr="00476420">
        <w:rPr>
          <w:rFonts w:ascii="Times New Roman" w:hAnsi="Times New Roman"/>
          <w:iCs/>
          <w:sz w:val="28"/>
          <w:szCs w:val="28"/>
          <w:lang w:val="en-US"/>
        </w:rPr>
        <w:t>clda</w:t>
      </w:r>
      <w:proofErr w:type="spellEnd"/>
      <w:r w:rsidRPr="00476420">
        <w:rPr>
          <w:rFonts w:ascii="Times New Roman" w:hAnsi="Times New Roman"/>
          <w:iCs/>
          <w:sz w:val="28"/>
          <w:szCs w:val="28"/>
        </w:rPr>
        <w:t>/</w:t>
      </w:r>
      <w:r w:rsidRPr="00476420">
        <w:rPr>
          <w:rFonts w:ascii="Times New Roman" w:hAnsi="Times New Roman"/>
          <w:iCs/>
          <w:sz w:val="28"/>
          <w:szCs w:val="28"/>
          <w:lang w:val="en-US"/>
        </w:rPr>
        <w:t>f</w:t>
      </w:r>
      <w:r w:rsidRPr="00476420">
        <w:rPr>
          <w:rFonts w:ascii="Times New Roman" w:hAnsi="Times New Roman"/>
          <w:iCs/>
          <w:sz w:val="28"/>
          <w:szCs w:val="28"/>
        </w:rPr>
        <w:t>-</w:t>
      </w:r>
      <w:r w:rsidRPr="00476420">
        <w:rPr>
          <w:rFonts w:ascii="Times New Roman" w:hAnsi="Times New Roman"/>
          <w:iCs/>
          <w:sz w:val="28"/>
          <w:szCs w:val="28"/>
          <w:lang w:val="en-US"/>
        </w:rPr>
        <w:t>s</w:t>
      </w:r>
      <w:r w:rsidRPr="00476420">
        <w:rPr>
          <w:rFonts w:ascii="Times New Roman" w:hAnsi="Times New Roman"/>
          <w:iCs/>
          <w:sz w:val="28"/>
          <w:szCs w:val="28"/>
        </w:rPr>
        <w:t>(</w:t>
      </w:r>
      <w:r w:rsidRPr="00476420">
        <w:rPr>
          <w:rFonts w:ascii="Times New Roman" w:hAnsi="Times New Roman"/>
          <w:iCs/>
          <w:sz w:val="28"/>
          <w:szCs w:val="28"/>
          <w:lang w:val="en-US"/>
        </w:rPr>
        <w:t>f</w:t>
      </w:r>
      <w:r w:rsidRPr="00476420">
        <w:rPr>
          <w:rFonts w:ascii="Times New Roman" w:hAnsi="Times New Roman"/>
          <w:iCs/>
          <w:sz w:val="28"/>
          <w:szCs w:val="28"/>
        </w:rPr>
        <w:t xml:space="preserve">)  </w:t>
      </w:r>
      <w:proofErr w:type="spellStart"/>
      <w:r w:rsidRPr="00476420">
        <w:rPr>
          <w:rFonts w:ascii="Times New Roman" w:hAnsi="Times New Roman"/>
          <w:iCs/>
          <w:sz w:val="28"/>
          <w:szCs w:val="28"/>
        </w:rPr>
        <w:t>холод</w:t>
      </w:r>
      <w:r w:rsidRPr="00476420">
        <w:rPr>
          <w:rFonts w:ascii="Times New Roman" w:hAnsi="Times New Roman"/>
          <w:iCs/>
          <w:sz w:val="28"/>
          <w:szCs w:val="28"/>
        </w:rPr>
        <w:t>о</w:t>
      </w:r>
      <w:r w:rsidRPr="00476420">
        <w:rPr>
          <w:rFonts w:ascii="Times New Roman" w:hAnsi="Times New Roman"/>
          <w:iCs/>
          <w:sz w:val="28"/>
          <w:szCs w:val="28"/>
        </w:rPr>
        <w:t>производительностью</w:t>
      </w:r>
      <w:proofErr w:type="spellEnd"/>
      <w:r w:rsidRPr="00476420">
        <w:rPr>
          <w:rFonts w:ascii="Times New Roman" w:hAnsi="Times New Roman"/>
          <w:iCs/>
          <w:sz w:val="28"/>
          <w:szCs w:val="28"/>
        </w:rPr>
        <w:t xml:space="preserve"> </w:t>
      </w:r>
      <w:r w:rsidRPr="00476420">
        <w:rPr>
          <w:rFonts w:ascii="Times New Roman" w:hAnsi="Times New Roman"/>
          <w:iCs/>
          <w:sz w:val="28"/>
          <w:szCs w:val="28"/>
          <w:lang w:val="en-US"/>
        </w:rPr>
        <w:t>Q</w:t>
      </w:r>
      <w:r w:rsidRPr="00476420">
        <w:rPr>
          <w:rFonts w:ascii="Times New Roman" w:hAnsi="Times New Roman"/>
          <w:iCs/>
          <w:sz w:val="28"/>
          <w:szCs w:val="28"/>
        </w:rPr>
        <w:t>=783 кВт.</w:t>
      </w:r>
    </w:p>
    <w:p w:rsidR="004B649B" w:rsidRPr="00476420" w:rsidRDefault="004B649B" w:rsidP="002C42CA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B78" w:rsidRPr="00476420" w:rsidRDefault="004B649B" w:rsidP="00792699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62D7A">
        <w:rPr>
          <w:rFonts w:ascii="Times New Roman" w:hAnsi="Times New Roman"/>
          <w:b/>
          <w:sz w:val="28"/>
          <w:szCs w:val="28"/>
        </w:rPr>
        <w:t>.</w:t>
      </w:r>
      <w:r w:rsidR="00286BF3">
        <w:rPr>
          <w:rFonts w:ascii="Times New Roman" w:hAnsi="Times New Roman"/>
          <w:b/>
          <w:sz w:val="28"/>
          <w:szCs w:val="28"/>
        </w:rPr>
        <w:t>3.4</w:t>
      </w:r>
      <w:r w:rsidR="002F1B78" w:rsidRPr="00476420">
        <w:rPr>
          <w:rFonts w:ascii="Times New Roman" w:hAnsi="Times New Roman"/>
          <w:b/>
          <w:sz w:val="28"/>
          <w:szCs w:val="28"/>
        </w:rPr>
        <w:t>Расчет и подбор компрессоров</w:t>
      </w:r>
    </w:p>
    <w:p w:rsidR="002F1B78" w:rsidRPr="00476420" w:rsidRDefault="00262449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750" o:spid="_x0000_s1476" style="position:absolute;left:0;text-align:left;margin-left:56.7pt;margin-top:19.85pt;width:518.8pt;height:802.3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" o:allowincell="f">
            <v:rect id="Rectangle 51" o:spid="_x0000_s14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2Ba8QA&#10;AADcAAAADwAAAGRycy9kb3ducmV2LnhtbESP0YrCMBRE34X9h3AXfNNUQVe7RqmC4JPsVj/g0lzb&#10;YnPTbWJb/XqzIPg4zMwZZrXpTSVaalxpWcFkHIEgzqwuOVdwPu1HCxDOI2usLJOCOznYrD8GK4y1&#10;7fiX2tTnIkDYxaig8L6OpXRZQQbd2NbEwbvYxqAPssmlbrALcFPJaRTNpcGSw0KBNe0Kyq7pzSi4&#10;+r49Jnn62C/P22X2s02621+i1PCzT75BeOr9O/xqH7SCr9k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9gWvEAAAA3AAAAA8AAAAAAAAAAAAAAAAAmAIAAGRycy9k&#10;b3ducmV2LnhtbFBLBQYAAAAABAAEAPUAAACJAwAAAAA=&#10;" filled="f" strokeweight="2pt"/>
            <v:line id="Line 52" o:spid="_x0000_s14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y3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z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V8t3AAAAA3AAAAA8AAAAAAAAAAAAAAAAA&#10;oQIAAGRycy9kb3ducmV2LnhtbFBLBQYAAAAABAAEAPkAAACOAwAAAAA=&#10;" strokeweight="2pt"/>
            <v:line id="Line 53" o:spid="_x0000_s14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XRs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Ptb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WVdGxAAAANwAAAAPAAAAAAAAAAAA&#10;AAAAAKECAABkcnMvZG93bnJldi54bWxQSwUGAAAAAAQABAD5AAAAkgMAAAAA&#10;" strokeweight="2pt"/>
            <v:line id="Line 54" o:spid="_x0000_s14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DPMs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Ptb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sM8yxAAAANwAAAAPAAAAAAAAAAAA&#10;AAAAAKECAABkcnMvZG93bnJldi54bWxQSwUGAAAAAAQABAD5AAAAkgMAAAAA&#10;" strokeweight="2pt"/>
            <v:line id="Line 55" o:spid="_x0000_s14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qqcMAAADcAAAADwAAAGRycy9kb3ducmV2LnhtbESPQYvCMBSE74L/ITzBm6a7UJVuo4jQ&#10;ZW+LtRdvz+bZljYvpclq/fcbQfA4zMw3TLobTSduNLjGsoKPZQSCuLS64UpBccoWGxDOI2vsLJOC&#10;BznYbaeTFBNt73ykW+4rESDsElRQe98nUrqyJoNuaXvi4F3tYNAHOVRSD3gPcNPJzyhaSYMNh4Ua&#10;ezrUVLb5n1HQnos4+/496FOX7/Wlyvz5ctVKzWfj/guEp9G/w6/2j1aw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aqnDAAAA3AAAAA8AAAAAAAAAAAAA&#10;AAAAoQIAAGRycy9kb3ducmV2LnhtbFBLBQYAAAAABAAEAPkAAACRAwAAAAA=&#10;" strokeweight="2pt"/>
            <v:line id="Line 56" o:spid="_x0000_s14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703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z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u9N7AAAAA3AAAAA8AAAAAAAAAAAAAAAAA&#10;oQIAAGRycy9kb3ducmV2LnhtbFBLBQYAAAAABAAEAPkAAACOAwAAAAA=&#10;" strokeweight="2pt"/>
            <v:line id="Line 57" o:spid="_x0000_s14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JRR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5iUUXAAAAA3AAAAA8AAAAAAAAAAAAAAAAA&#10;oQIAAGRycy9kb3ducmV2LnhtbFBLBQYAAAAABAAEAPkAAACOAwAAAAA=&#10;" strokeweight="2pt"/>
            <v:line id="Line 58" o:spid="_x0000_s14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FN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t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/9xTe9AAAA3AAAAA8AAAAAAAAAAAAAAAAAoQIA&#10;AGRycy9kb3ducmV2LnhtbFBLBQYAAAAABAAEAPkAAACLAwAAAAA=&#10;" strokeweight="2pt"/>
            <v:line id="Line 59" o:spid="_x0000_s14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LiH8QAAADcAAAADwAAAGRycy9kb3ducmV2LnhtbESP0WoCMRRE34X+Q7iFvmnWQmtdjVKq&#10;QqUPUvUDrpvrZuvmZkmirn59Iwg+DjNzhhlPW1uLE/lQOVbQ72UgiAunKy4VbDeL7geIEJE11o5J&#10;wYUCTCdPnTHm2p35l07rWIoE4ZCjAhNjk0sZCkMWQ881xMnbO28xJulLqT2eE9zW8jXL3qXFitOC&#10;wYa+DBWH9dEqWPrdz6F/LY3c8dLP69VsGOyfUi/P7ecIRKQ2PsL39rdWMHg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uIfxAAAANwAAAAPAAAAAAAAAAAA&#10;AAAAAKECAABkcnMvZG93bnJldi54bWxQSwUGAAAAAAQABAD5AAAAkgMAAAAA&#10;" strokeweight="1pt"/>
            <v:line id="Line 60" o:spid="_x0000_s14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cDjL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/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/nA4y9AAAA3AAAAA8AAAAAAAAAAAAAAAAAoQIA&#10;AGRycy9kb3ducmV2LnhtbFBLBQYAAAAABAAEAPkAAACLAwAAAAA=&#10;" strokeweight="2pt"/>
            <v:line id="Line 61" o:spid="_x0000_s14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gkpM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XiUw+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CSkxAAAANwAAAAPAAAAAAAAAAAA&#10;AAAAAKECAABkcnMvZG93bnJldi54bWxQSwUGAAAAAAQABAD5AAAAkgMAAAAA&#10;" strokeweight="1pt"/>
            <v:rect id="Rectangle 62" o:spid="_x0000_s14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41X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qes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41X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3" o:spid="_x0000_s14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QxM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CSju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pDE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4" o:spid="_x0000_s14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Is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8ZGv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sIs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5" o:spid="_x0000_s14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tK8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WCSj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60r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6" o:spid="_x0000_s14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zXMEA&#10;AADcAAAADwAAAGRycy9kb3ducmV2LnhtbESPQYvCMBSE74L/ITzBm6aKVLdrlCIIXu0qeHw0b9uu&#10;zUtNotZ/bxYW9jjMzDfMetubVjzI+caygtk0AUFcWt1wpeD0tZ+sQPiArLG1TApe5GG7GQ7WmGn7&#10;5CM9ilCJCGGfoYI6hC6T0pc1GfRT2xFH79s6gyFKV0nt8BnhppXzJEmlwYbjQo0d7Woqr8XdKMjz&#10;n/58Kz5w7+Uqcale6Cq/KDUe9fkniEB9+A//tQ9awTJN4f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1M1z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7" o:spid="_x0000_s14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Wx8MA&#10;AADcAAAADwAAAGRycy9kb3ducmV2LnhtbESPwWrDMBBE74X+g9hCb7XcUBzXjRJMIJBrnQZ6XKyt&#10;7cRauZJiu38fBQI9DjPzhlltZtOLkZzvLCt4TVIQxLXVHTcKvg67lxyED8gae8uk4I88bNaPDyss&#10;tJ34k8YqNCJC2BeooA1hKKT0dUsGfWIH4uj9WGcwROkaqR1OEW56uUjTTBrsOC60ONC2pfpcXYyC&#10;sjzNx9/qHXde5qnL9Jtuym+lnp/m8gNEoDn8h+/tvVawzJZ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Wx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8" o:spid="_x0000_s14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Ctb4A&#10;AADcAAAADwAAAGRycy9kb3ducmV2LnhtbERPTYvCMBC9C/6HMII3TRWp2jVKEQSvVgWPQzPbdreZ&#10;1CRq/febw4LHx/ve7HrTiic531hWMJsmIIhLqxuuFFzOh8kKhA/IGlvLpOBNHnbb4WCDmbYvPtGz&#10;CJWIIewzVFCH0GVS+rImg35qO+LIfVtnMEToKqkdvmK4aeU8SVJpsOHYUGNH+5rK3+JhFOT5T3+9&#10;F2s8eLlKXKoXuspvSo1Hff4FIlAfPuJ/91ErWKZxbTwTj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mArW+AAAA3AAAAA8AAAAAAAAAAAAAAAAAmAIAAGRycy9kb3ducmV2&#10;LnhtbFBLBQYAAAAABAAEAPUAAACDAwAAAAA=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24</w:t>
                    </w:r>
                  </w:p>
                </w:txbxContent>
              </v:textbox>
            </v:rect>
            <v:rect id="Rectangle 69" o:spid="_x0000_s14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nLs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ssi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qnLs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F1B78" w:rsidRPr="00476420">
        <w:rPr>
          <w:rFonts w:ascii="Times New Roman" w:hAnsi="Times New Roman"/>
          <w:sz w:val="28"/>
          <w:szCs w:val="28"/>
        </w:rPr>
        <w:t xml:space="preserve">Расчет цикла на температуру кипения 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t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="002F1B78" w:rsidRPr="00476420">
        <w:rPr>
          <w:rFonts w:ascii="Times New Roman" w:hAnsi="Times New Roman"/>
          <w:sz w:val="28"/>
          <w:szCs w:val="28"/>
        </w:rPr>
        <w:t>= - 18</w:t>
      </w:r>
      <w:proofErr w:type="gramStart"/>
      <w:r w:rsidR="002F1B78" w:rsidRPr="00476420">
        <w:rPr>
          <w:rFonts w:ascii="Times New Roman" w:hAnsi="Times New Roman"/>
          <w:sz w:val="28"/>
          <w:szCs w:val="28"/>
        </w:rPr>
        <w:sym w:font="Symbol" w:char="F0B0"/>
      </w:r>
      <w:r w:rsidR="002F1B78" w:rsidRPr="00476420">
        <w:rPr>
          <w:rFonts w:ascii="Times New Roman" w:hAnsi="Times New Roman"/>
          <w:sz w:val="28"/>
          <w:szCs w:val="28"/>
        </w:rPr>
        <w:t>С</w:t>
      </w:r>
      <w:proofErr w:type="gramEnd"/>
    </w:p>
    <w:p w:rsidR="002F1B78" w:rsidRPr="00476420" w:rsidRDefault="002F1B78" w:rsidP="002C42CA">
      <w:pPr>
        <w:spacing w:after="0"/>
        <w:ind w:left="1416" w:hanging="1416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143375"/>
            <wp:effectExtent l="0" t="0" r="9525" b="9525"/>
            <wp:docPr id="2870" name="Рисунок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B78" w:rsidRPr="00476420" w:rsidRDefault="001A58BD" w:rsidP="00792699">
      <w:pPr>
        <w:tabs>
          <w:tab w:val="left" w:pos="322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</w:t>
      </w:r>
      <w:r w:rsidR="002C42CA">
        <w:rPr>
          <w:rFonts w:ascii="Times New Roman" w:hAnsi="Times New Roman"/>
          <w:sz w:val="28"/>
          <w:szCs w:val="28"/>
        </w:rPr>
        <w:t>.2</w:t>
      </w:r>
      <w:r w:rsidR="00F04316">
        <w:rPr>
          <w:rFonts w:ascii="Times New Roman" w:hAnsi="Times New Roman"/>
          <w:sz w:val="28"/>
          <w:szCs w:val="28"/>
        </w:rPr>
        <w:t xml:space="preserve"> - </w:t>
      </w:r>
      <w:r w:rsidR="002F1B78" w:rsidRPr="00476420">
        <w:rPr>
          <w:rFonts w:ascii="Times New Roman" w:hAnsi="Times New Roman"/>
          <w:sz w:val="28"/>
          <w:szCs w:val="28"/>
        </w:rPr>
        <w:t xml:space="preserve"> </w:t>
      </w:r>
      <w:r w:rsidR="00323AAA">
        <w:rPr>
          <w:rFonts w:ascii="Times New Roman" w:hAnsi="Times New Roman"/>
          <w:sz w:val="28"/>
          <w:szCs w:val="28"/>
        </w:rPr>
        <w:t>Р</w:t>
      </w:r>
      <w:r w:rsidR="002F1B78" w:rsidRPr="00476420">
        <w:rPr>
          <w:rFonts w:ascii="Times New Roman" w:hAnsi="Times New Roman"/>
          <w:sz w:val="28"/>
          <w:szCs w:val="28"/>
        </w:rPr>
        <w:t xml:space="preserve">асчетная </w:t>
      </w:r>
      <w:proofErr w:type="spellStart"/>
      <w:r w:rsidR="002F1B78" w:rsidRPr="00476420">
        <w:rPr>
          <w:rFonts w:ascii="Times New Roman" w:hAnsi="Times New Roman"/>
          <w:sz w:val="28"/>
          <w:szCs w:val="28"/>
        </w:rPr>
        <w:t>схема</w:t>
      </w:r>
      <w:proofErr w:type="gramStart"/>
      <w:r w:rsidR="00F04316" w:rsidRPr="00F04316">
        <w:rPr>
          <w:rFonts w:ascii="Times New Roman" w:hAnsi="Times New Roman"/>
          <w:sz w:val="28"/>
          <w:szCs w:val="28"/>
        </w:rPr>
        <w:t>:</w:t>
      </w:r>
      <w:r w:rsidR="002F1B78" w:rsidRPr="00476420">
        <w:rPr>
          <w:rFonts w:ascii="Times New Roman" w:hAnsi="Times New Roman"/>
          <w:sz w:val="28"/>
          <w:szCs w:val="28"/>
        </w:rPr>
        <w:t>К</w:t>
      </w:r>
      <w:proofErr w:type="gramEnd"/>
      <w:r w:rsidR="002F1B78" w:rsidRPr="00476420">
        <w:rPr>
          <w:rFonts w:ascii="Times New Roman" w:hAnsi="Times New Roman"/>
          <w:sz w:val="28"/>
          <w:szCs w:val="28"/>
        </w:rPr>
        <w:t>м</w:t>
      </w:r>
      <w:proofErr w:type="spellEnd"/>
      <w:r w:rsidR="002F1B78" w:rsidRPr="00476420">
        <w:rPr>
          <w:rFonts w:ascii="Times New Roman" w:hAnsi="Times New Roman"/>
          <w:sz w:val="28"/>
          <w:szCs w:val="28"/>
        </w:rPr>
        <w:t>- компрессор; Кд- конденсатор; Т.о- те</w:t>
      </w:r>
      <w:r w:rsidR="002F1B78" w:rsidRPr="00476420">
        <w:rPr>
          <w:rFonts w:ascii="Times New Roman" w:hAnsi="Times New Roman"/>
          <w:sz w:val="28"/>
          <w:szCs w:val="28"/>
        </w:rPr>
        <w:t>п</w:t>
      </w:r>
      <w:r w:rsidR="002F1B78" w:rsidRPr="00476420">
        <w:rPr>
          <w:rFonts w:ascii="Times New Roman" w:hAnsi="Times New Roman"/>
          <w:sz w:val="28"/>
          <w:szCs w:val="28"/>
        </w:rPr>
        <w:t>лообменник; Эко- экономайзер; И- испаритель;</w:t>
      </w:r>
    </w:p>
    <w:p w:rsidR="001962A6" w:rsidRDefault="001962A6" w:rsidP="002C42CA">
      <w:pPr>
        <w:tabs>
          <w:tab w:val="left" w:pos="32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962A6" w:rsidRPr="001962A6" w:rsidRDefault="001962A6" w:rsidP="00792699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62A6">
        <w:rPr>
          <w:rFonts w:ascii="Times New Roman" w:hAnsi="Times New Roman"/>
          <w:sz w:val="28"/>
          <w:szCs w:val="28"/>
        </w:rPr>
        <w:t>Процессы</w:t>
      </w:r>
      <w:proofErr w:type="gramEnd"/>
      <w:r w:rsidRPr="001962A6">
        <w:rPr>
          <w:rFonts w:ascii="Times New Roman" w:hAnsi="Times New Roman"/>
          <w:sz w:val="28"/>
          <w:szCs w:val="28"/>
        </w:rPr>
        <w:t xml:space="preserve"> совершаемые в цикле</w:t>
      </w:r>
    </w:p>
    <w:p w:rsidR="001962A6" w:rsidRPr="00476420" w:rsidRDefault="001962A6" w:rsidP="0079269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В то</w:t>
      </w:r>
      <w:r>
        <w:rPr>
          <w:rFonts w:ascii="Times New Roman" w:hAnsi="Times New Roman"/>
          <w:sz w:val="28"/>
          <w:szCs w:val="28"/>
        </w:rPr>
        <w:t>ч</w:t>
      </w:r>
      <w:r w:rsidRPr="00476420">
        <w:rPr>
          <w:rFonts w:ascii="Times New Roman" w:hAnsi="Times New Roman"/>
          <w:sz w:val="28"/>
          <w:szCs w:val="28"/>
        </w:rPr>
        <w:t>ке 1 происходит всасывание рабочего вещества компрессор, пр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 xml:space="preserve">цесс (1-2) – сжатие холодильного агента в компрессоре до промежуточного давления. В точке 3 происходит смешение, в компрессоре, рабочего вещества с потоком рабочего вещества из экономайзера. Процесс (3-4) – происходит </w:t>
      </w:r>
      <w:proofErr w:type="spellStart"/>
      <w:r w:rsidRPr="00476420">
        <w:rPr>
          <w:rFonts w:ascii="Times New Roman" w:hAnsi="Times New Roman"/>
          <w:sz w:val="28"/>
          <w:szCs w:val="28"/>
        </w:rPr>
        <w:t>дожа</w:t>
      </w:r>
      <w:r w:rsidR="00795292">
        <w:rPr>
          <w:rFonts w:ascii="Times New Roman" w:hAnsi="Times New Roman"/>
          <w:sz w:val="28"/>
          <w:szCs w:val="28"/>
        </w:rPr>
        <w:t>тие</w:t>
      </w:r>
      <w:proofErr w:type="spellEnd"/>
      <w:r w:rsidR="00795292">
        <w:rPr>
          <w:rFonts w:ascii="Times New Roman" w:hAnsi="Times New Roman"/>
          <w:sz w:val="28"/>
          <w:szCs w:val="28"/>
        </w:rPr>
        <w:t xml:space="preserve"> холо</w:t>
      </w:r>
      <w:r w:rsidRPr="00476420">
        <w:rPr>
          <w:rFonts w:ascii="Times New Roman" w:hAnsi="Times New Roman"/>
          <w:sz w:val="28"/>
          <w:szCs w:val="28"/>
        </w:rPr>
        <w:t>дильного агента. В точке 6 происходит разделение потока хол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дильно</w:t>
      </w:r>
      <w:r w:rsidR="00795292">
        <w:rPr>
          <w:rFonts w:ascii="Times New Roman" w:hAnsi="Times New Roman"/>
          <w:sz w:val="28"/>
          <w:szCs w:val="28"/>
        </w:rPr>
        <w:t>го агента; (6-7</w:t>
      </w:r>
      <w:r w:rsidRPr="00476420">
        <w:rPr>
          <w:rFonts w:ascii="Times New Roman" w:hAnsi="Times New Roman"/>
          <w:sz w:val="28"/>
          <w:szCs w:val="28"/>
        </w:rPr>
        <w:t xml:space="preserve">) – процесс </w:t>
      </w:r>
      <w:proofErr w:type="spellStart"/>
      <w:r w:rsidRPr="00476420">
        <w:rPr>
          <w:rFonts w:ascii="Times New Roman" w:hAnsi="Times New Roman"/>
          <w:sz w:val="28"/>
          <w:szCs w:val="28"/>
        </w:rPr>
        <w:t>дросселирования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холодильного агента пред экономайзером. Процесс (6-8) – переохлаждения основного потока хол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дильного агента в экономайзере; процесс (8-3) – кипение холодильного аге</w:t>
      </w:r>
      <w:r w:rsidRPr="00476420">
        <w:rPr>
          <w:rFonts w:ascii="Times New Roman" w:hAnsi="Times New Roman"/>
          <w:sz w:val="28"/>
          <w:szCs w:val="28"/>
        </w:rPr>
        <w:t>н</w:t>
      </w:r>
      <w:r w:rsidRPr="00476420">
        <w:rPr>
          <w:rFonts w:ascii="Times New Roman" w:hAnsi="Times New Roman"/>
          <w:sz w:val="28"/>
          <w:szCs w:val="28"/>
        </w:rPr>
        <w:t xml:space="preserve">та в экономайзере. (9-10) – процесс </w:t>
      </w:r>
      <w:proofErr w:type="spellStart"/>
      <w:r w:rsidRPr="00476420">
        <w:rPr>
          <w:rFonts w:ascii="Times New Roman" w:hAnsi="Times New Roman"/>
          <w:sz w:val="28"/>
          <w:szCs w:val="28"/>
        </w:rPr>
        <w:t>дросселирования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холодильного агента пред испарителем; процесс (9-1) – кипение холодильного агента в испарит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ле.</w:t>
      </w:r>
    </w:p>
    <w:p w:rsidR="001962A6" w:rsidRPr="00476420" w:rsidRDefault="001962A6" w:rsidP="0079269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lastRenderedPageBreak/>
        <w:t xml:space="preserve">В обычных винтовых компрессорах порт экономайзера расположен в зоне всасывания и его положение неизменно. При частичной нагрузке это снижает эффективность компрессора. </w:t>
      </w:r>
      <w:proofErr w:type="gramStart"/>
      <w:r w:rsidRPr="00476420">
        <w:rPr>
          <w:rFonts w:ascii="Times New Roman" w:hAnsi="Times New Roman"/>
          <w:sz w:val="28"/>
          <w:szCs w:val="28"/>
        </w:rPr>
        <w:t xml:space="preserve">Фирма 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производит </w:t>
      </w:r>
      <w:proofErr w:type="spellStart"/>
      <w:r w:rsidRPr="00476420">
        <w:rPr>
          <w:rFonts w:ascii="Times New Roman" w:hAnsi="Times New Roman"/>
          <w:sz w:val="28"/>
          <w:szCs w:val="28"/>
        </w:rPr>
        <w:t>полугерм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тичные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винтовые компрессора типа </w:t>
      </w:r>
      <w:r w:rsidRPr="00476420">
        <w:rPr>
          <w:rFonts w:ascii="Times New Roman" w:hAnsi="Times New Roman"/>
          <w:sz w:val="28"/>
          <w:szCs w:val="28"/>
          <w:lang w:val="en-US"/>
        </w:rPr>
        <w:t>HSK</w:t>
      </w:r>
      <w:r w:rsidRPr="00476420">
        <w:rPr>
          <w:rFonts w:ascii="Times New Roman" w:hAnsi="Times New Roman"/>
          <w:sz w:val="28"/>
          <w:szCs w:val="28"/>
        </w:rPr>
        <w:t>, специально для использования в цикле с экономайзером.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Ранее впрыск пара обычно применялся только в крупных коммерческих винтовых и многоступенчатых центробежных ко</w:t>
      </w:r>
      <w:r w:rsidRPr="00476420">
        <w:rPr>
          <w:rFonts w:ascii="Times New Roman" w:hAnsi="Times New Roman"/>
          <w:sz w:val="28"/>
          <w:szCs w:val="28"/>
        </w:rPr>
        <w:t>м</w:t>
      </w:r>
      <w:r w:rsidRPr="00476420">
        <w:rPr>
          <w:rFonts w:ascii="Times New Roman" w:hAnsi="Times New Roman"/>
          <w:sz w:val="28"/>
          <w:szCs w:val="28"/>
        </w:rPr>
        <w:t>прессорах. Холодильный цикл с винтовыми компрессорами типа H</w:t>
      </w:r>
      <w:r w:rsidRPr="00476420">
        <w:rPr>
          <w:rFonts w:ascii="Times New Roman" w:hAnsi="Times New Roman"/>
          <w:sz w:val="28"/>
          <w:szCs w:val="28"/>
          <w:lang w:val="en-US"/>
        </w:rPr>
        <w:t>SK</w:t>
      </w:r>
      <w:r w:rsidRPr="00476420">
        <w:rPr>
          <w:rFonts w:ascii="Times New Roman" w:hAnsi="Times New Roman"/>
          <w:sz w:val="28"/>
          <w:szCs w:val="28"/>
        </w:rPr>
        <w:t xml:space="preserve"> под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 xml:space="preserve">бен </w:t>
      </w:r>
      <w:proofErr w:type="gramStart"/>
      <w:r w:rsidRPr="00476420">
        <w:rPr>
          <w:rFonts w:ascii="Times New Roman" w:hAnsi="Times New Roman"/>
          <w:sz w:val="28"/>
          <w:szCs w:val="28"/>
        </w:rPr>
        <w:t>описанному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выше. Из экономайзера перегретый пар поступает порт эк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 xml:space="preserve">номайзера в  </w:t>
      </w:r>
      <w:r w:rsidR="00795292">
        <w:rPr>
          <w:rFonts w:ascii="Times New Roman" w:hAnsi="Times New Roman"/>
          <w:sz w:val="28"/>
          <w:szCs w:val="28"/>
        </w:rPr>
        <w:t>поршневой</w:t>
      </w:r>
      <w:r w:rsidRPr="00476420">
        <w:rPr>
          <w:rFonts w:ascii="Times New Roman" w:hAnsi="Times New Roman"/>
          <w:sz w:val="28"/>
          <w:szCs w:val="28"/>
        </w:rPr>
        <w:t xml:space="preserve"> регулятор и впрыскивается в винтовую полость. Межступенчатое охлаждение паром уменьшает температуру нагнетания, обеспечивая работу компрессора при большей степени сжатия.</w:t>
      </w:r>
    </w:p>
    <w:p w:rsidR="002F1B78" w:rsidRPr="00476420" w:rsidRDefault="002F1B78" w:rsidP="002C42CA">
      <w:pPr>
        <w:tabs>
          <w:tab w:val="left" w:pos="32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 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0886" cy="3771900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7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449">
        <w:rPr>
          <w:rFonts w:ascii="Times New Roman" w:hAnsi="Times New Roman"/>
          <w:noProof/>
          <w:sz w:val="28"/>
          <w:szCs w:val="28"/>
          <w:lang w:eastAsia="ru-RU"/>
        </w:rPr>
        <w:pict>
          <v:group id="Group 437" o:spid="_x0000_s1496" style="position:absolute;left:0;text-align:left;margin-left:56.7pt;margin-top:19.85pt;width:518.8pt;height:802.3pt;z-index:25167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CRvNgu5wYAAK5TAAAOAAAA&#10;AAAAAAAAAAAAAC4CAABkcnMvZTJvRG9jLnhtbFBLAQItABQABgAIAAAAIQCMQ7bK4QAAAAwBAAAP&#10;AAAAAAAAAAAAAAAAAEEJAABkcnMvZG93bnJldi54bWxQSwUGAAAAAAQABADzAAAATwoAAAAA&#10;" o:allowincell="f">
            <v:rect id="Rectangle 438" o:spid="_x0000_s14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AZMUA&#10;AADdAAAADwAAAGRycy9kb3ducmV2LnhtbESP0WrCQBRE3wv+w3IF3+rGgK1GV4mC4FNpox9wyV6T&#10;YPZuzK5J7Nd3C4KPw8ycYdbbwdSio9ZVlhXMphEI4tzqigsF59PhfQHCeWSNtWVS8CAH283obY2J&#10;tj3/UJf5QgQIuwQVlN43iZQuL8mgm9qGOHgX2xr0QbaF1C32AW5qGUfRhzRYcVgosaF9Sfk1uxsF&#10;Vz90X2mR/R6W590y/96l/f2WKjUZD+kKhKfBv8LP9lEriOefM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wBkxQAAAN0AAAAPAAAAAAAAAAAAAAAAAJgCAABkcnMv&#10;ZG93bnJldi54bWxQSwUGAAAAAAQABAD1AAAAigMAAAAA&#10;" filled="f" strokeweight="2pt"/>
            <v:line id="Line 439" o:spid="_x0000_s14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kDV8MAAADdAAAADwAAAGRycy9kb3ducmV2LnhtbESPzarCMBSE94LvEI7gTlMVf6hGEaHi&#10;7nJbN+6OzbEtNieliVrf3ly44HKYmW+Yza4ztXhS6yrLCibjCARxbnXFhYJzloxWIJxH1lhbJgVv&#10;crDb9nsbjLV98S89U1+IAGEXo4LS+yaW0uUlGXRj2xAH72Zbgz7ItpC6xVeAm1pOo2ghDVYcFkps&#10;6FBSfk8fRsH9cp4nx5+Dzup0r69F4i/Xm1ZqOOj2axCeOv8N/7dPWsF0vpzB35vwBO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JA1fDAAAA3QAAAA8AAAAAAAAAAAAA&#10;AAAAoQIAAGRycy9kb3ducmV2LnhtbFBLBQYAAAAABAAEAPkAAACRAwAAAAA=&#10;" strokeweight="2pt"/>
            <v:line id="Line 440" o:spid="_x0000_s14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bI8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CdL2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gmyPDAAAA3QAAAA8AAAAAAAAAAAAA&#10;AAAAoQIAAGRycy9kb3ducmV2LnhtbFBLBQYAAAAABAAEAPkAAACRAwAAAAA=&#10;" strokeweight="2pt"/>
            <v:line id="Line 441" o:spid="_x0000_s15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w+uMUAAADdAAAADwAAAGRycy9kb3ducmV2LnhtbESPQWuDQBSE74H+h+UFekvWBGyLdRNE&#10;sPRWornk9uK+qOi+FXcb7b/vBgo9DjPzDZMeFzOIO02us6xgt41AENdWd9woOFfF5g2E88gaB8uk&#10;4IccHA9PqxQTbWc+0b30jQgQdgkqaL0fEyld3ZJBt7UjcfBudjLog5waqSecA9wMch9FL9Jgx2Gh&#10;xZHyluq+/DYK+ss5Lj6+cl0NZaavTeEv15tW6nm9ZO8gPC3+P/zX/tQK9vFrDI834QnI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w+uMUAAADdAAAADwAAAAAAAAAA&#10;AAAAAAChAgAAZHJzL2Rvd25yZXYueG1sUEsFBgAAAAAEAAQA+QAAAJMDAAAAAA==&#10;" strokeweight="2pt"/>
            <v:line id="Line 442" o:spid="_x0000_s15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6gz8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y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vqDPwQAAAN0AAAAPAAAAAAAAAAAAAAAA&#10;AKECAABkcnMvZG93bnJldi54bWxQSwUGAAAAAAQABAD5AAAAjwMAAAAA&#10;" strokeweight="2pt"/>
            <v:line id="Line 443" o:spid="_x0000_s15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FV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x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8gVUwQAAAN0AAAAPAAAAAAAAAAAAAAAA&#10;AKECAABkcnMvZG93bnJldi54bWxQSwUGAAAAAAQABAD5AAAAjwMAAAAA&#10;" strokeweight="2pt"/>
            <v:line id="Line 444" o:spid="_x0000_s15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2RJr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OluEu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bZEmvgAAAN0AAAAPAAAAAAAAAAAAAAAAAKEC&#10;AABkcnMvZG93bnJldi54bWxQSwUGAAAAAAQABAD5AAAAjAMAAAAA&#10;" strokeweight="2pt"/>
            <v:line id="Line 445" o:spid="_x0000_s15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0vcUAAADdAAAADwAAAGRycy9kb3ducmV2LnhtbESPzWrDMBCE74G+g9hAb4mcQJrUtRJC&#10;wKW3UscX3zbW+odYK2Optvv2VaGQ4zAz3zDJaTadGGlwrWUFm3UEgri0uuVaQX5NVwcQziNr7CyT&#10;gh9ycDo+LRKMtZ34i8bM1yJA2MWooPG+j6V0ZUMG3dr2xMGr7GDQBznUUg84Bbjp5DaKXqTBlsNC&#10;gz1dGirv2bdRcC/yXfr+edHXLjvrW5364lZppZ6X8/kNhKfZP8L/7Q+tYLvbv8L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E0vcUAAADdAAAADwAAAAAAAAAA&#10;AAAAAAChAgAAZHJzL2Rvd25yZXYueG1sUEsFBgAAAAAEAAQA+QAAAJMDAAAAAA==&#10;" strokeweight="2pt"/>
            <v:line id="Line 446" o:spid="_x0000_s15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L7cMAAADdAAAADwAAAGRycy9kb3ducmV2LnhtbERP3WrCMBS+H+wdwhnsTlOFiatNRfYD&#10;Ey9k1Qc4Nsem2pyUJNO6p18uhF1+fP/FcrCduJAPrWMFk3EGgrh2uuVGwX73OZqDCBFZY+eYFNwo&#10;wLJ8fCgw1+7K33SpYiNSCIccFZgY+1zKUBuyGMauJ07c0XmLMUHfSO3xmsJtJ6dZNpMWW04NBnt6&#10;M1Sfqx+rYO0Pm/PktzHywGv/0W3fX4M9KfX8NKwWICIN8V98d39pBdO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Li+3DAAAA3QAAAA8AAAAAAAAAAAAA&#10;AAAAoQIAAGRycy9kb3ducmV2LnhtbFBLBQYAAAAABAAEAPkAAACRAwAAAAA=&#10;" strokeweight="1pt"/>
            <v:line id="Line 447" o:spid="_x0000_s15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JInM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2WIC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CSJzAAAAA3QAAAA8AAAAAAAAAAAAAAAAA&#10;oQIAAGRycy9kb3ducmV2LnhtbFBLBQYAAAAABAAEAPkAAACOAwAAAAA=&#10;" strokeweight="2pt"/>
            <v:line id="Line 448" o:spid="_x0000_s15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WwAcYAAADdAAAADwAAAGRycy9kb3ducmV2LnhtbESP0WoCMRRE3wv9h3ALvtWsC4pujVKq&#10;hYoPxbUfcN1cN6ubmyVJdevXm0Khj8PMnGHmy9624kI+NI4VjIYZCOLK6YZrBV/79+cpiBCRNbaO&#10;ScEPBVguHh/mWGh35R1dyliLBOFQoAITY1dIGSpDFsPQdcTJOzpvMSbpa6k9XhPctjLPsom02HBa&#10;MNjRm6HqXH5bBRt/2J5Ht9rIA2/8uv1czYI9KTV46l9fQETq43/4r/2hFeTja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VsAHGAAAA3QAAAA8AAAAAAAAA&#10;AAAAAAAAoQIAAGRycy9kb3ducmV2LnhtbFBLBQYAAAAABAAEAPkAAACUAwAAAAA=&#10;" strokeweight="1pt"/>
            <v:rect id="Rectangle 449" o:spid="_x0000_s15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QBsQA&#10;AADdAAAADwAAAGRycy9kb3ducmV2LnhtbESPQWvCQBSE74L/YXlCb7rRVonRTQgFodfGFjw+ss8k&#10;mn0bd7ea/vtuodDjMDPfMPtiNL24k/OdZQXLRQKCuLa640bBx/EwT0H4gKyxt0wKvslDkU8ne8y0&#10;ffA73avQiAhhn6GCNoQhk9LXLRn0CzsQR+9sncEQpWukdviIcNPLVZJspMGO40KLA722VF+rL6Og&#10;LC/j563a4sHLNHEb/aKb8qTU02wsdyACjeE//Nd+0wpW6/QZft/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QkAb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50" o:spid="_x0000_s15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IcsIA&#10;AADdAAAADwAAAGRycy9kb3ducmV2LnhtbESPQYvCMBSE78L+h/AW9qapolKrUYog7NXqwh4fzbOt&#10;Ni81yWr33xtB8DjMzDfMatObVtzI+caygvEoAUFcWt1wpeB42A1TED4ga2wtk4J/8rBZfwxWmGl7&#10;5z3dilCJCGGfoYI6hC6T0pc1GfQj2xFH72SdwRClq6R2eI9w08pJksylwYbjQo0dbWsqL8WfUZDn&#10;5/7nWixw52WauLme6ir/Verrs8+XIAL14R1+tb+1gsksnc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Qhy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51" o:spid="_x0000_s15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t6cQA&#10;AADdAAAADwAAAGRycy9kb3ducmV2LnhtbESPwWrDMBBE74X8g9hAb42cUBvHiRJMIdBr3BZ6XKyN&#10;7cRauZJqO39fFQo9DjPzhtkfZ9OLkZzvLCtYrxIQxLXVHTcK3t9OTzkIH5A19pZJwZ08HA+Lhz0W&#10;2k58prEKjYgQ9gUqaEMYCil93ZJBv7IDcfQu1hkMUbpGaodThJtebpIkkwY7jgstDvTSUn2rvo2C&#10;srzOH1/VFk9e5onL9LNuyk+lHpdzuQMRaA7/4b/2q1awSfMU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1ren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52" o:spid="_x0000_s15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znsMA&#10;AADdAAAADwAAAGRycy9kb3ducmV2LnhtbESPQWvCQBSE74L/YXlCb2ajaEhTVwmC4LWpQo+P7GuS&#10;Nvs27q6a/vuuUPA4zMw3zGY3ml7cyPnOsoJFkoIgrq3uuFFw+jjMcxA+IGvsLZOCX/Kw204nGyy0&#10;vfM73arQiAhhX6CCNoShkNLXLRn0iR2Io/dlncEQpWukdniPcNPLZZpm0mDHcaHFgfYt1T/V1Sgo&#10;y+/xfKle8eBlnrpMr3RTfir1MhvLNxCBxvAM/7ePWsFynWf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czn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53" o:spid="_x0000_s15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WBcMA&#10;AADdAAAADwAAAGRycy9kb3ducmV2LnhtbESPQWvCQBSE7wX/w/IEb3WjWI3RVYIgeG3agsdH9plE&#10;s2/j7qrx37uFQo/DzHzDrLe9acWdnG8sK5iMExDEpdUNVwq+v/bvKQgfkDW2lknBkzxsN4O3NWba&#10;PviT7kWoRISwz1BBHUKXSenLmgz6se2Io3eyzmCI0lVSO3xEuGnlNEnm0mDDcaHGjnY1lZfiZhTk&#10;+bn/uRZL3HuZJm6uZ7rKj0qNhn2+AhGoD//hv/ZBK5h+pAv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uWB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54" o:spid="_x0000_s15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Cd8EA&#10;AADdAAAADwAAAGRycy9kb3ducmV2LnhtbERPz2uDMBS+D/Y/hDfYbcbJKs41FSkUeq3bYMeHeVM3&#10;82KTtNr/vjkUevz4fq+rxYziTM4PlhW8JikI4tbqgTsFX5+7lwKED8gaR8uk4EIeqs3jwxpLbWc+&#10;0LkJnYgh7EtU0IcwlVL6tieDPrETceR+rTMYInSd1A7nGG5GmaVpLg0OHBt6nGjbU/vfnIyCuv5b&#10;vo/NO+68LFKX6zfd1T9KPT8t9QeIQEu4i2/uvVaQrYo4N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0Anf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55" o:spid="_x0000_s15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n7MIA&#10;AADdAAAADwAAAGRycy9kb3ducmV2LnhtbESPQYvCMBSE78L+h/AW9qbpikrtGqUIglergsdH87at&#10;Ni/dJGr33xtB8DjMzDfMYtWbVtzI+caygu9RAoK4tLrhSsFhvxmmIHxA1thaJgX/5GG1/BgsMNP2&#10;zju6FaESEcI+QwV1CF0mpS9rMuhHtiOO3q91BkOUrpLa4T3CTSvHSTKTBhuOCzV2tK6pvBRXoyDP&#10;z/3xr5jjxss0cTM90VV+Uurrs89/QATqwzv8am+1gvE0ncP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KfswgAAAN0AAAAPAAAAAAAAAAAAAAAAAJgCAABkcnMvZG93&#10;bnJldi54bWxQSwUGAAAAAAQABAD1AAAAhwMAAAAA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25</w:t>
                    </w:r>
                  </w:p>
                </w:txbxContent>
              </v:textbox>
            </v:rect>
            <v:rect id="Rectangle 456" o:spid="_x0000_s15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6ir4A&#10;AADdAAAADwAAAGRycy9kb3ducmV2LnhtbERPTYvCMBC9C/6HMII3TRUp2jVKEQSvVgWPQzPbdreZ&#10;1CRq/ffmIHh8vO/1tjeteJDzjWUFs2kCgri0uuFKwfm0nyxB+ICssbVMCl7kYbsZDtaYafvkIz2K&#10;UIkYwj5DBXUIXSalL2sy6Ke2I47cr3UGQ4SuktrhM4abVs6TJJUGG44NNXa0q6n8L+5GQZ7/9Zdb&#10;scK9l8vEpXqhq/yq1HjU5z8gAvXhK/64D1rBPJ3F/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t+oq+AAAA3QAAAA8AAAAAAAAAAAAAAAAAmAIAAGRycy9kb3ducmV2&#10;LnhtbFBLBQYAAAAABAAEAPUAAACDAwAAAAA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A048C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2F1B78" w:rsidRPr="00476420" w:rsidRDefault="00541DC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357598">
        <w:rPr>
          <w:rFonts w:ascii="Times New Roman" w:hAnsi="Times New Roman"/>
          <w:sz w:val="28"/>
          <w:szCs w:val="28"/>
        </w:rPr>
        <w:t>.3</w:t>
      </w:r>
      <w:r w:rsidR="004B649B">
        <w:rPr>
          <w:rFonts w:ascii="Times New Roman" w:hAnsi="Times New Roman"/>
          <w:sz w:val="28"/>
          <w:szCs w:val="28"/>
        </w:rPr>
        <w:t>-</w:t>
      </w:r>
      <w:r w:rsidR="002F1B78" w:rsidRPr="00476420">
        <w:rPr>
          <w:rFonts w:ascii="Times New Roman" w:hAnsi="Times New Roman"/>
          <w:sz w:val="28"/>
          <w:szCs w:val="28"/>
        </w:rPr>
        <w:t xml:space="preserve"> Цикл </w:t>
      </w:r>
      <w:proofErr w:type="gramStart"/>
      <w:r w:rsidR="002F1B78" w:rsidRPr="00476420">
        <w:rPr>
          <w:rFonts w:ascii="Times New Roman" w:hAnsi="Times New Roman"/>
          <w:sz w:val="28"/>
          <w:szCs w:val="28"/>
        </w:rPr>
        <w:t>двухступенчатой</w:t>
      </w:r>
      <w:proofErr w:type="gramEnd"/>
      <w:r w:rsidR="002F1B78" w:rsidRPr="00476420">
        <w:rPr>
          <w:rFonts w:ascii="Times New Roman" w:hAnsi="Times New Roman"/>
          <w:sz w:val="28"/>
          <w:szCs w:val="28"/>
        </w:rPr>
        <w:t xml:space="preserve"> ХМ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541DC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="00357598">
        <w:rPr>
          <w:rFonts w:ascii="Times New Roman" w:hAnsi="Times New Roman"/>
          <w:sz w:val="28"/>
          <w:szCs w:val="28"/>
        </w:rPr>
        <w:t>.3</w:t>
      </w:r>
      <w:r w:rsidR="004B649B">
        <w:rPr>
          <w:rFonts w:ascii="Times New Roman" w:hAnsi="Times New Roman"/>
          <w:sz w:val="28"/>
          <w:szCs w:val="28"/>
        </w:rPr>
        <w:t>-</w:t>
      </w:r>
      <w:r w:rsidR="002F1B78" w:rsidRPr="00476420">
        <w:rPr>
          <w:rFonts w:ascii="Times New Roman" w:hAnsi="Times New Roman"/>
          <w:sz w:val="28"/>
          <w:szCs w:val="28"/>
        </w:rPr>
        <w:t xml:space="preserve"> Параметры узловых точек</w:t>
      </w:r>
    </w:p>
    <w:tbl>
      <w:tblPr>
        <w:tblW w:w="0" w:type="auto"/>
        <w:tblInd w:w="1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5"/>
        <w:gridCol w:w="1830"/>
        <w:gridCol w:w="1246"/>
        <w:gridCol w:w="1373"/>
        <w:gridCol w:w="1839"/>
      </w:tblGrid>
      <w:tr w:rsidR="002F1B78" w:rsidRPr="00476420" w:rsidTr="002F1B78">
        <w:trPr>
          <w:trHeight w:val="248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76420">
              <w:rPr>
                <w:rFonts w:ascii="Times New Roman" w:hAnsi="Times New Roman"/>
                <w:sz w:val="28"/>
                <w:szCs w:val="28"/>
              </w:rPr>
              <w:t>t</w:t>
            </w:r>
            <w:proofErr w:type="spellEnd"/>
            <w:r w:rsidRPr="0047642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76420">
              <w:rPr>
                <w:rFonts w:ascii="Times New Roman" w:hAnsi="Times New Roman"/>
                <w:sz w:val="28"/>
                <w:szCs w:val="28"/>
                <w:vertAlign w:val="superscript"/>
              </w:rPr>
              <w:t>o</w:t>
            </w:r>
            <w:r w:rsidRPr="00476420">
              <w:rPr>
                <w:rFonts w:ascii="Times New Roman" w:hAnsi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P, МПа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476420">
              <w:rPr>
                <w:rFonts w:ascii="Times New Roman" w:hAnsi="Times New Roman"/>
                <w:sz w:val="28"/>
                <w:szCs w:val="28"/>
              </w:rPr>
              <w:t>, кДж/кг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v, м</w:t>
            </w:r>
            <w:r w:rsidRPr="00476420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2F1B78" w:rsidRPr="00476420" w:rsidTr="002F1B78">
        <w:trPr>
          <w:trHeight w:val="29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1'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3</w:t>
            </w:r>
            <w:r w:rsidRPr="0035759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</w:tr>
      <w:tr w:rsidR="002F1B78" w:rsidRPr="00476420" w:rsidTr="002F1B78">
        <w:trPr>
          <w:trHeight w:val="269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3</w:t>
            </w:r>
            <w:r w:rsidRPr="0035759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0,0</w:t>
            </w:r>
            <w:r w:rsidRPr="0035759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2F1B78" w:rsidRPr="00476420" w:rsidTr="000D675D">
        <w:trPr>
          <w:trHeight w:val="309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0,78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3</w:t>
            </w:r>
            <w:r w:rsidRPr="0035759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0,02</w:t>
            </w:r>
            <w:r w:rsidRPr="0035759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F1B78" w:rsidRPr="00476420" w:rsidTr="000D675D">
        <w:trPr>
          <w:trHeight w:val="29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75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0,78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3</w:t>
            </w:r>
            <w:r w:rsidRPr="00357598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357598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0,02</w:t>
            </w:r>
            <w:r w:rsidRPr="0035759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D675D" w:rsidRPr="00476420" w:rsidTr="000D675D">
        <w:trPr>
          <w:trHeight w:val="295"/>
        </w:trPr>
        <w:tc>
          <w:tcPr>
            <w:tcW w:w="770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75D" w:rsidRDefault="000D675D" w:rsidP="000D675D">
            <w:pPr>
              <w:tabs>
                <w:tab w:val="left" w:pos="1014"/>
              </w:tabs>
              <w:spacing w:after="0"/>
              <w:rPr>
                <w:rFonts w:ascii="Times New Roman" w:hAnsi="Times New Roman"/>
                <w:color w:val="000001"/>
                <w:sz w:val="28"/>
                <w:szCs w:val="28"/>
              </w:rPr>
            </w:pPr>
          </w:p>
          <w:p w:rsidR="000D675D" w:rsidRPr="000D675D" w:rsidRDefault="000D675D" w:rsidP="000D675D">
            <w:pPr>
              <w:tabs>
                <w:tab w:val="left" w:pos="1014"/>
              </w:tabs>
              <w:spacing w:after="0"/>
              <w:ind w:firstLine="873"/>
              <w:rPr>
                <w:rFonts w:ascii="Times New Roman" w:hAnsi="Times New Roman"/>
                <w:sz w:val="28"/>
                <w:szCs w:val="28"/>
              </w:rPr>
            </w:pPr>
            <w:r w:rsidRPr="000D675D">
              <w:rPr>
                <w:rFonts w:ascii="Times New Roman" w:hAnsi="Times New Roman"/>
                <w:color w:val="000001"/>
                <w:sz w:val="28"/>
                <w:szCs w:val="28"/>
              </w:rPr>
              <w:t>Продолжение</w:t>
            </w:r>
            <w:r>
              <w:rPr>
                <w:rFonts w:ascii="Times New Roman" w:hAnsi="Times New Roman"/>
                <w:color w:val="000001"/>
                <w:sz w:val="28"/>
                <w:szCs w:val="28"/>
              </w:rPr>
              <w:t xml:space="preserve"> </w:t>
            </w:r>
            <w:r w:rsidRPr="000D675D">
              <w:rPr>
                <w:rFonts w:ascii="Times New Roman" w:hAnsi="Times New Roman"/>
                <w:color w:val="000001"/>
                <w:sz w:val="28"/>
                <w:szCs w:val="28"/>
              </w:rPr>
              <w:t>таблицы 2.1</w:t>
            </w:r>
          </w:p>
        </w:tc>
      </w:tr>
      <w:tr w:rsidR="002F1B78" w:rsidRPr="00476420" w:rsidTr="000D675D">
        <w:trPr>
          <w:trHeight w:val="29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1,83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395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0,0</w:t>
            </w: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</w:tr>
      <w:tr w:rsidR="002F1B78" w:rsidRPr="00476420" w:rsidTr="002F1B78">
        <w:trPr>
          <w:trHeight w:val="29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1,83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262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2F1B78" w:rsidRPr="00476420" w:rsidTr="002F1B78">
        <w:trPr>
          <w:trHeight w:val="29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1,83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2</w:t>
            </w: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1B78" w:rsidRPr="00476420" w:rsidTr="002F1B78">
        <w:trPr>
          <w:trHeight w:val="29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0,78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2</w:t>
            </w: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1B78" w:rsidRPr="00476420" w:rsidTr="002F1B78">
        <w:trPr>
          <w:trHeight w:val="29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0,78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371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0,026</w:t>
            </w:r>
          </w:p>
        </w:tc>
      </w:tr>
      <w:tr w:rsidR="002F1B78" w:rsidRPr="00476420" w:rsidTr="002F1B78">
        <w:trPr>
          <w:trHeight w:val="306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1,83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2</w:t>
            </w:r>
            <w:r w:rsidRPr="00476420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1B78" w:rsidRPr="00476420" w:rsidTr="002F1B78">
        <w:trPr>
          <w:trHeight w:val="306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78" w:rsidRPr="00476420" w:rsidRDefault="002F1B78" w:rsidP="002C42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42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Определяем промежуточное давление по формуле:</w:t>
      </w:r>
    </w:p>
    <w:p w:rsidR="002F1B78" w:rsidRPr="00476420" w:rsidRDefault="00262449" w:rsidP="00FD0C0A">
      <w:pPr>
        <w:spacing w:after="0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o.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D7"/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к.</m:t>
                </m:r>
              </m:sub>
            </m:sSub>
          </m:e>
        </m:rad>
      </m:oMath>
      <w:r w:rsidR="002F1B78" w:rsidRPr="00476420">
        <w:rPr>
          <w:rFonts w:ascii="Times New Roman" w:hAnsi="Times New Roman"/>
          <w:sz w:val="28"/>
          <w:szCs w:val="28"/>
        </w:rPr>
        <w:t>;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62449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пр.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0,33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.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D7"/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1,83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.</m:t>
                  </m:r>
                </m:sub>
              </m:sSub>
            </m:e>
          </m:rad>
          <m:r>
            <w:rPr>
              <w:rFonts w:ascii="Cambria Math" w:hAnsi="Cambria Math"/>
              <w:sz w:val="28"/>
              <w:szCs w:val="28"/>
            </w:rPr>
            <m:t>=0,78 Мпа.</m:t>
          </m:r>
        </m:oMath>
      </m:oMathPara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926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Точку 3 определяем из уравнения смешения по формуле:</w:t>
      </w:r>
    </w:p>
    <w:p w:rsidR="002F1B78" w:rsidRPr="00476420" w:rsidRDefault="00262449" w:rsidP="00792699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457" o:spid="_x0000_s1516" style="position:absolute;left:0;text-align:left;margin-left:56.7pt;margin-top:19.85pt;width:518.8pt;height:802.3pt;z-index:251680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" o:allowincell="f">
            <v:rect id="Rectangle 458" o:spid="_x0000_s15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EuMQA&#10;AADdAAAADwAAAGRycy9kb3ducmV2LnhtbESPQYvCMBSE74L/ITxhb5rag2g1ShUET7Lb7Q94NM+2&#10;2LzUJrZ1f/1mQdjjMDPfMLvDaBrRU+dqywqWiwgEcWF1zaWC/Ps8X4NwHlljY5kUvMjBYT+d7DDR&#10;duAv6jNfigBhl6CCyvs2kdIVFRl0C9sSB+9mO4M+yK6UusMhwE0j4yhaSYM1h4UKWzpVVNyzp1Fw&#10;92N/Tcvs57zJj5vi85gOz0eq1MdsTLcgPI3+P/xuX7SCeLWM4e9Ne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hLjEAAAA3QAAAA8AAAAAAAAAAAAAAAAAmAIAAGRycy9k&#10;b3ducmV2LnhtbFBLBQYAAAAABAAEAPUAAACJAwAAAAA=&#10;" filled="f" strokeweight="2pt"/>
            <v:line id="Line 459" o:spid="_x0000_s15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Hi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s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M4eLwQAAAN0AAAAPAAAAAAAAAAAAAAAA&#10;AKECAABkcnMvZG93bnJldi54bWxQSwUGAAAAAAQABAD5AAAAjwMAAAAA&#10;" strokeweight="2pt"/>
            <v:line id="Line 460" o:spid="_x0000_s15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f/8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s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2h//wQAAAN0AAAAPAAAAAAAAAAAAAAAA&#10;AKECAABkcnMvZG93bnJldi54bWxQSwUGAAAAAAQABAD5AAAAjwMAAAAA&#10;" strokeweight="2pt"/>
            <v:line id="Line 461" o:spid="_x0000_s15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a6ZM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WQG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WumTAAAAA3QAAAA8AAAAAAAAAAAAAAAAA&#10;oQIAAGRycy9kb3ducmV2LnhtbFBLBQYAAAAABAAEAPkAAACOAwAAAAA=&#10;" strokeweight="2pt"/>
            <v:line id="Line 462" o:spid="_x0000_s15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kE8AAAADdAAAADwAAAGRycy9kb3ducmV2LnhtbESPwQrCMBBE74L/EFbwpqmCRapRRKh4&#10;E6sXb2uztsVmU5qo9e+NIHgcZuYNs1x3phZPal1lWcFkHIEgzq2uuFBwPqWjOQjnkTXWlknBmxys&#10;V/3eEhNtX3ykZ+YLESDsElRQet8kUrq8JINubBvi4N1sa9AH2RZSt/gKcFPLaRTF0mDFYaHEhrYl&#10;5ffsYRTcL+dZujts9anONvpapP5yvWmlhoNuswDhqfP/8K+91wqm8SS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EJBPAAAAA3QAAAA8AAAAAAAAAAAAAAAAA&#10;oQIAAGRycy9kb3ducmV2LnhtbFBLBQYAAAAABAAEAPkAAACOAwAAAAA=&#10;" strokeweight="2pt"/>
            <v:line id="Line 463" o:spid="_x0000_s15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iBi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o5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CIGIwQAAAN0AAAAPAAAAAAAAAAAAAAAA&#10;AKECAABkcnMvZG93bnJldi54bWxQSwUGAAAAAAQABAD5AAAAjwMAAAAA&#10;" strokeweight="2pt"/>
            <v:line id="Line 464" o:spid="_x0000_s15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cV+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l7MwN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lxX6vgAAAN0AAAAPAAAAAAAAAAAAAAAAAKEC&#10;AABkcnMvZG93bnJldi54bWxQSwUGAAAAAAQABAD5AAAAjAMAAAAA&#10;" strokeweight="2pt"/>
            <v:line id="Line 465" o:spid="_x0000_s15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uwYc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9E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27BhwQAAAN0AAAAPAAAAAAAAAAAAAAAA&#10;AKECAABkcnMvZG93bnJldi54bWxQSwUGAAAAAAQABAD5AAAAjwMAAAAA&#10;" strokeweight="2pt"/>
            <v:line id="Line 466" o:spid="_x0000_s15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1q8IAAADdAAAADwAAAGRycy9kb3ducmV2LnhtbERPS27CMBDdV+odrKnUXXHIAkEaB1Vt&#10;kYpYIKAHGOJpnBKPI9tA4PR4gcTy6f3L+WA7cSIfWscKxqMMBHHtdMuNgt/d4m0KIkRkjZ1jUnCh&#10;APPq+anEQrszb+i0jY1IIRwKVGBi7AspQ23IYhi5njhxf85bjAn6RmqP5xRuO5ln2URabDk1GOzp&#10;01B92B6tgqXfrw7ja2Pknpf+u1t/zYL9V+r1Zfh4BxFpiA/x3f2jFeSTPO1Pb9IT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0i1q8IAAADdAAAADwAAAAAAAAAAAAAA&#10;AAChAgAAZHJzL2Rvd25yZXYueG1sUEsFBgAAAAAEAAQA+QAAAJADAAAAAA==&#10;" strokeweight="1pt"/>
            <v:line id="Line 467" o:spid="_x0000_s15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22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WTy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BdtrAAAAA3QAAAA8AAAAAAAAAAAAAAAAA&#10;oQIAAGRycy9kb3ducmV2LnhtbFBLBQYAAAAABAAEAPkAAACOAwAAAAA=&#10;" strokeweight="2pt"/>
            <v:line id="Line 468" o:spid="_x0000_s15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aOR8YAAADdAAAADwAAAGRycy9kb3ducmV2LnhtbESPwW7CMBBE70j9B2sr9QYOOSBIMVFV&#10;qFTEoQL6AUu8jdPE68h2Ie3X10hIHEcz80azLAfbiTP50DhWMJ1kIIgrpxuuFXwe38ZzECEia+wc&#10;k4JfClCuHkZLLLS78J7Oh1iLBOFQoAITY19IGSpDFsPE9cTJ+3LeYkzS11J7vCS47WSeZTNpseG0&#10;YLCnV0NVe/ixCrb+tGunf7WRJ976TfexXgT7rdTT4/DyDCLSEO/hW/tdK8hneQ7XN+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WjkfGAAAA3QAAAA8AAAAAAAAA&#10;AAAAAAAAoQIAAGRycy9kb3ducmV2LnhtbFBLBQYAAAAABAAEAPkAAACUAwAAAAA=&#10;" strokeweight="1pt"/>
            <v:rect id="Rectangle 469" o:spid="_x0000_s15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uQMMA&#10;AADdAAAADwAAAGRycy9kb3ducmV2LnhtbESPQWvCQBSE74L/YXlCb7oxSkhTVwmC4LWpQo+P7GuS&#10;Nvs27q6a/vuuUPA4zMw3zGY3ml7cyPnOsoLlIgFBXFvdcaPg9HGY5yB8QNbYWyYFv+Rht51ONlho&#10;e+d3ulWhERHCvkAFbQhDIaWvWzLoF3Ygjt6XdQZDlK6R2uE9wk0v0yTJpMGO40KLA+1bqn+qq1FQ&#10;lt/j+VK94sHLPHGZXuum/FTqZTaWbyACjeEZ/m8ftYI0S1f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OuQ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0" o:spid="_x0000_s15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tEMIA&#10;AADcAAAADwAAAGRycy9kb3ducmV2LnhtbESPQWsCMRSE7wX/Q3iCt5pYxOrWKEtB8OpaweNj87q7&#10;7eZlTaKu/94IgsdhZr5hluvetuJCPjSONUzGCgRx6UzDlYaf/eZ9DiJEZIOtY9JwowDr1eBtiZlx&#10;V97RpYiVSBAOGWqoY+wyKUNZk8Uwdh1x8n6dtxiT9JU0Hq8Jblv5odRMWmw4LdTY0XdN5X9xthry&#10;/K8/nIoFboKcKz8zU1PlR61Hwz7/AhGpj6/ws701Gj7VFB5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O0Q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71" o:spid="_x0000_s15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Ii8MA&#10;AADcAAAADwAAAGRycy9kb3ducmV2LnhtbESPzWrDMBCE74W+g9hAbo2U0vzUtRxMIZBr3AR6XKyt&#10;7cRauZKaOG8fFQo9DjPzDZNvRtuLC/nQOdYwnykQxLUzHTcaDh/bpzWIEJEN9o5Jw40CbIrHhxwz&#10;4668p0sVG5EgHDLU0MY4ZFKGuiWLYeYG4uR9OW8xJukbaTxeE9z28lmppbTYcVpocaD3lupz9WM1&#10;lOVpPH5Xr7gNcq380ryYpvzUejoZyzcQkcb4H/5r74yGlVrA75l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hIi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2" o:spid="_x0000_s15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W/MIA&#10;AADcAAAADwAAAGRycy9kb3ducmV2LnhtbESPQWsCMRSE7wX/Q3hCbzVRZGu3RlkEwWvXCh4fm9fd&#10;rZuXNYm6/feNIHgcZuYbZrkebCeu5EPrWMN0okAQV860XGv43m/fFiBCRDbYOSYNfxRgvRq9LDE3&#10;7sZfdC1jLRKEQ44amhj7XMpQNWQxTFxPnLwf5y3GJH0tjcdbgttOzpTKpMWW00KDPW0aqk7lxWoo&#10;it/hcC4/cBvkQvnMzE1dHLV+HQ/FJ4hIQ3yGH+2d0fCuMrif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tb8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73" o:spid="_x0000_s15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zZ8IA&#10;AADcAAAADwAAAGRycy9kb3ducmV2LnhtbESPQWsCMRSE70L/Q3hCb5ooRdetURZB6LWrgsfH5nV3&#10;283LNkl1+++NIHgcZuYbZr0dbCcu5EPrWMNsqkAQV860XGs4HvaTDESIyAY7x6ThnwJsNy+jNebG&#10;XfmTLmWsRYJwyFFDE2OfSxmqhiyGqeuJk/flvMWYpK+l8XhNcNvJuVILabHltNBgT7uGqp/yz2oo&#10;iu/h9FuucB9kpvzCvJm6OGv9Oh6KdxCRhvgMP9ofRsNSLeF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nNn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74" o:spid="_x0000_s15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nFcAA&#10;AADcAAAADwAAAGRycy9kb3ducmV2LnhtbERPz2vCMBS+D/Y/hCd4WxOHuNoZpQyEXe0meHw0b221&#10;eemSrK3//XIY7Pjx/d4dZtuLkXzoHGtYZQoEce1Mx42Gz4/jUw4iRGSDvWPScKcAh/3jww4L4yY+&#10;0VjFRqQQDgVqaGMcCilD3ZLFkLmBOHFfzluMCfpGGo9TCre9fFZqIy12nBpaHOitpfpW/VgNZXmd&#10;z9/VFo9B5spvzNo05UXr5WIuX0FEmuO/+M/9bjS8qL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nnFc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75" o:spid="_x0000_s15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CjsMA&#10;AADcAAAADwAAAGRycy9kb3ducmV2LnhtbESPzWrDMBCE74G+g9hCbrHUUPLjWg6mEOg1bgI9LtbW&#10;dmutXElJnLePCoUeh5n5hil2kx3EhXzoHWt4yhQI4saZnlsNx/f9YgMiRGSDg2PScKMAu/JhVmBu&#10;3JUPdKljKxKEQ44auhjHXMrQdGQxZG4kTt6n8xZjkr6VxuM1we0gl0qtpMWe00KHI7121HzXZ6uh&#10;qr6m00+9xX2QG+VX5tm01YfW88epegERaYr/4b/2m9GwVlv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VCjs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26</w:t>
                    </w:r>
                  </w:p>
                </w:txbxContent>
              </v:textbox>
            </v:rect>
            <v:rect id="Rectangle 476" o:spid="_x0000_s15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9zsAA&#10;AADcAAAADwAAAGRycy9kb3ducmV2LnhtbERPz2uDMBS+D/o/hDfYrY2WYTtrFCkUdq3bYMeHeVM7&#10;82KTrNr/fjkMdvz4fhfVYkZxI+cHywrSTQKCuLV64E7B+9tpvQfhA7LG0TIpuJOHqlw9FJhrO/OZ&#10;bk3oRAxhn6OCPoQpl9K3PRn0GzsRR+7LOoMhQtdJ7XCO4WaU2yTJpMGBY0OPEx17ar+bH6Ogri/L&#10;x7V5wZOX+8Rl+ll39adST49LfQARaAn/4j/3q1awS+P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Z9zsAAAADcAAAADwAAAAAAAAAAAAAAAACYAgAAZHJzL2Rvd25y&#10;ZXYueG1sUEsFBgAAAAAEAAQA9QAAAIU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2F1B78" w:rsidRPr="00476420" w:rsidRDefault="002F1B78" w:rsidP="00792699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Массовый расход рабочего вещества через испаритель, которое потом поступает в камеру всасывания компрессора, </w:t>
      </w: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>, кс/</w:t>
      </w:r>
      <w:proofErr w:type="gramStart"/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, </w:t>
      </w:r>
      <w:r w:rsidRPr="00476420">
        <w:rPr>
          <w:rFonts w:ascii="Times New Roman" w:hAnsi="Times New Roman"/>
          <w:iCs/>
          <w:sz w:val="28"/>
          <w:szCs w:val="28"/>
        </w:rPr>
        <w:t>определяем   по  фо</w:t>
      </w:r>
      <w:r w:rsidRPr="00476420">
        <w:rPr>
          <w:rFonts w:ascii="Times New Roman" w:hAnsi="Times New Roman"/>
          <w:iCs/>
          <w:sz w:val="28"/>
          <w:szCs w:val="28"/>
        </w:rPr>
        <w:t>р</w:t>
      </w:r>
      <w:r w:rsidRPr="00476420">
        <w:rPr>
          <w:rFonts w:ascii="Times New Roman" w:hAnsi="Times New Roman"/>
          <w:iCs/>
          <w:sz w:val="28"/>
          <w:szCs w:val="28"/>
        </w:rPr>
        <w:t>муле: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>=</w:t>
      </w:r>
      <w:r w:rsidRPr="00476420">
        <w:rPr>
          <w:rFonts w:ascii="Times New Roman" w:hAnsi="Times New Roman"/>
          <w:sz w:val="28"/>
          <w:szCs w:val="28"/>
          <w:lang w:val="en-US"/>
        </w:rPr>
        <w:t>Q</w:t>
      </w:r>
      <w:r w:rsidRPr="00476420">
        <w:rPr>
          <w:rFonts w:ascii="Times New Roman" w:hAnsi="Times New Roman"/>
          <w:sz w:val="28"/>
          <w:szCs w:val="28"/>
          <w:vertAlign w:val="subscript"/>
        </w:rPr>
        <w:t>0</w:t>
      </w:r>
      <w:proofErr w:type="gramStart"/>
      <w:r w:rsidRPr="00476420">
        <w:rPr>
          <w:rFonts w:ascii="Times New Roman" w:hAnsi="Times New Roman"/>
          <w:sz w:val="28"/>
          <w:szCs w:val="28"/>
        </w:rPr>
        <w:t>/(</w:t>
      </w:r>
      <w:proofErr w:type="gramEnd"/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1’’</w:t>
      </w:r>
      <w:r w:rsidRPr="00476420">
        <w:rPr>
          <w:rFonts w:ascii="Times New Roman" w:hAnsi="Times New Roman"/>
          <w:sz w:val="28"/>
          <w:szCs w:val="28"/>
        </w:rPr>
        <w:t>-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10</w:t>
      </w:r>
      <w:r w:rsidR="00FD0C0A">
        <w:rPr>
          <w:rFonts w:ascii="Times New Roman" w:hAnsi="Times New Roman"/>
          <w:sz w:val="28"/>
          <w:szCs w:val="28"/>
        </w:rPr>
        <w:t>)</w:t>
      </w:r>
      <w:r w:rsidRPr="00476420">
        <w:rPr>
          <w:rFonts w:ascii="Times New Roman" w:hAnsi="Times New Roman"/>
          <w:sz w:val="28"/>
          <w:szCs w:val="28"/>
        </w:rPr>
        <w:t xml:space="preserve">       </w:t>
      </w:r>
      <w:r w:rsidR="00541DC8">
        <w:rPr>
          <w:rFonts w:ascii="Times New Roman" w:hAnsi="Times New Roman"/>
          <w:sz w:val="28"/>
          <w:szCs w:val="28"/>
        </w:rPr>
        <w:t xml:space="preserve">       </w:t>
      </w:r>
      <w:r w:rsidR="00FD0C0A">
        <w:rPr>
          <w:rFonts w:ascii="Times New Roman" w:hAnsi="Times New Roman"/>
          <w:sz w:val="28"/>
          <w:szCs w:val="28"/>
        </w:rPr>
        <w:t xml:space="preserve">          </w:t>
      </w:r>
      <w:r w:rsidR="00541DC8">
        <w:rPr>
          <w:rFonts w:ascii="Times New Roman" w:hAnsi="Times New Roman"/>
          <w:sz w:val="28"/>
          <w:szCs w:val="28"/>
        </w:rPr>
        <w:t xml:space="preserve">                     (2.2</w:t>
      </w:r>
      <w:r w:rsidRPr="00476420">
        <w:rPr>
          <w:rFonts w:ascii="Times New Roman" w:hAnsi="Times New Roman"/>
          <w:sz w:val="28"/>
          <w:szCs w:val="28"/>
        </w:rPr>
        <w:t>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="004B649B">
        <w:rPr>
          <w:rFonts w:ascii="Times New Roman" w:hAnsi="Times New Roman"/>
          <w:sz w:val="28"/>
          <w:szCs w:val="28"/>
        </w:rPr>
        <w:t>= 254 / (356-218) = 1</w:t>
      </w:r>
      <w:proofErr w:type="gramStart"/>
      <w:r w:rsidR="004B649B">
        <w:rPr>
          <w:rFonts w:ascii="Times New Roman" w:hAnsi="Times New Roman"/>
          <w:sz w:val="28"/>
          <w:szCs w:val="28"/>
        </w:rPr>
        <w:t>,84</w:t>
      </w:r>
      <w:proofErr w:type="gramEnd"/>
      <w:r w:rsidR="004B649B">
        <w:rPr>
          <w:rFonts w:ascii="Times New Roman" w:hAnsi="Times New Roman"/>
          <w:sz w:val="28"/>
          <w:szCs w:val="28"/>
        </w:rPr>
        <w:t xml:space="preserve"> кс/с.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Массовый расход рабочего вещества находим из уравнения баланса эк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номайзера</w:t>
      </w:r>
      <w:r w:rsidR="004B649B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4B64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F1B78" w:rsidRPr="00476420" w:rsidRDefault="00FD0C0A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G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2</w:t>
      </w:r>
      <w:r w:rsidR="002F1B78" w:rsidRPr="00476420">
        <w:rPr>
          <w:rFonts w:ascii="Times New Roman" w:hAnsi="Times New Roman"/>
          <w:sz w:val="28"/>
          <w:szCs w:val="28"/>
        </w:rPr>
        <w:t>/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G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="002F1B78" w:rsidRPr="00476420">
        <w:rPr>
          <w:rFonts w:ascii="Times New Roman" w:hAnsi="Times New Roman"/>
          <w:sz w:val="28"/>
          <w:szCs w:val="28"/>
        </w:rPr>
        <w:t>= (1</w:t>
      </w:r>
      <w:proofErr w:type="gramStart"/>
      <w:r w:rsidR="002F1B78" w:rsidRPr="00476420">
        <w:rPr>
          <w:rFonts w:ascii="Times New Roman" w:hAnsi="Times New Roman"/>
          <w:sz w:val="28"/>
          <w:szCs w:val="28"/>
        </w:rPr>
        <w:t>+(</w:t>
      </w:r>
      <w:proofErr w:type="gramEnd"/>
      <w:r w:rsidR="002F1B78" w:rsidRPr="00476420">
        <w:rPr>
          <w:rFonts w:ascii="Times New Roman" w:hAnsi="Times New Roman"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h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6</w:t>
      </w:r>
      <w:r w:rsidR="002F1B78" w:rsidRPr="00476420">
        <w:rPr>
          <w:rFonts w:ascii="Times New Roman" w:hAnsi="Times New Roman"/>
          <w:sz w:val="28"/>
          <w:szCs w:val="28"/>
        </w:rPr>
        <w:t>-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h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9</w:t>
      </w:r>
      <w:r w:rsidR="002F1B78" w:rsidRPr="00476420">
        <w:rPr>
          <w:rFonts w:ascii="Times New Roman" w:hAnsi="Times New Roman"/>
          <w:sz w:val="28"/>
          <w:szCs w:val="28"/>
        </w:rPr>
        <w:t>)/ (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h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8</w:t>
      </w:r>
      <w:r w:rsidR="002F1B78" w:rsidRPr="00476420">
        <w:rPr>
          <w:rFonts w:ascii="Times New Roman" w:hAnsi="Times New Roman"/>
          <w:sz w:val="28"/>
          <w:szCs w:val="28"/>
        </w:rPr>
        <w:t>-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h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7</w:t>
      </w:r>
      <w:r w:rsidR="002F1B78" w:rsidRPr="00476420">
        <w:rPr>
          <w:rFonts w:ascii="Times New Roman" w:hAnsi="Times New Roman"/>
          <w:sz w:val="28"/>
          <w:szCs w:val="28"/>
        </w:rPr>
        <w:t xml:space="preserve">) </w:t>
      </w:r>
      <w:r w:rsidR="004B64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</w:t>
      </w:r>
      <w:r w:rsidR="00541DC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541DC8">
        <w:rPr>
          <w:rFonts w:ascii="Times New Roman" w:hAnsi="Times New Roman"/>
          <w:sz w:val="28"/>
          <w:szCs w:val="28"/>
        </w:rPr>
        <w:t xml:space="preserve">       (2</w:t>
      </w:r>
      <w:r w:rsidR="002F1B78" w:rsidRPr="00476420">
        <w:rPr>
          <w:rFonts w:ascii="Times New Roman" w:hAnsi="Times New Roman"/>
          <w:sz w:val="28"/>
          <w:szCs w:val="28"/>
        </w:rPr>
        <w:t>.3)</w:t>
      </w:r>
    </w:p>
    <w:p w:rsidR="002F1B78" w:rsidRPr="00476420" w:rsidRDefault="002F1B78" w:rsidP="002C42CA">
      <w:pPr>
        <w:spacing w:after="0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2</w:t>
      </w:r>
      <w:r w:rsidRPr="00476420">
        <w:rPr>
          <w:rFonts w:ascii="Times New Roman" w:hAnsi="Times New Roman"/>
          <w:sz w:val="28"/>
          <w:szCs w:val="28"/>
        </w:rPr>
        <w:t>/</w:t>
      </w: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>= (1</w:t>
      </w:r>
      <w:proofErr w:type="gramStart"/>
      <w:r w:rsidRPr="00476420">
        <w:rPr>
          <w:rFonts w:ascii="Times New Roman" w:hAnsi="Times New Roman"/>
          <w:sz w:val="28"/>
          <w:szCs w:val="28"/>
        </w:rPr>
        <w:t>+(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35)/ (118)=1,3</w:t>
      </w:r>
      <w:r w:rsidR="004B649B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B649B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Теоретическая объемная производительность компрессора с учетом об</w:t>
      </w:r>
      <w:r w:rsidRPr="00476420">
        <w:rPr>
          <w:rFonts w:ascii="Times New Roman" w:hAnsi="Times New Roman"/>
          <w:sz w:val="28"/>
          <w:szCs w:val="28"/>
        </w:rPr>
        <w:t>ъ</w:t>
      </w:r>
      <w:r w:rsidRPr="00476420">
        <w:rPr>
          <w:rFonts w:ascii="Times New Roman" w:hAnsi="Times New Roman"/>
          <w:sz w:val="28"/>
          <w:szCs w:val="28"/>
        </w:rPr>
        <w:t xml:space="preserve">емных потерь, </w:t>
      </w: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т</w:t>
      </w:r>
      <w:r w:rsidRPr="00476420">
        <w:rPr>
          <w:rFonts w:ascii="Times New Roman" w:hAnsi="Times New Roman"/>
          <w:sz w:val="28"/>
          <w:szCs w:val="28"/>
        </w:rPr>
        <w:t xml:space="preserve">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/</w:t>
      </w:r>
      <w:proofErr w:type="gramStart"/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>, определяем по формуле</w:t>
      </w:r>
      <w:r w:rsidR="004B649B" w:rsidRPr="004B649B">
        <w:rPr>
          <w:rFonts w:ascii="Times New Roman" w:hAnsi="Times New Roman"/>
          <w:sz w:val="28"/>
          <w:szCs w:val="28"/>
        </w:rPr>
        <w:t>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FD0C0A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V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т</w:t>
      </w:r>
      <w:r w:rsidR="002F1B78" w:rsidRPr="00476420">
        <w:rPr>
          <w:rFonts w:ascii="Times New Roman" w:hAnsi="Times New Roman"/>
          <w:sz w:val="28"/>
          <w:szCs w:val="28"/>
        </w:rPr>
        <w:t>=G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="002F1B78" w:rsidRPr="00476420">
        <w:rPr>
          <w:rFonts w:ascii="Times New Roman" w:hAnsi="Times New Roman"/>
          <w:sz w:val="28"/>
          <w:szCs w:val="28"/>
        </w:rPr>
        <w:sym w:font="Symbol" w:char="F0D7"/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V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="002F1B78" w:rsidRPr="00476420">
        <w:rPr>
          <w:rFonts w:ascii="Times New Roman" w:hAnsi="Times New Roman"/>
          <w:sz w:val="28"/>
          <w:szCs w:val="28"/>
        </w:rPr>
        <w:t>/</w:t>
      </w:r>
      <w:r w:rsidR="002F1B78" w:rsidRPr="00476420">
        <w:rPr>
          <w:rFonts w:ascii="Times New Roman" w:hAnsi="Times New Roman"/>
          <w:sz w:val="28"/>
          <w:szCs w:val="28"/>
        </w:rPr>
        <w:sym w:font="Symbol" w:char="F06C"/>
      </w:r>
      <w:r>
        <w:rPr>
          <w:rFonts w:ascii="Times New Roman" w:hAnsi="Times New Roman"/>
          <w:sz w:val="28"/>
          <w:szCs w:val="28"/>
        </w:rPr>
        <w:t xml:space="preserve">,      </w:t>
      </w:r>
      <w:r w:rsidR="00541DC8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="00541DC8">
        <w:rPr>
          <w:rFonts w:ascii="Times New Roman" w:hAnsi="Times New Roman"/>
          <w:sz w:val="28"/>
          <w:szCs w:val="28"/>
        </w:rPr>
        <w:t>(2</w:t>
      </w:r>
      <w:r w:rsidR="002F1B78" w:rsidRPr="00476420">
        <w:rPr>
          <w:rFonts w:ascii="Times New Roman" w:hAnsi="Times New Roman"/>
          <w:sz w:val="28"/>
          <w:szCs w:val="28"/>
        </w:rPr>
        <w:t>.4)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т</w:t>
      </w:r>
      <w:r w:rsidRPr="00476420">
        <w:rPr>
          <w:rFonts w:ascii="Times New Roman" w:hAnsi="Times New Roman"/>
          <w:sz w:val="28"/>
          <w:szCs w:val="28"/>
        </w:rPr>
        <w:t>=1</w:t>
      </w:r>
      <w:proofErr w:type="gramStart"/>
      <w:r w:rsidRPr="00476420">
        <w:rPr>
          <w:rFonts w:ascii="Times New Roman" w:hAnsi="Times New Roman"/>
          <w:sz w:val="28"/>
          <w:szCs w:val="28"/>
        </w:rPr>
        <w:t>,84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0,062/0,84=0,136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4B649B">
        <w:rPr>
          <w:rFonts w:ascii="Times New Roman" w:hAnsi="Times New Roman"/>
          <w:sz w:val="28"/>
          <w:szCs w:val="28"/>
        </w:rPr>
        <w:t>/с.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Выбираем 3 </w:t>
      </w:r>
      <w:proofErr w:type="gramStart"/>
      <w:r w:rsidRPr="00476420">
        <w:rPr>
          <w:rFonts w:ascii="Times New Roman" w:hAnsi="Times New Roman"/>
          <w:sz w:val="28"/>
          <w:szCs w:val="28"/>
        </w:rPr>
        <w:t>винтовых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компрессора 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  <w:lang w:val="en-US"/>
        </w:rPr>
        <w:t>HSK</w:t>
      </w:r>
      <w:r w:rsidRPr="00476420">
        <w:rPr>
          <w:rFonts w:ascii="Times New Roman" w:hAnsi="Times New Roman"/>
          <w:sz w:val="28"/>
          <w:szCs w:val="28"/>
        </w:rPr>
        <w:t xml:space="preserve"> 7471-90 с объемной пр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изводительностью 250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/час (0,0694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/ с)</w:t>
      </w: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Общая объемная производительность 3-х компрессоров </w:t>
      </w:r>
      <w:r w:rsidR="00357598">
        <w:rPr>
          <w:rFonts w:ascii="Times New Roman" w:hAnsi="Times New Roman"/>
          <w:sz w:val="28"/>
          <w:szCs w:val="28"/>
        </w:rPr>
        <w:t>7</w:t>
      </w:r>
      <w:r w:rsidR="00357598" w:rsidRPr="00476420">
        <w:rPr>
          <w:rFonts w:ascii="Times New Roman" w:hAnsi="Times New Roman"/>
          <w:sz w:val="28"/>
          <w:szCs w:val="28"/>
        </w:rPr>
        <w:t>50 м</w:t>
      </w:r>
      <w:r w:rsidR="00357598"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357598" w:rsidRPr="00476420">
        <w:rPr>
          <w:rFonts w:ascii="Times New Roman" w:hAnsi="Times New Roman"/>
          <w:sz w:val="28"/>
          <w:szCs w:val="28"/>
        </w:rPr>
        <w:t>/час</w:t>
      </w:r>
      <w:r w:rsidR="00357598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62449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711" o:spid="_x0000_s1536" style="position:absolute;left:0;text-align:left;margin-left:56.7pt;margin-top:19.85pt;width:518.8pt;height:802.3pt;z-index:251745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" o:allowincell="f">
            <v:rect id="Rectangle 30" o:spid="_x0000_s15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m3MQA&#10;AADcAAAADwAAAGRycy9kb3ducmV2LnhtbESPQYvCMBSE74L/ITxhb5rqwbVdo1RB8CRu9Qc8mrdt&#10;sXmpTWy7/nqzsOBxmJlvmPV2MLXoqHWVZQXzWQSCOLe64kLB9XKYrkA4j6yxtkwKfsnBdjMerTHR&#10;tudv6jJfiABhl6CC0vsmkdLlJRl0M9sQB+/HtgZ9kG0hdYt9gJtaLqJoKQ1WHBZKbGhfUn7LHkbB&#10;zQ/dKS2y5yG+7uL8vEv7xz1V6mMypF8gPA3+Hf5vH7WCz/k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ptzEAAAA3AAAAA8AAAAAAAAAAAAAAAAAmAIAAGRycy9k&#10;b3ducmV2LnhtbFBLBQYAAAAABAAEAPUAAACJAwAAAAA=&#10;" filled="f" strokeweight="2pt"/>
            <v:line id="Line 31" o:spid="_x0000_s15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Puhs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tYTe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z7obDAAAA3AAAAA8AAAAAAAAAAAAA&#10;AAAAoQIAAGRycy9kb3ducmV2LnhtbFBLBQYAAAAABAAEAPkAAACRAwAAAAA=&#10;" strokeweight="2pt"/>
            <v:line id="Line 32" o:spid="_x0000_s15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p28sMAAADcAAAADwAAAGRycy9kb3ducmV2LnhtbESPT4vCMBTE74LfITzBm00V/1GNIkKX&#10;vS1WL95em2dbbF5Kk9Xut98IgsdhZn7DbPe9acSDOldbVjCNYhDEhdU1lwou53SyBuE8ssbGMin4&#10;Iwf73XCwxUTbJ5/okflSBAi7BBVU3reJlK6oyKCLbEscvJvtDPogu1LqDp8Bbho5i+OlNFhzWKiw&#10;pWNFxT37NQru18si/fo56nOTHXRepv6a37RS41F/2IDw1PtP+N3+1gpW0zm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advLDAAAA3AAAAA8AAAAAAAAAAAAA&#10;AAAAoQIAAGRycy9kb3ducmV2LnhtbFBLBQYAAAAABAAEAPkAAACRAwAAAAA=&#10;" strokeweight="2pt"/>
            <v:line id="Line 33" o:spid="_x0000_s15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bT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0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W02nAAAAA3AAAAA8AAAAAAAAAAAAAAAAA&#10;oQIAAGRycy9kb3ducmV2LnhtbFBLBQYAAAAABAAEAPkAAACOAwAAAAA=&#10;" strokeweight="2pt"/>
            <v:line id="Line 34" o:spid="_x0000_s15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RNH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0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ETR7AAAAA3AAAAA8AAAAAAAAAAAAAAAAA&#10;oQIAAGRycy9kb3ducmV2LnhtbFBLBQYAAAAABAAEAPkAAACOAwAAAAA=&#10;" strokeweight="2pt"/>
            <v:line id="Line 35" o:spid="_x0000_s15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joh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I6IXAAAAA3AAAAA8AAAAAAAAAAAAAAAAA&#10;oQIAAGRycy9kb3ducmV2LnhtbFBLBQYAAAAABAAEAPkAAACOAwAAAAA=&#10;" strokeweight="2pt"/>
            <v:line id="Line 36" o:spid="_x0000_s15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89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l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mXfPe9AAAA3AAAAA8AAAAAAAAAAAAAAAAAoQIA&#10;AGRycy9kb3ducmV2LnhtbFBLBQYAAAAABAAEAPkAAACLAwAAAAA=&#10;" strokeweight="2pt"/>
            <v:line id="Line 37" o:spid="_x0000_s15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vZbM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qW0zW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2WzDAAAA3AAAAA8AAAAAAAAAAAAA&#10;AAAAoQIAAGRycy9kb3ducmV2LnhtbFBLBQYAAAAABAAEAPkAAACRAwAAAAA=&#10;" strokeweight="2pt"/>
            <v:line id="Line 38" o:spid="_x0000_s15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44/8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3iZpv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44/8IAAADcAAAADwAAAAAAAAAAAAAA&#10;AAChAgAAZHJzL2Rvd25yZXYueG1sUEsFBgAAAAAEAAQA+QAAAJADAAAAAA==&#10;" strokeweight="1pt"/>
            <v:line id="Line 39" o:spid="_x0000_s15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f1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4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BH9fAAAAA3AAAAA8AAAAAAAAAAAAAAAAA&#10;oQIAAGRycy9kb3ducmV2LnhtbFBLBQYAAAAABAAEAPkAAACOAwAAAAA=&#10;" strokeweight="2pt"/>
            <v:line id="Line 40" o:spid="_x0000_s15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ADE8UAAADcAAAADwAAAGRycy9kb3ducmV2LnhtbESPzW7CMBCE70h9B2srcQOHHEobMAj1&#10;RwJxqJr2AZZ4iQPxOrJdCH36GgmJ42hmvtHMl71txYl8aBwrmIwzEMSV0w3XCn6+P0bPIEJE1tg6&#10;JgUXCrBcPAzmWGh35i86lbEWCcKhQAUmxq6QMlSGLIax64iTt3feYkzS11J7PCe4bWWeZU/SYsNp&#10;wWBHr4aqY/lrFWz8bnuc/NVG7njj39vPt5dgD0oNH/vVDESkPt7Dt/ZaK5jmO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ADE8UAAADcAAAADwAAAAAAAAAA&#10;AAAAAAChAgAAZHJzL2Rvd25yZXYueG1sUEsFBgAAAAAEAAQA+QAAAJMDAAAAAA==&#10;" strokeweight="1pt"/>
            <v:rect id="Rectangle 41" o:spid="_x0000_s15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pBM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rCczuB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CkE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2" o:spid="_x0000_s15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xcM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Ww8gf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BsXD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3" o:spid="_x0000_s15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U68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Sync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RTr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4" o:spid="_x0000_s15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KnM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qeN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+Kn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5" o:spid="_x0000_s15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vB8EA&#10;AADcAAAADwAAAGRycy9kb3ducmV2LnhtbESPT4vCMBTE74LfITzBm6aK+KcapQiCV+su7PHRPNtq&#10;81KTqPXbbxaEPQ4z8xtms+tMI57kfG1ZwWScgCAurK65VPB1PoyWIHxA1thYJgVv8rDb9nsbTLV9&#10;8YmeeShFhLBPUUEVQptK6YuKDPqxbYmjd7HOYIjSlVI7fEW4aeQ0SebSYM1xocKW9hUVt/xhFGTZ&#10;tfu+5ys8eLlM3FzPdJn9KDUcdNkaRKAu/Ic/7aNWsJgu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Lwf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6" o:spid="_x0000_s15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7dc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W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7dc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7" o:spid="_x0000_s15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e7s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K6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Hu7BAAAA3AAAAA8AAAAAAAAAAAAAAAAAmAIAAGRycy9kb3du&#10;cmV2LnhtbFBLBQYAAAAABAAEAPUAAACGAwAAAAA=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27</w:t>
                    </w:r>
                  </w:p>
                </w:txbxContent>
              </v:textbox>
            </v:rect>
            <v:rect id="Rectangle 48" o:spid="_x0000_s15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hrs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cT5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MhrsAAAADcAAAADwAAAAAAAAAAAAAAAACYAgAAZHJzL2Rvd25y&#10;ZXYueG1sUEsFBgAAAAAEAAQA9QAAAIU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Pr="00A048CD" w:rsidRDefault="00A2124D" w:rsidP="00A048CD">
                    <w:pPr>
                      <w:pStyle w:val="ae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F1B78" w:rsidRPr="00476420">
        <w:rPr>
          <w:rFonts w:ascii="Times New Roman" w:hAnsi="Times New Roman"/>
          <w:sz w:val="28"/>
          <w:szCs w:val="28"/>
        </w:rPr>
        <w:t>Характеристики компрессора приведены в приложении.</w:t>
      </w: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1B78" w:rsidRPr="004B649B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Действительный массовый расход на всасывании в компрессор</w:t>
      </w:r>
      <w:r w:rsidR="004B649B" w:rsidRPr="004B649B">
        <w:rPr>
          <w:rFonts w:ascii="Times New Roman" w:hAnsi="Times New Roman"/>
          <w:sz w:val="28"/>
          <w:szCs w:val="28"/>
        </w:rPr>
        <w:t>:</w:t>
      </w: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1д</w:t>
      </w:r>
      <w:r w:rsidRPr="00476420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proofErr w:type="spellEnd"/>
      <w:r w:rsidRPr="00476420">
        <w:rPr>
          <w:rFonts w:ascii="Times New Roman" w:hAnsi="Times New Roman"/>
          <w:sz w:val="28"/>
          <w:szCs w:val="28"/>
        </w:rPr>
        <w:t>×</w:t>
      </w:r>
      <w:r w:rsidRPr="00476420">
        <w:rPr>
          <w:rFonts w:ascii="Times New Roman" w:hAnsi="Times New Roman"/>
          <w:sz w:val="28"/>
          <w:szCs w:val="28"/>
        </w:rPr>
        <w:sym w:font="Symbol" w:char="F06C"/>
      </w:r>
      <w:r w:rsidRPr="00476420">
        <w:rPr>
          <w:rFonts w:ascii="Times New Roman" w:hAnsi="Times New Roman"/>
          <w:sz w:val="28"/>
          <w:szCs w:val="28"/>
        </w:rPr>
        <w:t xml:space="preserve">/ </w:t>
      </w: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>=0.208×0.84/ 0.062=2.82 кг/с</w:t>
      </w:r>
      <w:r w:rsidR="004B649B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rPr>
          <w:rFonts w:ascii="Times New Roman" w:hAnsi="Times New Roman"/>
          <w:sz w:val="28"/>
          <w:szCs w:val="28"/>
        </w:rPr>
      </w:pPr>
    </w:p>
    <w:p w:rsidR="002F1B78" w:rsidRPr="004B649B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6420">
        <w:rPr>
          <w:rFonts w:ascii="Times New Roman" w:hAnsi="Times New Roman"/>
          <w:sz w:val="28"/>
          <w:szCs w:val="28"/>
        </w:rPr>
        <w:t>Действительная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холодопроизводительность компрессора</w:t>
      </w:r>
      <w:r w:rsidR="004B649B" w:rsidRPr="004B649B">
        <w:rPr>
          <w:rFonts w:ascii="Times New Roman" w:hAnsi="Times New Roman"/>
          <w:sz w:val="28"/>
          <w:szCs w:val="28"/>
        </w:rPr>
        <w:t>:</w:t>
      </w:r>
    </w:p>
    <w:p w:rsidR="002F1B78" w:rsidRPr="00476420" w:rsidRDefault="002F1B78" w:rsidP="002C42CA">
      <w:pPr>
        <w:spacing w:after="0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Q</w:t>
      </w:r>
      <w:r w:rsidRPr="00476420">
        <w:rPr>
          <w:rFonts w:ascii="Times New Roman" w:hAnsi="Times New Roman"/>
          <w:sz w:val="28"/>
          <w:szCs w:val="28"/>
          <w:vertAlign w:val="subscript"/>
        </w:rPr>
        <w:t>0д</w:t>
      </w:r>
      <w:r w:rsidRPr="00476420">
        <w:rPr>
          <w:rFonts w:ascii="Times New Roman" w:hAnsi="Times New Roman"/>
          <w:sz w:val="28"/>
          <w:szCs w:val="28"/>
        </w:rPr>
        <w:t xml:space="preserve">= </w:t>
      </w: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1д</w:t>
      </w:r>
      <w:r w:rsidRPr="0047642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76420">
        <w:rPr>
          <w:rFonts w:ascii="Times New Roman" w:hAnsi="Times New Roman"/>
          <w:sz w:val="28"/>
          <w:szCs w:val="28"/>
        </w:rPr>
        <w:t>×(</w:t>
      </w:r>
      <w:proofErr w:type="gramEnd"/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1’’</w:t>
      </w:r>
      <w:r w:rsidRPr="00476420">
        <w:rPr>
          <w:rFonts w:ascii="Times New Roman" w:hAnsi="Times New Roman"/>
          <w:sz w:val="28"/>
          <w:szCs w:val="28"/>
        </w:rPr>
        <w:t>-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10</w:t>
      </w:r>
      <w:r w:rsidRPr="00476420">
        <w:rPr>
          <w:rFonts w:ascii="Times New Roman" w:hAnsi="Times New Roman"/>
          <w:sz w:val="28"/>
          <w:szCs w:val="28"/>
        </w:rPr>
        <w:t>)= 2,82 ×(356-2180)=389,16 кВт</w:t>
      </w:r>
      <w:r w:rsidR="004B649B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B649B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Действительный массовый расход рабочего вещества на втором этапе сжатия </w:t>
      </w: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2д</w:t>
      </w:r>
      <w:r w:rsidRPr="00476420">
        <w:rPr>
          <w:rFonts w:ascii="Times New Roman" w:hAnsi="Times New Roman"/>
          <w:sz w:val="28"/>
          <w:szCs w:val="28"/>
        </w:rPr>
        <w:t>, кс/</w:t>
      </w:r>
      <w:proofErr w:type="gramStart"/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, определяется </w:t>
      </w:r>
      <w:proofErr w:type="gramStart"/>
      <w:r w:rsidRPr="00476420">
        <w:rPr>
          <w:rFonts w:ascii="Times New Roman" w:hAnsi="Times New Roman"/>
          <w:sz w:val="28"/>
          <w:szCs w:val="28"/>
        </w:rPr>
        <w:t>из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теплового бала</w:t>
      </w:r>
      <w:r w:rsidR="004B649B">
        <w:rPr>
          <w:rFonts w:ascii="Times New Roman" w:hAnsi="Times New Roman"/>
          <w:sz w:val="28"/>
          <w:szCs w:val="28"/>
        </w:rPr>
        <w:t>нса теплообменника-экономайзера</w:t>
      </w:r>
      <w:r w:rsidR="004B649B" w:rsidRPr="004B649B">
        <w:rPr>
          <w:rFonts w:ascii="Times New Roman" w:hAnsi="Times New Roman"/>
          <w:sz w:val="28"/>
          <w:szCs w:val="28"/>
        </w:rPr>
        <w:t>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2д</w:t>
      </w:r>
      <w:r w:rsidRPr="00476420">
        <w:rPr>
          <w:rFonts w:ascii="Times New Roman" w:hAnsi="Times New Roman"/>
          <w:sz w:val="28"/>
          <w:szCs w:val="28"/>
        </w:rPr>
        <w:t>=1</w:t>
      </w:r>
      <w:proofErr w:type="gramStart"/>
      <w:r w:rsidRPr="00476420">
        <w:rPr>
          <w:rFonts w:ascii="Times New Roman" w:hAnsi="Times New Roman"/>
          <w:sz w:val="28"/>
          <w:szCs w:val="28"/>
        </w:rPr>
        <w:t>,3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1д</w:t>
      </w:r>
      <w:r w:rsidRPr="00476420">
        <w:rPr>
          <w:rFonts w:ascii="Times New Roman" w:hAnsi="Times New Roman"/>
          <w:sz w:val="28"/>
          <w:szCs w:val="28"/>
        </w:rPr>
        <w:t xml:space="preserve">,                    </w:t>
      </w:r>
      <w:r w:rsidR="00541DC8">
        <w:rPr>
          <w:rFonts w:ascii="Times New Roman" w:hAnsi="Times New Roman"/>
          <w:sz w:val="28"/>
          <w:szCs w:val="28"/>
        </w:rPr>
        <w:t xml:space="preserve">                              (2</w:t>
      </w:r>
      <w:r w:rsidRPr="00476420">
        <w:rPr>
          <w:rFonts w:ascii="Times New Roman" w:hAnsi="Times New Roman"/>
          <w:sz w:val="28"/>
          <w:szCs w:val="28"/>
        </w:rPr>
        <w:t>.5)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2д</w:t>
      </w:r>
      <w:r w:rsidRPr="00476420">
        <w:rPr>
          <w:rFonts w:ascii="Times New Roman" w:hAnsi="Times New Roman"/>
          <w:sz w:val="28"/>
          <w:szCs w:val="28"/>
        </w:rPr>
        <w:t>= 1</w:t>
      </w:r>
      <w:proofErr w:type="gramStart"/>
      <w:r w:rsidRPr="00476420">
        <w:rPr>
          <w:rFonts w:ascii="Times New Roman" w:hAnsi="Times New Roman"/>
          <w:sz w:val="28"/>
          <w:szCs w:val="28"/>
        </w:rPr>
        <w:t>,3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2,82 =3,66 кг</w:t>
      </w:r>
      <w:r w:rsidR="004B649B">
        <w:rPr>
          <w:rFonts w:ascii="Times New Roman" w:hAnsi="Times New Roman"/>
          <w:sz w:val="28"/>
          <w:szCs w:val="28"/>
        </w:rPr>
        <w:t>/с.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Теоретическая мощность компрессора на первом этапе сжатия N</w:t>
      </w:r>
      <w:r w:rsidRPr="00476420">
        <w:rPr>
          <w:rFonts w:ascii="Times New Roman" w:hAnsi="Times New Roman"/>
          <w:sz w:val="28"/>
          <w:szCs w:val="28"/>
          <w:vertAlign w:val="subscript"/>
        </w:rPr>
        <w:t>т1</w:t>
      </w:r>
      <w:r w:rsidRPr="00476420">
        <w:rPr>
          <w:rFonts w:ascii="Times New Roman" w:hAnsi="Times New Roman"/>
          <w:sz w:val="28"/>
          <w:szCs w:val="28"/>
        </w:rPr>
        <w:t>, кВт, определяется из усл</w:t>
      </w:r>
      <w:r w:rsidR="00357598">
        <w:rPr>
          <w:rFonts w:ascii="Times New Roman" w:hAnsi="Times New Roman"/>
          <w:sz w:val="28"/>
          <w:szCs w:val="28"/>
        </w:rPr>
        <w:t xml:space="preserve">овия </w:t>
      </w:r>
      <w:proofErr w:type="spellStart"/>
      <w:r w:rsidR="00357598">
        <w:rPr>
          <w:rFonts w:ascii="Times New Roman" w:hAnsi="Times New Roman"/>
          <w:sz w:val="28"/>
          <w:szCs w:val="28"/>
        </w:rPr>
        <w:t>изоэнтрпного</w:t>
      </w:r>
      <w:proofErr w:type="spellEnd"/>
      <w:r w:rsidR="00357598">
        <w:rPr>
          <w:rFonts w:ascii="Times New Roman" w:hAnsi="Times New Roman"/>
          <w:sz w:val="28"/>
          <w:szCs w:val="28"/>
        </w:rPr>
        <w:t xml:space="preserve"> сжатия по фор</w:t>
      </w:r>
      <w:r w:rsidRPr="00476420">
        <w:rPr>
          <w:rFonts w:ascii="Times New Roman" w:hAnsi="Times New Roman"/>
          <w:sz w:val="28"/>
          <w:szCs w:val="28"/>
        </w:rPr>
        <w:t>м</w:t>
      </w:r>
      <w:r w:rsidR="00357598">
        <w:rPr>
          <w:rFonts w:ascii="Times New Roman" w:hAnsi="Times New Roman"/>
          <w:sz w:val="28"/>
          <w:szCs w:val="28"/>
        </w:rPr>
        <w:t>у</w:t>
      </w:r>
      <w:r w:rsidRPr="00476420">
        <w:rPr>
          <w:rFonts w:ascii="Times New Roman" w:hAnsi="Times New Roman"/>
          <w:sz w:val="28"/>
          <w:szCs w:val="28"/>
        </w:rPr>
        <w:t>ле: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FD0C0A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N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 xml:space="preserve">т1 </w:t>
      </w:r>
      <w:r w:rsidR="002F1B78" w:rsidRPr="00476420">
        <w:rPr>
          <w:rFonts w:ascii="Times New Roman" w:hAnsi="Times New Roman"/>
          <w:sz w:val="28"/>
          <w:szCs w:val="28"/>
        </w:rPr>
        <w:t xml:space="preserve">= 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G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1д</w:t>
      </w:r>
      <w:r w:rsidR="002F1B78" w:rsidRPr="00476420">
        <w:rPr>
          <w:rFonts w:ascii="Times New Roman" w:hAnsi="Times New Roman"/>
          <w:sz w:val="28"/>
          <w:szCs w:val="28"/>
        </w:rPr>
        <w:sym w:font="Symbol" w:char="F0D7"/>
      </w:r>
      <w:r w:rsidR="002F1B78" w:rsidRPr="00476420">
        <w:rPr>
          <w:rFonts w:ascii="Times New Roman" w:hAnsi="Times New Roman"/>
          <w:sz w:val="28"/>
          <w:szCs w:val="28"/>
        </w:rPr>
        <w:t xml:space="preserve"> (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h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2</w:t>
      </w:r>
      <w:r w:rsidR="002F1B78" w:rsidRPr="00476420">
        <w:rPr>
          <w:rFonts w:ascii="Times New Roman" w:hAnsi="Times New Roman"/>
          <w:sz w:val="28"/>
          <w:szCs w:val="28"/>
        </w:rPr>
        <w:t>-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h</w:t>
      </w:r>
      <w:r w:rsidR="002F1B78" w:rsidRPr="00476420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),                </w:t>
      </w:r>
      <w:r w:rsidR="00541DC8">
        <w:rPr>
          <w:rFonts w:ascii="Times New Roman" w:hAnsi="Times New Roman"/>
          <w:sz w:val="28"/>
          <w:szCs w:val="28"/>
        </w:rPr>
        <w:t xml:space="preserve">                            (2</w:t>
      </w:r>
      <w:r w:rsidR="002F1B78" w:rsidRPr="00476420">
        <w:rPr>
          <w:rFonts w:ascii="Times New Roman" w:hAnsi="Times New Roman"/>
          <w:sz w:val="28"/>
          <w:szCs w:val="28"/>
        </w:rPr>
        <w:t>.6)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т1 </w:t>
      </w:r>
      <w:r w:rsidRPr="00476420">
        <w:rPr>
          <w:rFonts w:ascii="Times New Roman" w:hAnsi="Times New Roman"/>
          <w:sz w:val="28"/>
          <w:szCs w:val="28"/>
        </w:rPr>
        <w:t>= 2</w:t>
      </w:r>
      <w:proofErr w:type="gramStart"/>
      <w:r w:rsidRPr="00476420">
        <w:rPr>
          <w:rFonts w:ascii="Times New Roman" w:hAnsi="Times New Roman"/>
          <w:sz w:val="28"/>
          <w:szCs w:val="28"/>
        </w:rPr>
        <w:t>,82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="004B649B">
        <w:rPr>
          <w:rFonts w:ascii="Times New Roman" w:hAnsi="Times New Roman"/>
          <w:sz w:val="28"/>
          <w:szCs w:val="28"/>
        </w:rPr>
        <w:t>(380-362)=50,76 кВт.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Теоретическая мощность компрессора на втором этапе сжатия </w:t>
      </w: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>т2</w:t>
      </w:r>
      <w:r w:rsidR="00357598">
        <w:rPr>
          <w:rFonts w:ascii="Times New Roman" w:hAnsi="Times New Roman"/>
          <w:sz w:val="28"/>
          <w:szCs w:val="28"/>
        </w:rPr>
        <w:t xml:space="preserve">, кВт, </w:t>
      </w:r>
      <w:r w:rsidRPr="00476420">
        <w:rPr>
          <w:rFonts w:ascii="Times New Roman" w:hAnsi="Times New Roman"/>
          <w:sz w:val="28"/>
          <w:szCs w:val="28"/>
        </w:rPr>
        <w:t>о</w:t>
      </w:r>
      <w:r w:rsidR="00357598">
        <w:rPr>
          <w:rFonts w:ascii="Times New Roman" w:hAnsi="Times New Roman"/>
          <w:sz w:val="28"/>
          <w:szCs w:val="28"/>
        </w:rPr>
        <w:t>п</w:t>
      </w:r>
      <w:r w:rsidRPr="00476420">
        <w:rPr>
          <w:rFonts w:ascii="Times New Roman" w:hAnsi="Times New Roman"/>
          <w:sz w:val="28"/>
          <w:szCs w:val="28"/>
        </w:rPr>
        <w:t>ределяется по формуле: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т2 </w:t>
      </w:r>
      <w:r w:rsidRPr="00476420">
        <w:rPr>
          <w:rFonts w:ascii="Times New Roman" w:hAnsi="Times New Roman"/>
          <w:sz w:val="28"/>
          <w:szCs w:val="28"/>
        </w:rPr>
        <w:t xml:space="preserve">= </w:t>
      </w:r>
      <w:proofErr w:type="gramStart"/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2д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(h</w:t>
      </w:r>
      <w:r w:rsidRPr="00476420">
        <w:rPr>
          <w:rFonts w:ascii="Times New Roman" w:hAnsi="Times New Roman"/>
          <w:sz w:val="28"/>
          <w:szCs w:val="28"/>
          <w:vertAlign w:val="subscript"/>
        </w:rPr>
        <w:t>4</w:t>
      </w:r>
      <w:r w:rsidRPr="00476420">
        <w:rPr>
          <w:rFonts w:ascii="Times New Roman" w:hAnsi="Times New Roman"/>
          <w:sz w:val="28"/>
          <w:szCs w:val="28"/>
        </w:rPr>
        <w:t>-h</w:t>
      </w:r>
      <w:r w:rsidRPr="00476420">
        <w:rPr>
          <w:rFonts w:ascii="Times New Roman" w:hAnsi="Times New Roman"/>
          <w:sz w:val="28"/>
          <w:szCs w:val="28"/>
          <w:vertAlign w:val="subscript"/>
        </w:rPr>
        <w:t>3</w:t>
      </w:r>
      <w:r w:rsidR="00FD0C0A">
        <w:rPr>
          <w:rFonts w:ascii="Times New Roman" w:hAnsi="Times New Roman"/>
          <w:sz w:val="28"/>
          <w:szCs w:val="28"/>
        </w:rPr>
        <w:t>),                                              (2</w:t>
      </w:r>
      <w:r w:rsidRPr="00476420">
        <w:rPr>
          <w:rFonts w:ascii="Times New Roman" w:hAnsi="Times New Roman"/>
          <w:sz w:val="28"/>
          <w:szCs w:val="28"/>
        </w:rPr>
        <w:t>.7)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т2 </w:t>
      </w:r>
      <w:r w:rsidRPr="00476420">
        <w:rPr>
          <w:rFonts w:ascii="Times New Roman" w:hAnsi="Times New Roman"/>
          <w:sz w:val="28"/>
          <w:szCs w:val="28"/>
        </w:rPr>
        <w:t>= 3</w:t>
      </w:r>
      <w:proofErr w:type="gramStart"/>
      <w:r w:rsidRPr="00476420">
        <w:rPr>
          <w:rFonts w:ascii="Times New Roman" w:hAnsi="Times New Roman"/>
          <w:sz w:val="28"/>
          <w:szCs w:val="28"/>
        </w:rPr>
        <w:t>,66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="004B649B">
        <w:rPr>
          <w:rFonts w:ascii="Times New Roman" w:hAnsi="Times New Roman"/>
          <w:sz w:val="28"/>
          <w:szCs w:val="28"/>
        </w:rPr>
        <w:t>(395-378)=62,22 кВт.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Индикаторная мощность компрессора на первом </w:t>
      </w: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 xml:space="preserve">, кВт и втором </w:t>
      </w: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>2</w:t>
      </w:r>
      <w:r w:rsidRPr="00476420">
        <w:rPr>
          <w:rFonts w:ascii="Times New Roman" w:hAnsi="Times New Roman"/>
          <w:sz w:val="28"/>
          <w:szCs w:val="28"/>
        </w:rPr>
        <w:t>, кВт, этапах сжатия определяется по формуле:</w:t>
      </w: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  <w:lang w:val="sv-SE"/>
        </w:rPr>
      </w:pPr>
      <w:r w:rsidRPr="00476420">
        <w:rPr>
          <w:rFonts w:ascii="Times New Roman" w:hAnsi="Times New Roman"/>
          <w:sz w:val="28"/>
          <w:szCs w:val="28"/>
          <w:lang w:val="sv-SE"/>
        </w:rPr>
        <w:t>Ni</w:t>
      </w:r>
      <w:r w:rsidRPr="00476420">
        <w:rPr>
          <w:rFonts w:ascii="Times New Roman" w:hAnsi="Times New Roman"/>
          <w:sz w:val="28"/>
          <w:szCs w:val="28"/>
          <w:vertAlign w:val="subscript"/>
          <w:lang w:val="sv-SE"/>
        </w:rPr>
        <w:t>1</w:t>
      </w:r>
      <w:r w:rsidRPr="00476420">
        <w:rPr>
          <w:rFonts w:ascii="Times New Roman" w:hAnsi="Times New Roman"/>
          <w:sz w:val="28"/>
          <w:szCs w:val="28"/>
          <w:lang w:val="sv-SE"/>
        </w:rPr>
        <w:t xml:space="preserve"> = N</w:t>
      </w:r>
      <w:r w:rsidRPr="00476420">
        <w:rPr>
          <w:rFonts w:ascii="Times New Roman" w:hAnsi="Times New Roman"/>
          <w:sz w:val="28"/>
          <w:szCs w:val="28"/>
          <w:vertAlign w:val="subscript"/>
        </w:rPr>
        <w:t>т</w:t>
      </w:r>
      <w:r w:rsidRPr="00476420">
        <w:rPr>
          <w:rFonts w:ascii="Times New Roman" w:hAnsi="Times New Roman"/>
          <w:sz w:val="28"/>
          <w:szCs w:val="28"/>
          <w:vertAlign w:val="subscript"/>
          <w:lang w:val="sv-SE"/>
        </w:rPr>
        <w:t>1</w:t>
      </w:r>
      <w:r w:rsidRPr="00476420">
        <w:rPr>
          <w:rFonts w:ascii="Times New Roman" w:hAnsi="Times New Roman"/>
          <w:sz w:val="28"/>
          <w:szCs w:val="28"/>
          <w:lang w:val="sv-SE"/>
        </w:rPr>
        <w:t>/</w:t>
      </w:r>
      <w:r w:rsidRPr="00476420">
        <w:rPr>
          <w:rFonts w:ascii="Times New Roman" w:hAnsi="Times New Roman"/>
          <w:sz w:val="28"/>
          <w:szCs w:val="28"/>
          <w:lang w:val="en-US"/>
        </w:rPr>
        <w:sym w:font="Symbol" w:char="F068"/>
      </w:r>
      <w:r w:rsidRPr="00476420">
        <w:rPr>
          <w:rFonts w:ascii="Times New Roman" w:hAnsi="Times New Roman"/>
          <w:sz w:val="28"/>
          <w:szCs w:val="28"/>
          <w:vertAlign w:val="subscript"/>
          <w:lang w:val="sv-SE"/>
        </w:rPr>
        <w:t>i1</w:t>
      </w:r>
      <w:r w:rsidR="00FD0C0A">
        <w:rPr>
          <w:rFonts w:ascii="Times New Roman" w:hAnsi="Times New Roman"/>
          <w:sz w:val="28"/>
          <w:szCs w:val="28"/>
          <w:lang w:val="sv-SE"/>
        </w:rPr>
        <w:t xml:space="preserve">,            </w:t>
      </w:r>
      <w:r w:rsidRPr="00476420">
        <w:rPr>
          <w:rFonts w:ascii="Times New Roman" w:hAnsi="Times New Roman"/>
          <w:sz w:val="28"/>
          <w:szCs w:val="28"/>
          <w:lang w:val="sv-SE"/>
        </w:rPr>
        <w:t xml:space="preserve">      </w:t>
      </w:r>
      <w:r w:rsidR="00FD0C0A">
        <w:rPr>
          <w:rFonts w:ascii="Times New Roman" w:hAnsi="Times New Roman"/>
          <w:sz w:val="28"/>
          <w:szCs w:val="28"/>
          <w:lang w:val="sv-SE"/>
        </w:rPr>
        <w:t xml:space="preserve">                              (</w:t>
      </w:r>
      <w:r w:rsidR="00FD0C0A" w:rsidRPr="00FD0C0A">
        <w:rPr>
          <w:rFonts w:ascii="Times New Roman" w:hAnsi="Times New Roman"/>
          <w:sz w:val="28"/>
          <w:szCs w:val="28"/>
          <w:lang w:val="en-US"/>
        </w:rPr>
        <w:t>2</w:t>
      </w:r>
      <w:r w:rsidRPr="00476420">
        <w:rPr>
          <w:rFonts w:ascii="Times New Roman" w:hAnsi="Times New Roman"/>
          <w:sz w:val="28"/>
          <w:szCs w:val="28"/>
          <w:lang w:val="sv-SE"/>
        </w:rPr>
        <w:t>.8)</w:t>
      </w: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  <w:lang w:val="sv-SE"/>
        </w:rPr>
      </w:pPr>
      <w:r w:rsidRPr="00476420">
        <w:rPr>
          <w:rFonts w:ascii="Times New Roman" w:hAnsi="Times New Roman"/>
          <w:sz w:val="28"/>
          <w:szCs w:val="28"/>
          <w:lang w:val="sv-SE"/>
        </w:rPr>
        <w:t>Ni</w:t>
      </w:r>
      <w:r w:rsidRPr="00476420">
        <w:rPr>
          <w:rFonts w:ascii="Times New Roman" w:hAnsi="Times New Roman"/>
          <w:sz w:val="28"/>
          <w:szCs w:val="28"/>
          <w:vertAlign w:val="subscript"/>
          <w:lang w:val="sv-SE"/>
        </w:rPr>
        <w:t>2</w:t>
      </w:r>
      <w:r w:rsidRPr="00476420">
        <w:rPr>
          <w:rFonts w:ascii="Times New Roman" w:hAnsi="Times New Roman"/>
          <w:sz w:val="28"/>
          <w:szCs w:val="28"/>
          <w:lang w:val="sv-SE"/>
        </w:rPr>
        <w:t xml:space="preserve"> = N</w:t>
      </w:r>
      <w:r w:rsidRPr="00476420">
        <w:rPr>
          <w:rFonts w:ascii="Times New Roman" w:hAnsi="Times New Roman"/>
          <w:sz w:val="28"/>
          <w:szCs w:val="28"/>
          <w:vertAlign w:val="subscript"/>
        </w:rPr>
        <w:t>т</w:t>
      </w:r>
      <w:r w:rsidRPr="00476420">
        <w:rPr>
          <w:rFonts w:ascii="Times New Roman" w:hAnsi="Times New Roman"/>
          <w:sz w:val="28"/>
          <w:szCs w:val="28"/>
          <w:vertAlign w:val="subscript"/>
          <w:lang w:val="sv-SE"/>
        </w:rPr>
        <w:t>2</w:t>
      </w:r>
      <w:r w:rsidRPr="00476420">
        <w:rPr>
          <w:rFonts w:ascii="Times New Roman" w:hAnsi="Times New Roman"/>
          <w:sz w:val="28"/>
          <w:szCs w:val="28"/>
          <w:lang w:val="sv-SE"/>
        </w:rPr>
        <w:t>/</w:t>
      </w:r>
      <w:r w:rsidRPr="00476420">
        <w:rPr>
          <w:rFonts w:ascii="Times New Roman" w:hAnsi="Times New Roman"/>
          <w:sz w:val="28"/>
          <w:szCs w:val="28"/>
          <w:lang w:val="en-US"/>
        </w:rPr>
        <w:sym w:font="Symbol" w:char="F068"/>
      </w:r>
      <w:r w:rsidRPr="00476420">
        <w:rPr>
          <w:rFonts w:ascii="Times New Roman" w:hAnsi="Times New Roman"/>
          <w:sz w:val="28"/>
          <w:szCs w:val="28"/>
          <w:vertAlign w:val="subscript"/>
          <w:lang w:val="sv-SE"/>
        </w:rPr>
        <w:t>i2</w:t>
      </w:r>
      <w:r w:rsidR="00FD0C0A">
        <w:rPr>
          <w:rFonts w:ascii="Times New Roman" w:hAnsi="Times New Roman"/>
          <w:sz w:val="28"/>
          <w:szCs w:val="28"/>
          <w:lang w:val="sv-SE"/>
        </w:rPr>
        <w:t xml:space="preserve">,            </w:t>
      </w:r>
      <w:r w:rsidRPr="00476420">
        <w:rPr>
          <w:rFonts w:ascii="Times New Roman" w:hAnsi="Times New Roman"/>
          <w:sz w:val="28"/>
          <w:szCs w:val="28"/>
          <w:lang w:val="sv-SE"/>
        </w:rPr>
        <w:t xml:space="preserve">      </w:t>
      </w:r>
      <w:r w:rsidR="00FD0C0A">
        <w:rPr>
          <w:rFonts w:ascii="Times New Roman" w:hAnsi="Times New Roman"/>
          <w:sz w:val="28"/>
          <w:szCs w:val="28"/>
          <w:lang w:val="sv-SE"/>
        </w:rPr>
        <w:t xml:space="preserve">                              (</w:t>
      </w:r>
      <w:r w:rsidR="00FD0C0A" w:rsidRPr="00FD0C0A">
        <w:rPr>
          <w:rFonts w:ascii="Times New Roman" w:hAnsi="Times New Roman"/>
          <w:sz w:val="28"/>
          <w:szCs w:val="28"/>
          <w:lang w:val="en-US"/>
        </w:rPr>
        <w:t>2</w:t>
      </w:r>
      <w:r w:rsidRPr="00476420">
        <w:rPr>
          <w:rFonts w:ascii="Times New Roman" w:hAnsi="Times New Roman"/>
          <w:sz w:val="28"/>
          <w:szCs w:val="28"/>
          <w:lang w:val="sv-SE"/>
        </w:rPr>
        <w:t>.9)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Ni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 xml:space="preserve"> = 50</w:t>
      </w:r>
      <w:proofErr w:type="gramStart"/>
      <w:r w:rsidRPr="00476420">
        <w:rPr>
          <w:rFonts w:ascii="Times New Roman" w:hAnsi="Times New Roman"/>
          <w:sz w:val="28"/>
          <w:szCs w:val="28"/>
        </w:rPr>
        <w:t>,76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/0,9 = 56,4 кВ</w:t>
      </w:r>
      <w:r w:rsidR="004B649B">
        <w:rPr>
          <w:rFonts w:ascii="Times New Roman" w:hAnsi="Times New Roman"/>
          <w:sz w:val="28"/>
          <w:szCs w:val="28"/>
        </w:rPr>
        <w:t>т.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Ni</w:t>
      </w:r>
      <w:r w:rsidRPr="00476420">
        <w:rPr>
          <w:rFonts w:ascii="Times New Roman" w:hAnsi="Times New Roman"/>
          <w:sz w:val="28"/>
          <w:szCs w:val="28"/>
          <w:vertAlign w:val="subscript"/>
        </w:rPr>
        <w:t>2</w:t>
      </w:r>
      <w:r w:rsidR="004B649B">
        <w:rPr>
          <w:rFonts w:ascii="Times New Roman" w:hAnsi="Times New Roman"/>
          <w:sz w:val="28"/>
          <w:szCs w:val="28"/>
        </w:rPr>
        <w:t xml:space="preserve"> = 62</w:t>
      </w:r>
      <w:proofErr w:type="gramStart"/>
      <w:r w:rsidR="004B649B">
        <w:rPr>
          <w:rFonts w:ascii="Times New Roman" w:hAnsi="Times New Roman"/>
          <w:sz w:val="28"/>
          <w:szCs w:val="28"/>
        </w:rPr>
        <w:t>,22</w:t>
      </w:r>
      <w:proofErr w:type="gramEnd"/>
      <w:r w:rsidR="004B649B">
        <w:rPr>
          <w:rFonts w:ascii="Times New Roman" w:hAnsi="Times New Roman"/>
          <w:sz w:val="28"/>
          <w:szCs w:val="28"/>
        </w:rPr>
        <w:t xml:space="preserve"> /0,9 = 69,13 кВт.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где </w:t>
      </w:r>
      <w:r w:rsidRPr="00476420">
        <w:rPr>
          <w:rFonts w:ascii="Times New Roman" w:hAnsi="Times New Roman"/>
          <w:sz w:val="28"/>
          <w:szCs w:val="28"/>
          <w:lang w:val="en-US"/>
        </w:rPr>
        <w:sym w:font="Symbol" w:char="F068"/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 xml:space="preserve">, </w:t>
      </w:r>
      <w:r w:rsidRPr="00476420">
        <w:rPr>
          <w:rFonts w:ascii="Times New Roman" w:hAnsi="Times New Roman"/>
          <w:sz w:val="28"/>
          <w:szCs w:val="28"/>
          <w:lang w:val="en-US"/>
        </w:rPr>
        <w:sym w:font="Symbol" w:char="F068"/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476420">
        <w:rPr>
          <w:rFonts w:ascii="Times New Roman" w:hAnsi="Times New Roman"/>
          <w:sz w:val="28"/>
          <w:szCs w:val="28"/>
          <w:vertAlign w:val="subscript"/>
        </w:rPr>
        <w:t>2</w:t>
      </w:r>
      <w:r w:rsidRPr="00476420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476420">
        <w:rPr>
          <w:rFonts w:ascii="Times New Roman" w:hAnsi="Times New Roman"/>
          <w:sz w:val="28"/>
          <w:szCs w:val="28"/>
        </w:rPr>
        <w:t>индикаторный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к.п.д. компрессора соответственно на первой и втором этапах сжатия.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Эффективная мощность N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e</w:t>
      </w:r>
      <w:r w:rsidRPr="00476420">
        <w:rPr>
          <w:rFonts w:ascii="Times New Roman" w:hAnsi="Times New Roman"/>
          <w:sz w:val="28"/>
          <w:szCs w:val="28"/>
        </w:rPr>
        <w:t>, кВт, определяется по формуле:</w:t>
      </w:r>
    </w:p>
    <w:p w:rsidR="002F1B78" w:rsidRPr="00476420" w:rsidRDefault="00262449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477" o:spid="_x0000_s1556" style="position:absolute;left:0;text-align:left;margin-left:56.7pt;margin-top:19.8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+Ivske4GAACb&#10;UwAADgAAAAAAAAAAAAAAAAAuAgAAZHJzL2Uyb0RvYy54bWxQSwECLQAUAAYACAAAACEAjEO2yuEA&#10;AAAMAQAADwAAAAAAAAAAAAAAAABICQAAZHJzL2Rvd25yZXYueG1sUEsFBgAAAAAEAAQA8wAAAFYK&#10;AAAAAA==&#10;" o:allowincell="f">
            <v:rect id="Rectangle 478" o:spid="_x0000_s15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6vMQA&#10;AADcAAAADwAAAGRycy9kb3ducmV2LnhtbESP0YrCMBRE34X9h3AX9k1TXdC1GqUuCD6JVj/g0txt&#10;i81Nt4lt9euNIPg4zMwZZrnuTSVaalxpWcF4FIEgzqwuOVdwPm2HPyCcR9ZYWSYFN3KwXn0Mlhhr&#10;2/GR2tTnIkDYxaig8L6OpXRZQQbdyNbEwfuzjUEfZJNL3WAX4KaSkyiaSoMlh4UCa/otKLukV6Pg&#10;4vt2n+TpfTs/b+bZYZN01/9Eqa/PPlmA8NT7d/jV3mkFs+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+rzEAAAA3AAAAA8AAAAAAAAAAAAAAAAAmAIAAGRycy9k&#10;b3ducmV2LnhtbFBLBQYAAAAABAAEAPUAAACJAwAAAAA=&#10;" filled="f" strokeweight="2pt"/>
            <v:line id="Line 479" o:spid="_x0000_s15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ay5s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fKz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rLmxAAAANwAAAAPAAAAAAAAAAAA&#10;AAAAAKECAABkcnMvZG93bnJldi54bWxQSwUGAAAAAAQABAD5AAAAkgMAAAAA&#10;" strokeweight="2pt"/>
            <v:line id="Line 480" o:spid="_x0000_s15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8qks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68U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yqSxAAAANwAAAAPAAAAAAAAAAAA&#10;AAAAAKECAABkcnMvZG93bnJldi54bWxQSwUGAAAAAAQABAD5AAAAkgMAAAAA&#10;" strokeweight="2pt"/>
            <v:line id="Line 481" o:spid="_x0000_s15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OPCc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Pt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48JxAAAANwAAAAPAAAAAAAAAAAA&#10;AAAAAKECAABkcnMvZG93bnJldi54bWxQSwUGAAAAAAQABAD5AAAAkgMAAAAA&#10;" strokeweight="2pt"/>
            <v:line id="Line 482" o:spid="_x0000_s15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ERfs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n5/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ERfsIAAADcAAAADwAAAAAAAAAAAAAA&#10;AAChAgAAZHJzL2Rvd25yZXYueG1sUEsFBgAAAAAEAAQA+QAAAJADAAAAAA==&#10;" strokeweight="2pt"/>
            <v:line id="Line 483" o:spid="_x0000_s15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205c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tYL9b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9tOXDAAAA3AAAAA8AAAAAAAAAAAAA&#10;AAAAoQIAAGRycy9kb3ducmV2LnhtbFBLBQYAAAAABAAEAPkAAACRAwAAAAA=&#10;" strokeweight="2pt"/>
            <v:line id="Line 484" o:spid="_x0000_s15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gl70AAADcAAAADwAAAGRycy9kb3ducmV2LnhtbERPuwrCMBTdBf8hXMFNUxUfVKOIUHET&#10;q4vbtbm2xeamNFHr35tBcDyc92rTmkq8qHGlZQWjYQSCOLO65FzB5ZwMFiCcR9ZYWSYFH3KwWXc7&#10;K4y1ffOJXqnPRQhhF6OCwvs6ltJlBRl0Q1sTB+5uG4M+wCaXusF3CDeVHEfRTBosOTQUWNOuoOyR&#10;Po2Cx/UyTfbHnT5X6Vbf8sRfb3etVL/XbpcgPLX+L/65D1rBfBLWhj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IiIJe9AAAA3AAAAA8AAAAAAAAAAAAAAAAAoQIA&#10;AGRycy9kb3ducmV2LnhtbFBLBQYAAAAABAAEAPkAAACLAwAAAAA=&#10;" strokeweight="2pt"/>
            <v:line id="Line 485" o:spid="_x0000_s15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FDM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tdj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uhQzDAAAA3AAAAA8AAAAAAAAAAAAA&#10;AAAAoQIAAGRycy9kb3ducmV2LnhtbFBLBQYAAAAABAAEAPkAAACRAwAAAAA=&#10;" strokeweight="2pt"/>
            <v:line id="Line 486" o:spid="_x0000_s15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dX8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4d1fwQAAANwAAAAPAAAAAAAAAAAAAAAA&#10;AKECAABkcnMvZG93bnJldi54bWxQSwUGAAAAAAQABAD5AAAAjwMAAAAA&#10;" strokeweight="1pt"/>
            <v:line id="Line 487" o:spid="_x0000_s15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76d8MAAADcAAAADwAAAGRycy9kb3ducmV2LnhtbESPT4vCMBTE74LfITzBm00V/1GNIkKX&#10;vS1WL95em2dbbF5Kk9Xut98IgsdhZn7DbPe9acSDOldbVjCNYhDEhdU1lwou53SyBuE8ssbGMin4&#10;Iwf73XCwxUTbJ5/okflSBAi7BBVU3reJlK6oyKCLbEscvJvtDPogu1LqDp8Bbho5i+OlNFhzWKiw&#10;pWNFxT37NQru18si/fo56nOTHXRepv6a37RS41F/2IDw1PtP+N3+1gpW8ym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e+nfDAAAA3AAAAA8AAAAAAAAAAAAA&#10;AAAAoQIAAGRycy9kb3ducmV2LnhtbFBLBQYAAAAABAAEAPkAAACRAwAAAAA=&#10;" strokeweight="2pt"/>
            <v:line id="Line 488" o:spid="_x0000_s15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/ms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/ms8UAAADcAAAADwAAAAAAAAAA&#10;AAAAAAChAgAAZHJzL2Rvd25yZXYueG1sUEsFBgAAAAAEAAQA+QAAAJMDAAAAAA==&#10;" strokeweight="1pt"/>
            <v:rect id="Rectangle 489" o:spid="_x0000_s15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MpM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c/4G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8yk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90" o:spid="_x0000_s15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U0MMA&#10;AADc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t4yT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5U0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91" o:spid="_x0000_s15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xS8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p/R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vFL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92" o:spid="_x0000_s15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vP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8rDP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BvP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93" o:spid="_x0000_s15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Kp8MA&#10;AADcAAAADwAAAGRycy9kb3ducmV2LnhtbESPQWvCQBSE7wX/w/IEb81GEbVpVgmC4LWxhR4f2ddN&#10;avZt3F01/ffdgtDjMDPfMOVutL24kQ+dYwXzLAdB3DjdsVHwfjo8b0CEiKyxd0wKfijAbjt5KrHQ&#10;7s5vdKujEQnCoUAFbYxDIWVoWrIYMjcQJ+/LeYsxSW+k9nhPcNvLRZ6vpMWO00KLA+1bas711Sqo&#10;qu/x41K/4CHITe5XeqlN9anUbDpWryAijfE//GgftYL1cg1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Kp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94" o:spid="_x0000_s15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e1c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s47O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Ne1c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95" o:spid="_x0000_s15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7T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y6hN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f+07BAAAA3AAAAA8AAAAAAAAAAAAAAAAAmAIAAGRycy9kb3du&#10;cmV2LnhtbFBLBQYAAAAABAAEAPUAAACGAwAAAAA=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28</w:t>
                    </w:r>
                  </w:p>
                </w:txbxContent>
              </v:textbox>
            </v:rect>
            <v:rect id="Rectangle 496" o:spid="_x0000_s15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2NM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VkRZbD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o2NM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Pr="00A048CD" w:rsidRDefault="00A2124D" w:rsidP="00A048CD">
                    <w:pPr>
                      <w:pStyle w:val="ae"/>
                      <w:jc w:val="center"/>
                      <w:rPr>
                        <w:lang w:val="ru-RU"/>
                      </w:rPr>
                    </w:pPr>
                  </w:p>
                  <w:p w:rsidR="00A2124D" w:rsidRDefault="00A2124D" w:rsidP="00A048CD">
                    <w:pPr>
                      <w:pStyle w:val="ae"/>
                      <w:jc w:val="center"/>
                    </w:pPr>
                    <w:r>
                      <w:t>ВАНИЕ ДОКУМЕНТА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2F1B78" w:rsidRPr="00476420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>е</w:t>
      </w:r>
      <w:r w:rsidRPr="00476420">
        <w:rPr>
          <w:rFonts w:ascii="Times New Roman" w:hAnsi="Times New Roman"/>
          <w:sz w:val="28"/>
          <w:szCs w:val="28"/>
        </w:rPr>
        <w:t xml:space="preserve"> = (</w:t>
      </w: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476420">
        <w:rPr>
          <w:rFonts w:ascii="Times New Roman" w:hAnsi="Times New Roman"/>
          <w:sz w:val="28"/>
          <w:szCs w:val="28"/>
          <w:vertAlign w:val="subscript"/>
        </w:rPr>
        <w:t>1</w:t>
      </w:r>
      <w:r w:rsidRPr="00476420">
        <w:rPr>
          <w:rFonts w:ascii="Times New Roman" w:hAnsi="Times New Roman"/>
          <w:sz w:val="28"/>
          <w:szCs w:val="28"/>
        </w:rPr>
        <w:t>+</w:t>
      </w: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476420">
        <w:rPr>
          <w:rFonts w:ascii="Times New Roman" w:hAnsi="Times New Roman"/>
          <w:sz w:val="28"/>
          <w:szCs w:val="28"/>
          <w:vertAlign w:val="subscript"/>
        </w:rPr>
        <w:t>2</w:t>
      </w:r>
      <w:r w:rsidRPr="00476420">
        <w:rPr>
          <w:rFonts w:ascii="Times New Roman" w:hAnsi="Times New Roman"/>
          <w:sz w:val="28"/>
          <w:szCs w:val="28"/>
        </w:rPr>
        <w:t xml:space="preserve">)/ </w:t>
      </w:r>
      <w:r w:rsidRPr="00476420">
        <w:rPr>
          <w:rFonts w:ascii="Times New Roman" w:hAnsi="Times New Roman"/>
          <w:sz w:val="28"/>
          <w:szCs w:val="28"/>
          <w:lang w:val="en-US"/>
        </w:rPr>
        <w:sym w:font="Symbol" w:char="F068"/>
      </w:r>
      <w:r w:rsidRPr="00476420">
        <w:rPr>
          <w:rFonts w:ascii="Times New Roman" w:hAnsi="Times New Roman"/>
          <w:sz w:val="28"/>
          <w:szCs w:val="28"/>
          <w:vertAlign w:val="subscript"/>
        </w:rPr>
        <w:t>м</w:t>
      </w:r>
      <w:r w:rsidR="00FD0C0A">
        <w:rPr>
          <w:rFonts w:ascii="Times New Roman" w:hAnsi="Times New Roman"/>
          <w:sz w:val="28"/>
          <w:szCs w:val="28"/>
        </w:rPr>
        <w:t>,                                            (2</w:t>
      </w:r>
      <w:r w:rsidRPr="00476420">
        <w:rPr>
          <w:rFonts w:ascii="Times New Roman" w:hAnsi="Times New Roman"/>
          <w:sz w:val="28"/>
          <w:szCs w:val="28"/>
        </w:rPr>
        <w:t>.10)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  <w:vertAlign w:val="subscript"/>
        </w:rPr>
        <w:t>е</w:t>
      </w:r>
      <w:r w:rsidRPr="00476420">
        <w:rPr>
          <w:rFonts w:ascii="Times New Roman" w:hAnsi="Times New Roman"/>
          <w:sz w:val="28"/>
          <w:szCs w:val="28"/>
        </w:rPr>
        <w:t xml:space="preserve"> =</w:t>
      </w:r>
      <w:r w:rsidR="004B649B">
        <w:rPr>
          <w:rFonts w:ascii="Times New Roman" w:hAnsi="Times New Roman"/>
          <w:sz w:val="28"/>
          <w:szCs w:val="28"/>
        </w:rPr>
        <w:t xml:space="preserve"> (56</w:t>
      </w:r>
      <w:proofErr w:type="gramStart"/>
      <w:r w:rsidR="004B649B">
        <w:rPr>
          <w:rFonts w:ascii="Times New Roman" w:hAnsi="Times New Roman"/>
          <w:sz w:val="28"/>
          <w:szCs w:val="28"/>
        </w:rPr>
        <w:t>,4</w:t>
      </w:r>
      <w:proofErr w:type="gramEnd"/>
      <w:r w:rsidR="004B649B">
        <w:rPr>
          <w:rFonts w:ascii="Times New Roman" w:hAnsi="Times New Roman"/>
          <w:sz w:val="28"/>
          <w:szCs w:val="28"/>
        </w:rPr>
        <w:t>+69,13)/0,91 = 137,94 кВт.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где </w:t>
      </w:r>
      <w:r w:rsidRPr="00476420">
        <w:rPr>
          <w:rFonts w:ascii="Times New Roman" w:hAnsi="Times New Roman"/>
          <w:sz w:val="28"/>
          <w:szCs w:val="28"/>
          <w:lang w:val="en-US"/>
        </w:rPr>
        <w:sym w:font="Symbol" w:char="F068"/>
      </w:r>
      <w:proofErr w:type="gramStart"/>
      <w:r w:rsidRPr="00476420">
        <w:rPr>
          <w:rFonts w:ascii="Times New Roman" w:hAnsi="Times New Roman"/>
          <w:sz w:val="28"/>
          <w:szCs w:val="28"/>
          <w:vertAlign w:val="subscript"/>
        </w:rPr>
        <w:t>м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>– коэффициент, учитывающий механические потери в компресс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ре.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Подбираем 3 компрессора марки </w:t>
      </w:r>
      <w:proofErr w:type="spellStart"/>
      <w:r w:rsidRPr="00476420">
        <w:rPr>
          <w:rFonts w:ascii="Times New Roman" w:hAnsi="Times New Roman"/>
          <w:sz w:val="28"/>
          <w:szCs w:val="28"/>
        </w:rPr>
        <w:t>Bit</w:t>
      </w:r>
      <w:r w:rsidRPr="00476420">
        <w:rPr>
          <w:rFonts w:ascii="Times New Roman" w:hAnsi="Times New Roman"/>
          <w:sz w:val="28"/>
          <w:szCs w:val="28"/>
          <w:lang w:val="en-US"/>
        </w:rPr>
        <w:t>zer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  <w:lang w:val="en-US"/>
        </w:rPr>
        <w:t>HSK</w:t>
      </w:r>
      <w:r w:rsidRPr="00476420">
        <w:rPr>
          <w:rFonts w:ascii="Times New Roman" w:hAnsi="Times New Roman"/>
          <w:sz w:val="28"/>
          <w:szCs w:val="28"/>
        </w:rPr>
        <w:t xml:space="preserve"> 7471-90-40</w:t>
      </w:r>
      <w:r w:rsidRPr="00476420">
        <w:rPr>
          <w:rFonts w:ascii="Times New Roman" w:hAnsi="Times New Roman"/>
          <w:sz w:val="28"/>
          <w:szCs w:val="28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</w:rPr>
        <w:t xml:space="preserve"> холодопрои</w:t>
      </w:r>
      <w:r w:rsidRPr="00476420">
        <w:rPr>
          <w:rFonts w:ascii="Times New Roman" w:hAnsi="Times New Roman"/>
          <w:sz w:val="28"/>
          <w:szCs w:val="28"/>
        </w:rPr>
        <w:t>з</w:t>
      </w:r>
      <w:r w:rsidRPr="00476420">
        <w:rPr>
          <w:rFonts w:ascii="Times New Roman" w:hAnsi="Times New Roman"/>
          <w:sz w:val="28"/>
          <w:szCs w:val="28"/>
        </w:rPr>
        <w:t xml:space="preserve">водительностью 131,1 кВт каждый, мощность </w:t>
      </w:r>
      <w:proofErr w:type="gramStart"/>
      <w:r w:rsidRPr="00476420">
        <w:rPr>
          <w:rFonts w:ascii="Times New Roman" w:hAnsi="Times New Roman"/>
          <w:sz w:val="28"/>
          <w:szCs w:val="28"/>
        </w:rPr>
        <w:t>электро-двигателя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65 кВт.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4B649B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B649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="00E03964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="00E03964">
        <w:rPr>
          <w:rFonts w:ascii="Times New Roman" w:hAnsi="Times New Roman"/>
          <w:b/>
          <w:sz w:val="28"/>
          <w:szCs w:val="28"/>
        </w:rPr>
        <w:t>5</w:t>
      </w:r>
      <w:r w:rsidR="00F04316"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062D7A">
        <w:rPr>
          <w:rFonts w:ascii="Times New Roman" w:hAnsi="Times New Roman"/>
          <w:b/>
          <w:sz w:val="28"/>
          <w:szCs w:val="28"/>
        </w:rPr>
        <w:t>Подбор экономайзера осуществляется по формуле</w:t>
      </w:r>
      <w:r w:rsidR="002F1B78" w:rsidRPr="00476420">
        <w:rPr>
          <w:rFonts w:ascii="Times New Roman" w:hAnsi="Times New Roman"/>
          <w:sz w:val="28"/>
          <w:szCs w:val="28"/>
        </w:rPr>
        <w:t>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Default="002F1B78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476420">
        <w:rPr>
          <w:rFonts w:ascii="Times New Roman" w:hAnsi="Times New Roman"/>
          <w:sz w:val="28"/>
          <w:szCs w:val="28"/>
        </w:rPr>
        <w:t>Q</w:t>
      </w:r>
      <w:r w:rsidRPr="00476420">
        <w:rPr>
          <w:rFonts w:ascii="Times New Roman" w:hAnsi="Times New Roman"/>
          <w:sz w:val="28"/>
          <w:szCs w:val="28"/>
          <w:vertAlign w:val="subscript"/>
        </w:rPr>
        <w:t>то</w:t>
      </w:r>
      <w:proofErr w:type="gramStart"/>
      <w:r w:rsidRPr="00476420">
        <w:rPr>
          <w:rFonts w:ascii="Times New Roman" w:hAnsi="Times New Roman"/>
          <w:sz w:val="28"/>
          <w:szCs w:val="28"/>
          <w:vertAlign w:val="subscript"/>
        </w:rPr>
        <w:t>.э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47642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>= (G</w:t>
      </w:r>
      <w:r w:rsidRPr="00476420">
        <w:rPr>
          <w:rFonts w:ascii="Times New Roman" w:hAnsi="Times New Roman"/>
          <w:sz w:val="28"/>
          <w:szCs w:val="28"/>
          <w:vertAlign w:val="subscript"/>
        </w:rPr>
        <w:t>2д</w:t>
      </w:r>
      <w:r w:rsidRPr="00476420">
        <w:rPr>
          <w:rFonts w:ascii="Times New Roman" w:hAnsi="Times New Roman"/>
          <w:sz w:val="28"/>
          <w:szCs w:val="28"/>
        </w:rPr>
        <w:t>- G</w:t>
      </w:r>
      <w:r w:rsidRPr="00476420">
        <w:rPr>
          <w:rFonts w:ascii="Times New Roman" w:hAnsi="Times New Roman"/>
          <w:sz w:val="28"/>
          <w:szCs w:val="28"/>
          <w:vertAlign w:val="subscript"/>
        </w:rPr>
        <w:t>1д</w:t>
      </w:r>
      <w:r w:rsidRPr="00476420">
        <w:rPr>
          <w:rFonts w:ascii="Times New Roman" w:hAnsi="Times New Roman"/>
          <w:sz w:val="28"/>
          <w:szCs w:val="28"/>
        </w:rPr>
        <w:t>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(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6</w:t>
      </w:r>
      <w:r w:rsidRPr="00476420">
        <w:rPr>
          <w:rFonts w:ascii="Times New Roman" w:hAnsi="Times New Roman"/>
          <w:sz w:val="28"/>
          <w:szCs w:val="28"/>
        </w:rPr>
        <w:t>-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9</w:t>
      </w:r>
      <w:r w:rsidR="00FD0C0A">
        <w:rPr>
          <w:rFonts w:ascii="Times New Roman" w:hAnsi="Times New Roman"/>
          <w:sz w:val="28"/>
          <w:szCs w:val="28"/>
        </w:rPr>
        <w:t>),</w:t>
      </w:r>
      <w:r w:rsidRPr="00476420">
        <w:rPr>
          <w:rFonts w:ascii="Times New Roman" w:hAnsi="Times New Roman"/>
          <w:sz w:val="28"/>
          <w:szCs w:val="28"/>
        </w:rPr>
        <w:t xml:space="preserve">        </w:t>
      </w:r>
      <w:r w:rsidR="00E03964">
        <w:rPr>
          <w:rFonts w:ascii="Times New Roman" w:hAnsi="Times New Roman"/>
          <w:sz w:val="28"/>
          <w:szCs w:val="28"/>
        </w:rPr>
        <w:t xml:space="preserve">                              (2</w:t>
      </w:r>
      <w:r w:rsidRPr="00476420">
        <w:rPr>
          <w:rFonts w:ascii="Times New Roman" w:hAnsi="Times New Roman"/>
          <w:sz w:val="28"/>
          <w:szCs w:val="28"/>
        </w:rPr>
        <w:t>.11)</w:t>
      </w:r>
    </w:p>
    <w:p w:rsidR="00E03964" w:rsidRPr="00476420" w:rsidRDefault="00E03964" w:rsidP="00FD0C0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76420">
        <w:rPr>
          <w:rFonts w:ascii="Times New Roman" w:hAnsi="Times New Roman"/>
          <w:sz w:val="28"/>
          <w:szCs w:val="28"/>
        </w:rPr>
        <w:t>Q</w:t>
      </w:r>
      <w:r w:rsidRPr="00476420">
        <w:rPr>
          <w:rFonts w:ascii="Times New Roman" w:hAnsi="Times New Roman"/>
          <w:sz w:val="28"/>
          <w:szCs w:val="28"/>
          <w:vertAlign w:val="subscript"/>
        </w:rPr>
        <w:t>то</w:t>
      </w:r>
      <w:proofErr w:type="gramStart"/>
      <w:r w:rsidRPr="00476420">
        <w:rPr>
          <w:rFonts w:ascii="Times New Roman" w:hAnsi="Times New Roman"/>
          <w:sz w:val="28"/>
          <w:szCs w:val="28"/>
          <w:vertAlign w:val="subscript"/>
        </w:rPr>
        <w:t>.э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476420">
        <w:rPr>
          <w:rFonts w:ascii="Times New Roman" w:hAnsi="Times New Roman"/>
          <w:sz w:val="28"/>
          <w:szCs w:val="28"/>
          <w:vertAlign w:val="subscript"/>
        </w:rPr>
        <w:t xml:space="preserve"> =</w:t>
      </w:r>
      <w:r w:rsidRPr="00476420">
        <w:rPr>
          <w:rFonts w:ascii="Times New Roman" w:hAnsi="Times New Roman"/>
          <w:sz w:val="28"/>
          <w:szCs w:val="28"/>
        </w:rPr>
        <w:t>(3,66- 2,82)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(253-218)=29,4кВт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lastRenderedPageBreak/>
        <w:t xml:space="preserve">Подбираем 3 теплообменника экономайзера </w:t>
      </w:r>
      <w:r w:rsidRPr="00476420">
        <w:rPr>
          <w:rFonts w:ascii="Times New Roman" w:hAnsi="Times New Roman"/>
          <w:sz w:val="28"/>
          <w:szCs w:val="28"/>
          <w:lang w:val="en-US"/>
        </w:rPr>
        <w:t>WTK</w:t>
      </w:r>
      <w:r w:rsidRPr="00476420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</w:rPr>
        <w:t xml:space="preserve">7-34 </w:t>
      </w:r>
      <w:r w:rsidRPr="00476420">
        <w:rPr>
          <w:rFonts w:ascii="Times New Roman" w:hAnsi="Times New Roman"/>
          <w:sz w:val="28"/>
          <w:szCs w:val="28"/>
          <w:lang w:val="en-US"/>
        </w:rPr>
        <w:t>EVS</w:t>
      </w:r>
      <w:r w:rsidRPr="00476420">
        <w:rPr>
          <w:rFonts w:ascii="Times New Roman" w:hAnsi="Times New Roman"/>
          <w:sz w:val="28"/>
          <w:szCs w:val="28"/>
        </w:rPr>
        <w:t xml:space="preserve"> произв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дитель</w:t>
      </w:r>
      <w:r w:rsidR="00062D7A">
        <w:rPr>
          <w:rFonts w:ascii="Times New Roman" w:hAnsi="Times New Roman"/>
          <w:sz w:val="28"/>
          <w:szCs w:val="28"/>
        </w:rPr>
        <w:t>ностью 30</w:t>
      </w:r>
      <w:r w:rsidRPr="00476420">
        <w:rPr>
          <w:rFonts w:ascii="Times New Roman" w:hAnsi="Times New Roman"/>
          <w:sz w:val="28"/>
          <w:szCs w:val="28"/>
        </w:rPr>
        <w:t>,2 кВт каждый.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1962A6" w:rsidP="0076360B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62A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="00E03964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="00E0396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062D7A">
        <w:rPr>
          <w:rFonts w:ascii="Times New Roman" w:hAnsi="Times New Roman"/>
          <w:b/>
          <w:sz w:val="28"/>
          <w:szCs w:val="28"/>
        </w:rPr>
        <w:t>Подбор пластинчатого теплообменника осуществляется по формуле</w:t>
      </w:r>
      <w:r w:rsidR="002F1B78" w:rsidRPr="00476420">
        <w:rPr>
          <w:rFonts w:ascii="Times New Roman" w:hAnsi="Times New Roman"/>
          <w:sz w:val="28"/>
          <w:szCs w:val="28"/>
        </w:rPr>
        <w:t>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E03964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6420">
        <w:rPr>
          <w:rFonts w:ascii="Times New Roman" w:hAnsi="Times New Roman"/>
          <w:sz w:val="28"/>
          <w:szCs w:val="28"/>
        </w:rPr>
        <w:t>Q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то</w:t>
      </w:r>
      <w:proofErr w:type="spellEnd"/>
      <w:r w:rsidRPr="0047642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>= G</w:t>
      </w:r>
      <w:r w:rsidRPr="00476420">
        <w:rPr>
          <w:rFonts w:ascii="Times New Roman" w:hAnsi="Times New Roman"/>
          <w:sz w:val="28"/>
          <w:szCs w:val="28"/>
          <w:vertAlign w:val="subscript"/>
        </w:rPr>
        <w:t>2д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(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5</w:t>
      </w:r>
      <w:r w:rsidRPr="00476420">
        <w:rPr>
          <w:rFonts w:ascii="Times New Roman" w:hAnsi="Times New Roman"/>
          <w:sz w:val="28"/>
          <w:szCs w:val="28"/>
        </w:rPr>
        <w:t>-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6</w:t>
      </w:r>
      <w:r w:rsidRPr="00476420">
        <w:rPr>
          <w:rFonts w:ascii="Times New Roman" w:hAnsi="Times New Roman"/>
          <w:sz w:val="28"/>
          <w:szCs w:val="28"/>
        </w:rPr>
        <w:t xml:space="preserve">), </w:t>
      </w:r>
      <w:r w:rsidR="00E03964">
        <w:rPr>
          <w:rFonts w:ascii="Times New Roman" w:hAnsi="Times New Roman"/>
          <w:sz w:val="28"/>
          <w:szCs w:val="28"/>
        </w:rPr>
        <w:t xml:space="preserve">                                           (2</w:t>
      </w:r>
      <w:r w:rsidRPr="00476420">
        <w:rPr>
          <w:rFonts w:ascii="Times New Roman" w:hAnsi="Times New Roman"/>
          <w:sz w:val="28"/>
          <w:szCs w:val="28"/>
        </w:rPr>
        <w:t>.12)</w:t>
      </w:r>
    </w:p>
    <w:p w:rsidR="002F1B78" w:rsidRPr="00476420" w:rsidRDefault="002F1B78" w:rsidP="00E0396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5 </w:t>
      </w:r>
      <w:r w:rsidRPr="00476420">
        <w:rPr>
          <w:rFonts w:ascii="Times New Roman" w:hAnsi="Times New Roman"/>
          <w:sz w:val="28"/>
          <w:szCs w:val="28"/>
        </w:rPr>
        <w:t xml:space="preserve">= </w:t>
      </w:r>
      <w:r w:rsidRPr="00476420">
        <w:rPr>
          <w:rFonts w:ascii="Times New Roman" w:hAnsi="Times New Roman"/>
          <w:sz w:val="28"/>
          <w:szCs w:val="28"/>
          <w:lang w:val="en-US"/>
        </w:rPr>
        <w:t>t</w:t>
      </w:r>
      <w:r w:rsidRPr="00476420">
        <w:rPr>
          <w:rFonts w:ascii="Times New Roman" w:hAnsi="Times New Roman"/>
          <w:sz w:val="28"/>
          <w:szCs w:val="28"/>
          <w:vertAlign w:val="subscript"/>
        </w:rPr>
        <w:t>к</w:t>
      </w:r>
      <w:r w:rsidRPr="00476420">
        <w:rPr>
          <w:rFonts w:ascii="Times New Roman" w:hAnsi="Times New Roman"/>
          <w:sz w:val="28"/>
          <w:szCs w:val="28"/>
        </w:rPr>
        <w:t>+10</w:t>
      </w:r>
      <w:proofErr w:type="gramStart"/>
      <w:r w:rsidRPr="00476420">
        <w:rPr>
          <w:rFonts w:ascii="Times New Roman" w:hAnsi="Times New Roman"/>
          <w:sz w:val="28"/>
          <w:szCs w:val="28"/>
        </w:rPr>
        <w:sym w:font="Symbol" w:char="F0B0"/>
      </w:r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,        </w:t>
      </w:r>
      <w:r w:rsidR="00E03964">
        <w:rPr>
          <w:rFonts w:ascii="Times New Roman" w:hAnsi="Times New Roman"/>
          <w:sz w:val="28"/>
          <w:szCs w:val="28"/>
        </w:rPr>
        <w:t xml:space="preserve">                                        (2</w:t>
      </w:r>
      <w:r w:rsidRPr="00476420">
        <w:rPr>
          <w:rFonts w:ascii="Times New Roman" w:hAnsi="Times New Roman"/>
          <w:sz w:val="28"/>
          <w:szCs w:val="28"/>
        </w:rPr>
        <w:t>.13)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5 </w:t>
      </w:r>
      <w:r w:rsidRPr="00476420">
        <w:rPr>
          <w:rFonts w:ascii="Times New Roman" w:hAnsi="Times New Roman"/>
          <w:sz w:val="28"/>
          <w:szCs w:val="28"/>
        </w:rPr>
        <w:t>= 40+10 = 50</w:t>
      </w:r>
      <w:r w:rsidRPr="00476420">
        <w:rPr>
          <w:rFonts w:ascii="Times New Roman" w:hAnsi="Times New Roman"/>
          <w:sz w:val="28"/>
          <w:szCs w:val="28"/>
        </w:rPr>
        <w:sym w:font="Symbol" w:char="F0B0"/>
      </w:r>
      <w:r w:rsidRPr="00476420">
        <w:rPr>
          <w:rFonts w:ascii="Times New Roman" w:hAnsi="Times New Roman"/>
          <w:sz w:val="28"/>
          <w:szCs w:val="28"/>
        </w:rPr>
        <w:t>С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6420">
        <w:rPr>
          <w:rFonts w:ascii="Times New Roman" w:hAnsi="Times New Roman"/>
          <w:sz w:val="28"/>
          <w:szCs w:val="28"/>
        </w:rPr>
        <w:t>Q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то</w:t>
      </w:r>
      <w:proofErr w:type="spellEnd"/>
      <w:r w:rsidRPr="0047642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>= 3,66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(262-253)=32,9 кВт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Подбираем 1 теплообменник </w:t>
      </w:r>
      <w:r w:rsidRPr="00476420">
        <w:rPr>
          <w:rFonts w:ascii="Times New Roman" w:hAnsi="Times New Roman"/>
          <w:sz w:val="28"/>
          <w:szCs w:val="28"/>
          <w:lang w:val="en-US"/>
        </w:rPr>
        <w:t>WTK</w:t>
      </w:r>
      <w:r w:rsidRPr="00476420">
        <w:rPr>
          <w:rFonts w:ascii="Times New Roman" w:hAnsi="Times New Roman"/>
          <w:sz w:val="28"/>
          <w:szCs w:val="28"/>
        </w:rPr>
        <w:t xml:space="preserve">  </w:t>
      </w:r>
      <w:r w:rsidRPr="00476420">
        <w:rPr>
          <w:rFonts w:ascii="Times New Roman" w:hAnsi="Times New Roman"/>
          <w:sz w:val="28"/>
          <w:szCs w:val="28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</w:rPr>
        <w:t xml:space="preserve">15-44 </w:t>
      </w:r>
      <w:r w:rsidRPr="00476420">
        <w:rPr>
          <w:rFonts w:ascii="Times New Roman" w:hAnsi="Times New Roman"/>
          <w:sz w:val="28"/>
          <w:szCs w:val="28"/>
          <w:lang w:val="en-US"/>
        </w:rPr>
        <w:t>sf</w:t>
      </w:r>
      <w:r w:rsidRPr="00476420">
        <w:rPr>
          <w:rFonts w:ascii="Times New Roman" w:hAnsi="Times New Roman"/>
          <w:sz w:val="28"/>
          <w:szCs w:val="28"/>
        </w:rPr>
        <w:t xml:space="preserve">  производительностью 36 кВт.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1B78" w:rsidRPr="00476420" w:rsidRDefault="00E03964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2.3.7</w:t>
      </w:r>
      <w:r w:rsidR="001962A6">
        <w:rPr>
          <w:rFonts w:ascii="Times New Roman" w:hAnsi="Times New Roman"/>
          <w:b/>
          <w:sz w:val="28"/>
          <w:szCs w:val="28"/>
        </w:rPr>
        <w:t xml:space="preserve"> </w:t>
      </w:r>
      <w:r w:rsidR="00062D7A"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Подбор конденсатора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Подбор конденсатора произведен по программе </w:t>
      </w:r>
      <w:proofErr w:type="spellStart"/>
      <w:r w:rsidRPr="00476420">
        <w:rPr>
          <w:rFonts w:ascii="Times New Roman" w:hAnsi="Times New Roman"/>
          <w:sz w:val="28"/>
          <w:szCs w:val="28"/>
        </w:rPr>
        <w:t>Bitzer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6420">
        <w:rPr>
          <w:rFonts w:ascii="Times New Roman" w:hAnsi="Times New Roman"/>
          <w:sz w:val="28"/>
          <w:szCs w:val="28"/>
        </w:rPr>
        <w:t>software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по н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грузке на конденсатор Q = 513 кВт</w:t>
      </w:r>
      <w:r w:rsidRPr="00476420">
        <w:rPr>
          <w:rFonts w:ascii="Times New Roman" w:hAnsi="Times New Roman"/>
          <w:iCs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iCs/>
          <w:sz w:val="28"/>
          <w:szCs w:val="28"/>
          <w:lang w:val="en-US"/>
        </w:rPr>
        <w:t>Q</w:t>
      </w:r>
      <w:r w:rsidRPr="00476420">
        <w:rPr>
          <w:rFonts w:ascii="Times New Roman" w:hAnsi="Times New Roman"/>
          <w:iCs/>
          <w:sz w:val="28"/>
          <w:szCs w:val="28"/>
          <w:vertAlign w:val="subscript"/>
        </w:rPr>
        <w:t>К</w:t>
      </w:r>
      <w:r w:rsidRPr="00476420">
        <w:rPr>
          <w:rFonts w:ascii="Times New Roman" w:hAnsi="Times New Roman"/>
          <w:iCs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 xml:space="preserve">= </w:t>
      </w:r>
      <w:proofErr w:type="gramStart"/>
      <w:r w:rsidRPr="00476420">
        <w:rPr>
          <w:rFonts w:ascii="Times New Roman" w:hAnsi="Times New Roman"/>
          <w:sz w:val="28"/>
          <w:szCs w:val="28"/>
          <w:lang w:val="en-US"/>
        </w:rPr>
        <w:t>G</w:t>
      </w:r>
      <w:r w:rsidRPr="00476420">
        <w:rPr>
          <w:rFonts w:ascii="Times New Roman" w:hAnsi="Times New Roman"/>
          <w:sz w:val="28"/>
          <w:szCs w:val="28"/>
          <w:vertAlign w:val="subscript"/>
        </w:rPr>
        <w:t>2д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(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4</w:t>
      </w:r>
      <w:r w:rsidRPr="00476420">
        <w:rPr>
          <w:rFonts w:ascii="Times New Roman" w:hAnsi="Times New Roman"/>
          <w:sz w:val="28"/>
          <w:szCs w:val="28"/>
        </w:rPr>
        <w:t>-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  <w:vertAlign w:val="subscript"/>
        </w:rPr>
        <w:t>5</w:t>
      </w:r>
      <w:r w:rsidRPr="00476420">
        <w:rPr>
          <w:rFonts w:ascii="Times New Roman" w:hAnsi="Times New Roman"/>
          <w:sz w:val="28"/>
          <w:szCs w:val="28"/>
        </w:rPr>
        <w:t>)</w:t>
      </w:r>
      <w:r w:rsidR="001962A6">
        <w:rPr>
          <w:rFonts w:ascii="Times New Roman" w:hAnsi="Times New Roman"/>
          <w:sz w:val="28"/>
          <w:szCs w:val="28"/>
        </w:rPr>
        <w:t>,</w:t>
      </w:r>
    </w:p>
    <w:p w:rsidR="002F1B78" w:rsidRPr="00476420" w:rsidRDefault="002F1B78" w:rsidP="001962A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iCs/>
          <w:sz w:val="28"/>
          <w:szCs w:val="28"/>
          <w:lang w:val="en-US"/>
        </w:rPr>
        <w:t>Q</w:t>
      </w:r>
      <w:r w:rsidRPr="00476420">
        <w:rPr>
          <w:rFonts w:ascii="Times New Roman" w:hAnsi="Times New Roman"/>
          <w:iCs/>
          <w:sz w:val="28"/>
          <w:szCs w:val="28"/>
          <w:vertAlign w:val="subscript"/>
        </w:rPr>
        <w:t>К</w:t>
      </w:r>
      <w:r w:rsidRPr="00476420">
        <w:rPr>
          <w:rFonts w:ascii="Times New Roman" w:hAnsi="Times New Roman"/>
          <w:iCs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>= 3</w:t>
      </w:r>
      <w:proofErr w:type="gramStart"/>
      <w:r w:rsidRPr="00476420">
        <w:rPr>
          <w:rFonts w:ascii="Times New Roman" w:hAnsi="Times New Roman"/>
          <w:sz w:val="28"/>
          <w:szCs w:val="28"/>
        </w:rPr>
        <w:t>,66</w:t>
      </w:r>
      <w:proofErr w:type="gramEnd"/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(395-262)= 486,78 кВт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</w:p>
    <w:p w:rsidR="002F1B78" w:rsidRPr="00476420" w:rsidRDefault="00262449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Group 497" o:spid="_x0000_s1576" style="position:absolute;left:0;text-align:left;margin-left:56.7pt;margin-top:19.85pt;width:518.8pt;height:802.3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" o:allowincell="f">
            <v:rect id="Rectangle 498" o:spid="_x0000_s15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mS8QA&#10;AADbAAAADwAAAGRycy9kb3ducmV2LnhtbESPwWrDMBBE74X+g9hCb42cHEriWDZOIdBTSd18wCJt&#10;bGNr5ViK7fbrq0Chx2Fm3jBZsdheTDT61rGC9SoBQaydablWcP46vmxB+IBssHdMCr7JQ5E/PmSY&#10;GjfzJ01VqEWEsE9RQRPCkErpdUMW/coNxNG7uNFiiHKspRlxjnDby02SvEqLLceFBgd6a0h31c0q&#10;6MIyfZR19XPcnQ87fTqU8+1aKvX8tJR7EIGW8B/+a78bBdsN3L/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pkvEAAAA2wAAAA8AAAAAAAAAAAAAAAAAmAIAAGRycy9k&#10;b3ducmV2LnhtbFBLBQYAAAAABAAEAPUAAACJAwAAAAA=&#10;" filled="f" strokeweight="2pt"/>
            <v:line id="Line 499" o:spid="_x0000_s15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kX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wkXL8AAADbAAAADwAAAAAAAAAAAAAAAACh&#10;AgAAZHJzL2Rvd25yZXYueG1sUEsFBgAAAAAEAAQA+QAAAI0DAAAAAA==&#10;" strokeweight="2pt"/>
            <v:line id="Line 500" o:spid="_x0000_s15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8KL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sW8KL8AAADbAAAADwAAAAAAAAAAAAAAAACh&#10;AgAAZHJzL2Rvd25yZXYueG1sUEsFBgAAAAAEAAQA+QAAAI0DAAAAAA==&#10;" strokeweight="2pt"/>
            <v:line id="Line 501" o:spid="_x0000_s15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Zs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kZs78AAADbAAAADwAAAAAAAAAAAAAAAACh&#10;AgAAZHJzL2Rvd25yZXYueG1sUEsFBgAAAAAEAAQA+QAAAI0DAAAAAA==&#10;" strokeweight="2pt"/>
            <v:line id="Line 502" o:spid="_x0000_s15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Hx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uHxL8AAADbAAAADwAAAAAAAAAAAAAAAACh&#10;AgAAZHJzL2Rvd25yZXYueG1sUEsFBgAAAAAEAAQA+QAAAI0DAAAAAA==&#10;" strokeweight="2pt"/>
            <v:line id="Line 503" o:spid="_x0000_s15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2pt"/>
            <v:line id="Line 504" o:spid="_x0000_s15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2pt"/>
            <v:line id="Line 505" o:spid="_x0000_s15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2pt"/>
            <v:line id="Line 506" o:spid="_x0000_s15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<v:line id="Line 507" o:spid="_x0000_s15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2pt"/>
            <v:line id="Line 508" o:spid="_x0000_s15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e/s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fwv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97+xAAAANsAAAAPAAAAAAAAAAAA&#10;AAAAAKECAABkcnMvZG93bnJldi54bWxQSwUGAAAAAAQABAD5AAAAkgMAAAAA&#10;" strokeweight="1pt"/>
            <v:rect id="Rectangle 509" o:spid="_x0000_s15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DO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LC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iDOc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10" o:spid="_x0000_s15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bTc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DWH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EbTc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11" o:spid="_x0000_s15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+1s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LK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2+1s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12" o:spid="_x0000_s15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13" o:spid="_x0000_s15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14" o:spid="_x0000_s15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RSL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jo1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BFIvwAAANs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15" o:spid="_x0000_s15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29</w:t>
                    </w:r>
                  </w:p>
                </w:txbxContent>
              </v:textbox>
            </v:rect>
            <v:rect id="Rectangle 516" o:spid="_x0000_s15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76360B">
        <w:rPr>
          <w:rFonts w:ascii="Times New Roman" w:hAnsi="Times New Roman"/>
          <w:b/>
          <w:sz w:val="28"/>
          <w:szCs w:val="28"/>
        </w:rPr>
        <w:t xml:space="preserve">2.4 </w:t>
      </w:r>
      <w:r w:rsidR="0076360B" w:rsidRPr="00476420">
        <w:rPr>
          <w:rFonts w:ascii="Times New Roman" w:hAnsi="Times New Roman"/>
          <w:b/>
          <w:sz w:val="28"/>
          <w:szCs w:val="28"/>
        </w:rPr>
        <w:t>РАСЧЕТ И ПОДБОР ВСПОМОГАТЕЛЬНОГО ОБОРУДОВ</w:t>
      </w:r>
      <w:r w:rsidR="0076360B" w:rsidRPr="00476420">
        <w:rPr>
          <w:rFonts w:ascii="Times New Roman" w:hAnsi="Times New Roman"/>
          <w:b/>
          <w:sz w:val="28"/>
          <w:szCs w:val="28"/>
        </w:rPr>
        <w:t>А</w:t>
      </w:r>
      <w:r w:rsidR="0076360B" w:rsidRPr="00476420">
        <w:rPr>
          <w:rFonts w:ascii="Times New Roman" w:hAnsi="Times New Roman"/>
          <w:b/>
          <w:sz w:val="28"/>
          <w:szCs w:val="28"/>
        </w:rPr>
        <w:t>НИЯ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1B78" w:rsidRPr="00476420" w:rsidRDefault="00E03964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="0076360B">
        <w:rPr>
          <w:rFonts w:ascii="Times New Roman" w:hAnsi="Times New Roman"/>
          <w:b/>
          <w:sz w:val="28"/>
          <w:szCs w:val="28"/>
        </w:rPr>
        <w:t>.1</w:t>
      </w:r>
      <w:r w:rsidR="00B55FE2"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Подбор линейного ресивера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 </w:t>
      </w:r>
    </w:p>
    <w:p w:rsidR="002F1B78" w:rsidRPr="00B55FE2" w:rsidRDefault="002F1B78" w:rsidP="0076360B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Принимаем 1 ресивер</w:t>
      </w:r>
      <w:r w:rsidR="00B55FE2">
        <w:rPr>
          <w:rFonts w:ascii="Times New Roman" w:hAnsi="Times New Roman"/>
          <w:sz w:val="28"/>
          <w:szCs w:val="28"/>
        </w:rPr>
        <w:t xml:space="preserve"> </w:t>
      </w:r>
      <w:r w:rsidR="00B55FE2">
        <w:rPr>
          <w:rFonts w:ascii="Times New Roman" w:hAnsi="Times New Roman"/>
          <w:iCs/>
          <w:sz w:val="28"/>
          <w:szCs w:val="28"/>
        </w:rPr>
        <w:t xml:space="preserve">по программе </w:t>
      </w:r>
      <w:proofErr w:type="spellStart"/>
      <w:r w:rsidR="00B55FE2">
        <w:rPr>
          <w:rFonts w:ascii="Times New Roman" w:hAnsi="Times New Roman"/>
          <w:iCs/>
          <w:sz w:val="28"/>
          <w:szCs w:val="28"/>
        </w:rPr>
        <w:t>Bitzer</w:t>
      </w:r>
      <w:proofErr w:type="spellEnd"/>
      <w:r w:rsidR="00B55FE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B55FE2">
        <w:rPr>
          <w:rFonts w:ascii="Times New Roman" w:hAnsi="Times New Roman"/>
          <w:iCs/>
          <w:sz w:val="28"/>
          <w:szCs w:val="28"/>
        </w:rPr>
        <w:t>software</w:t>
      </w:r>
      <w:proofErr w:type="spellEnd"/>
      <w:r w:rsidR="00B55FE2">
        <w:rPr>
          <w:rFonts w:ascii="Times New Roman" w:hAnsi="Times New Roman"/>
          <w:iCs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 xml:space="preserve"> марки 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  <w:lang w:val="en-US"/>
        </w:rPr>
        <w:t>F</w:t>
      </w:r>
      <w:r w:rsidRPr="00476420">
        <w:rPr>
          <w:rFonts w:ascii="Times New Roman" w:hAnsi="Times New Roman"/>
          <w:sz w:val="28"/>
          <w:szCs w:val="28"/>
        </w:rPr>
        <w:t>1602</w:t>
      </w:r>
      <w:r w:rsidRPr="00476420">
        <w:rPr>
          <w:rFonts w:ascii="Times New Roman" w:hAnsi="Times New Roman"/>
          <w:sz w:val="28"/>
          <w:szCs w:val="28"/>
          <w:lang w:val="en-US"/>
        </w:rPr>
        <w:t>N</w:t>
      </w:r>
      <w:r w:rsidRPr="00476420">
        <w:rPr>
          <w:rFonts w:ascii="Times New Roman" w:hAnsi="Times New Roman"/>
          <w:sz w:val="28"/>
          <w:szCs w:val="28"/>
        </w:rPr>
        <w:t xml:space="preserve"> вместимостью 160 л.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E03964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="0076360B">
        <w:rPr>
          <w:rFonts w:ascii="Times New Roman" w:hAnsi="Times New Roman"/>
          <w:b/>
          <w:sz w:val="28"/>
          <w:szCs w:val="28"/>
        </w:rPr>
        <w:t>.2</w:t>
      </w:r>
      <w:r w:rsidR="00B55FE2">
        <w:rPr>
          <w:rFonts w:ascii="Times New Roman" w:hAnsi="Times New Roman"/>
          <w:b/>
          <w:sz w:val="28"/>
          <w:szCs w:val="28"/>
        </w:rPr>
        <w:t xml:space="preserve"> П</w:t>
      </w:r>
      <w:r w:rsidR="002F1B78" w:rsidRPr="00476420">
        <w:rPr>
          <w:rFonts w:ascii="Times New Roman" w:hAnsi="Times New Roman"/>
          <w:b/>
          <w:sz w:val="28"/>
          <w:szCs w:val="28"/>
        </w:rPr>
        <w:t>одбор маслоотделителя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B55FE2" w:rsidRDefault="002F1B78" w:rsidP="0076360B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Принимаем  маслоотделитель</w:t>
      </w:r>
      <w:r w:rsidR="00B55FE2" w:rsidRPr="00B55FE2">
        <w:rPr>
          <w:rFonts w:ascii="Times New Roman" w:hAnsi="Times New Roman"/>
          <w:iCs/>
          <w:sz w:val="28"/>
          <w:szCs w:val="28"/>
        </w:rPr>
        <w:t xml:space="preserve"> </w:t>
      </w:r>
      <w:r w:rsidR="00B55FE2">
        <w:rPr>
          <w:rFonts w:ascii="Times New Roman" w:hAnsi="Times New Roman"/>
          <w:iCs/>
          <w:sz w:val="28"/>
          <w:szCs w:val="28"/>
        </w:rPr>
        <w:t xml:space="preserve">по программе </w:t>
      </w:r>
      <w:proofErr w:type="spellStart"/>
      <w:r w:rsidR="00B55FE2">
        <w:rPr>
          <w:rFonts w:ascii="Times New Roman" w:hAnsi="Times New Roman"/>
          <w:iCs/>
          <w:sz w:val="28"/>
          <w:szCs w:val="28"/>
        </w:rPr>
        <w:t>Bitzer</w:t>
      </w:r>
      <w:proofErr w:type="spellEnd"/>
      <w:r w:rsidR="00B55FE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B55FE2">
        <w:rPr>
          <w:rFonts w:ascii="Times New Roman" w:hAnsi="Times New Roman"/>
          <w:iCs/>
          <w:sz w:val="28"/>
          <w:szCs w:val="28"/>
        </w:rPr>
        <w:t>software</w:t>
      </w:r>
      <w:proofErr w:type="spellEnd"/>
      <w:r w:rsidR="00B55FE2">
        <w:rPr>
          <w:rFonts w:ascii="Times New Roman" w:hAnsi="Times New Roman"/>
          <w:iCs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 xml:space="preserve">марки 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ОА 4188 к компрессору.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6360B" w:rsidRDefault="0076360B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6360B" w:rsidRDefault="0076360B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1B78" w:rsidRPr="00476420" w:rsidRDefault="0076360B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2.3.3</w:t>
      </w:r>
      <w:r w:rsidR="00B55FE2"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Подбор насосов для подачи раствора этиленгликоля.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Расход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</w:t>
      </w:r>
      <w:proofErr w:type="spellEnd"/>
      <w:r w:rsidRPr="00476420">
        <w:rPr>
          <w:rFonts w:ascii="Times New Roman" w:hAnsi="Times New Roman"/>
          <w:sz w:val="28"/>
          <w:szCs w:val="28"/>
        </w:rPr>
        <w:t>- и теплоносителя (м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/с) определяется по формуле: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76420">
        <w:rPr>
          <w:rFonts w:ascii="Times New Roman" w:hAnsi="Times New Roman"/>
          <w:sz w:val="28"/>
          <w:szCs w:val="28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р</w:t>
      </w:r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Q</w:t>
      </w:r>
      <w:r w:rsidRPr="00476420">
        <w:rPr>
          <w:rFonts w:ascii="Times New Roman" w:hAnsi="Times New Roman"/>
          <w:sz w:val="28"/>
          <w:szCs w:val="28"/>
          <w:vertAlign w:val="subscript"/>
        </w:rPr>
        <w:t>0</w:t>
      </w:r>
      <w:r w:rsidRPr="00476420">
        <w:rPr>
          <w:rFonts w:ascii="Times New Roman" w:hAnsi="Times New Roman"/>
          <w:sz w:val="28"/>
          <w:szCs w:val="28"/>
        </w:rPr>
        <w:t xml:space="preserve"> /</w:t>
      </w:r>
      <w:proofErr w:type="gramStart"/>
      <w:r w:rsidRPr="0047642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476420">
        <w:rPr>
          <w:rFonts w:ascii="Times New Roman" w:hAnsi="Times New Roman"/>
          <w:sz w:val="28"/>
          <w:szCs w:val="28"/>
          <w:lang w:val="en-US"/>
        </w:rPr>
        <w:t>C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∆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t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) </w:t>
      </w:r>
      <w:r w:rsidR="001962A6">
        <w:rPr>
          <w:rFonts w:ascii="Times New Roman" w:hAnsi="Times New Roman"/>
          <w:sz w:val="28"/>
          <w:szCs w:val="28"/>
        </w:rPr>
        <w:t>,</w:t>
      </w:r>
      <w:r w:rsidRPr="00476420">
        <w:rPr>
          <w:rFonts w:ascii="Times New Roman" w:hAnsi="Times New Roman"/>
          <w:sz w:val="28"/>
          <w:szCs w:val="28"/>
        </w:rPr>
        <w:t xml:space="preserve">                         </w:t>
      </w:r>
      <w:r w:rsidR="00E03964">
        <w:rPr>
          <w:rFonts w:ascii="Times New Roman" w:hAnsi="Times New Roman"/>
          <w:sz w:val="28"/>
          <w:szCs w:val="28"/>
        </w:rPr>
        <w:t xml:space="preserve">                              (2</w:t>
      </w:r>
      <w:r w:rsidRPr="00476420">
        <w:rPr>
          <w:rFonts w:ascii="Times New Roman" w:hAnsi="Times New Roman"/>
          <w:sz w:val="28"/>
          <w:szCs w:val="28"/>
        </w:rPr>
        <w:t>.14)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  <w:vertAlign w:val="subscript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где Q</w:t>
      </w:r>
      <w:r w:rsidRPr="00476420">
        <w:rPr>
          <w:rFonts w:ascii="Times New Roman" w:hAnsi="Times New Roman"/>
          <w:sz w:val="28"/>
          <w:szCs w:val="28"/>
          <w:vertAlign w:val="subscript"/>
        </w:rPr>
        <w:t>0</w:t>
      </w:r>
      <w:r w:rsidRPr="00476420">
        <w:rPr>
          <w:rFonts w:ascii="Times New Roman" w:hAnsi="Times New Roman"/>
          <w:sz w:val="28"/>
          <w:szCs w:val="28"/>
        </w:rPr>
        <w:t xml:space="preserve"> – тепловая нагрузка, кВт;</w:t>
      </w: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C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</w:rPr>
        <w:t xml:space="preserve"> – теплоемкость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476420">
        <w:rPr>
          <w:rFonts w:ascii="Times New Roman" w:hAnsi="Times New Roman"/>
          <w:sz w:val="28"/>
          <w:szCs w:val="28"/>
        </w:rPr>
        <w:t>, кДж/кг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K;</w:t>
      </w: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476420">
        <w:rPr>
          <w:rFonts w:ascii="Times New Roman" w:hAnsi="Times New Roman"/>
          <w:sz w:val="28"/>
          <w:szCs w:val="28"/>
        </w:rPr>
        <w:t xml:space="preserve"> – плотность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476420">
        <w:rPr>
          <w:rFonts w:ascii="Times New Roman" w:hAnsi="Times New Roman"/>
          <w:sz w:val="28"/>
          <w:szCs w:val="28"/>
        </w:rPr>
        <w:t>, кг/м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;</w:t>
      </w:r>
    </w:p>
    <w:p w:rsidR="002F1B78" w:rsidRPr="00476420" w:rsidRDefault="00262449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2625" o:spid="_x0000_s1596" style="position:absolute;left:0;text-align:left;margin-left:56.7pt;margin-top:19.85pt;width:518.8pt;height:802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" o:allowincell="f">
            <v:rect id="Rectangle 29" o:spid="_x0000_s15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IBsQA&#10;AADdAAAADwAAAGRycy9kb3ducmV2LnhtbESPQYvCMBSE7wv+h/CEva2pPRStRqmC4El2qz/g0Tzb&#10;YvNSm9jW/fWbBcHjMDPfMOvtaBrRU+dqywrmswgEcWF1zaWCy/nwtQDhPLLGxjIpeJKD7WbyscZU&#10;24F/qM99KQKEXYoKKu/bVEpXVGTQzWxLHLyr7Qz6ILtS6g6HADeNjKMokQZrDgsVtrSvqLjlD6Pg&#10;5sf+lJX572F52S2L7102PO6ZUp/TMVuB8DT6d/jVPmoFcRIn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SAbEAAAA3QAAAA8AAAAAAAAAAAAAAAAAmAIAAGRycy9k&#10;b3ducmV2LnhtbFBLBQYAAAAABAAEAPUAAACJAwAAAAA=&#10;" filled="f" strokeweight="2pt"/>
            <v:line id="Line 30" o:spid="_x0000_s15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LNcMAAADdAAAADwAAAGRycy9kb3ducmV2LnhtbESPzarCMBSE9xd8h3AEd9fUgj9Uo4hQ&#10;cXexduPu2BzbYnNSmqj17c0FweUwM98wq01vGvGgztWWFUzGEQjiwuqaSwX5Kf1dgHAeWWNjmRS8&#10;yMFmPfhZYaLtk4/0yHwpAoRdggoq79tESldUZNCNbUscvKvtDPogu1LqDp8BbhoZR9FMGqw5LFTY&#10;0q6i4pbdjYLbOZ+m+7+dPjXZVl/K1J8vV63UaNhvlyA89f4b/rQPWkE8i+fw/yY8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SzXDAAAA3QAAAA8AAAAAAAAAAAAA&#10;AAAAoQIAAGRycy9kb3ducmV2LnhtbFBLBQYAAAAABAAEAPkAAACRAwAAAAA=&#10;" strokeweight="2pt"/>
            <v:line id="Line 31" o:spid="_x0000_s15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vfR74AAADdAAAADwAAAGRycy9kb3ducmV2LnhtbERPvQrCMBDeBd8hnOCmqQVFqlFEqLiJ&#10;1aXb2ZxtsbmUJmp9ezMIjh/f/3rbm0a8qHO1ZQWzaQSCuLC65lLB9ZJOliCcR9bYWCYFH3Kw3QwH&#10;a0y0ffOZXpkvRQhhl6CCyvs2kdIVFRl0U9sSB+5uO4M+wK6UusN3CDeNjKNoIQ3WHBoqbGlfUfHI&#10;nkbBI7/O08Npry9NttO3MvX57a6VGo/63QqEp97/xT/3USuIF3G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+99HvgAAAN0AAAAPAAAAAAAAAAAAAAAAAKEC&#10;AABkcnMvZG93bnJldi54bWxQSwUGAAAAAAQABAD5AAAAjAMAAAAA&#10;" strokeweight="2pt"/>
            <v:line id="Line 32" o:spid="_x0000_s16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63MMAAADdAAAADwAAAGRycy9kb3ducmV2LnhtbESPQYvCMBSE7wv+h/AEb2tqQdFqFBEq&#10;3hZrL96ezbMtNi+liVr/vVkQPA4z8w2z2vSmEQ/qXG1ZwWQcgSAurK65VJCf0t85COeRNTaWScGL&#10;HGzWg58VJto++UiPzJciQNglqKDyvk2kdEVFBt3YtsTBu9rOoA+yK6Xu8BngppFxFM2kwZrDQoUt&#10;7SoqbtndKLid82m6/9vpU5Nt9aVM/fly1UqNhv12CcJT77/hT/ugFcSzeAH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3etzDAAAA3QAAAA8AAAAAAAAAAAAA&#10;AAAAoQIAAGRycy9kb3ducmV2LnhtbFBLBQYAAAAABAAEAPkAAACRAwAAAAA=&#10;" strokeweight="2pt"/>
            <v:line id="Line 33" o:spid="_x0000_s16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WV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ICFlW9AAAA3AAAAA8AAAAAAAAAAAAAAAAAoQIA&#10;AGRycy9kb3ducmV2LnhtbFBLBQYAAAAABAAEAPkAAACLAwAAAAA=&#10;" strokeweight="2pt"/>
            <v:line id="Line 34" o:spid="_x0000_s16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6zz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Os87AAAAA3AAAAA8AAAAAAAAAAAAAAAAA&#10;oQIAAGRycy9kb3ducmV2LnhtbFBLBQYAAAAABAAEAPkAAACOAwAAAAA=&#10;" strokeweight="2pt"/>
            <v:line id="Line 35" o:spid="_x0000_s16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tuc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VZL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cLbnDAAAA3AAAAA8AAAAAAAAAAAAA&#10;AAAAoQIAAGRycy9kb3ducmV2LnhtbFBLBQYAAAAABAAEAPkAAACRAwAAAAA=&#10;" strokeweight="2pt"/>
            <v:line id="Line 36" o:spid="_x0000_s16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II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QiCLAAAAA3AAAAA8AAAAAAAAAAAAAAAAA&#10;oQIAAGRycy9kb3ducmV2LnhtbFBLBQYAAAAABAAEAPkAAACOAwAAAAA=&#10;" strokeweight="2pt"/>
            <v:line id="Line 37" o:spid="_x0000_s16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S5c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qS5cUAAADcAAAADwAAAAAAAAAA&#10;AAAAAAChAgAAZHJzL2Rvd25yZXYueG1sUEsFBgAAAAAEAAQA+QAAAJMDAAAAAA==&#10;" strokeweight="1pt"/>
            <v:line id="Line 38" o:spid="_x0000_s16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1z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1tc3AAAAA3AAAAA8AAAAAAAAAAAAAAAAA&#10;oQIAAGRycy9kb3ducmV2LnhtbFBLBQYAAAAABAAEAPkAAACOAwAAAAA=&#10;" strokeweight="2pt"/>
            <v:line id="Line 39" o:spid="_x0000_s16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SpCc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SpCcUAAADcAAAADwAAAAAAAAAA&#10;AAAAAAChAgAAZHJzL2Rvd25yZXYueG1sUEsFBgAAAAAEAAQA+QAAAJMDAAAAAA==&#10;" strokeweight="1pt"/>
            <v:rect id="Rectangle 40" o:spid="_x0000_s16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1" o:spid="_x0000_s16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2" o:spid="_x0000_s16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y9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y6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svf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3" o:spid="_x0000_s16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t8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yNt8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4" o:spid="_x0000_s16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oLMMA&#10;AADcAAAADwAAAGRycy9kb3ducmV2LnhtbESPwWrDMBBE74X+g9hCbo3suBjHiRJMwNBr3BZ6XKyN&#10;7dRauZKaOH8fFQo9DjPzhtnuZzOKCzk/WFaQLhMQxK3VA3cK3t/q5wKED8gaR8uk4EYe9rvHhy2W&#10;2l75SJcmdCJC2JeooA9hKqX0bU8G/dJOxNE7WWcwROk6qR1eI9yMcpUkuTQ4cFzocaJDT+1X82MU&#10;VNV5/vhu1lh7WSQu1y+6qz6VWjzN1QZEoDn8h//ar1pBlqX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oL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5" o:spid="_x0000_s16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2W8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Ww2hc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tlv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6" o:spid="_x0000_s16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TwMMA&#10;AADcAAAADwAAAGRycy9kb3ducmV2LnhtbESPwWrDMBBE74X8g9hAb7WcugTXiRJMIdBr3AZ6XKyN&#10;7cRaOZJqu38fFQo9DjPzhtnuZ9OLkZzvLCtYJSkI4trqjhsFnx+HpxyED8gae8uk4Ic87HeLhy0W&#10;2k58pLEKjYgQ9gUqaEMYCil93ZJBn9iBOHpn6wyGKF0jtcMpwk0vn9N0LQ12HBdaHOitpfpafRsF&#10;ZXmZT7fqFQ9e5qlb6xfdlF9KPS7ncgMi0Bz+w3/td60gyz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TwM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A048CD" w:rsidRDefault="00A2124D" w:rsidP="002F1B78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30</w:t>
                    </w:r>
                  </w:p>
                </w:txbxContent>
              </v:textbox>
            </v:rect>
            <v:rect id="Rectangle 47" o:spid="_x0000_s16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LtM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ly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LtM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F1B78" w:rsidRPr="00476420">
        <w:rPr>
          <w:rFonts w:ascii="Times New Roman" w:hAnsi="Times New Roman"/>
          <w:sz w:val="28"/>
          <w:szCs w:val="28"/>
        </w:rPr>
        <w:t>∆</w:t>
      </w:r>
      <w:proofErr w:type="spellStart"/>
      <w:r w:rsidR="002F1B78" w:rsidRPr="00476420">
        <w:rPr>
          <w:rFonts w:ascii="Times New Roman" w:hAnsi="Times New Roman"/>
          <w:sz w:val="28"/>
          <w:szCs w:val="28"/>
          <w:lang w:val="en-US"/>
        </w:rPr>
        <w:t>t</w:t>
      </w:r>
      <w:r w:rsidR="002F1B78"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proofErr w:type="spellEnd"/>
      <w:r w:rsidR="002F1B78" w:rsidRPr="00476420">
        <w:rPr>
          <w:rFonts w:ascii="Times New Roman" w:hAnsi="Times New Roman"/>
          <w:sz w:val="28"/>
          <w:szCs w:val="28"/>
        </w:rPr>
        <w:t xml:space="preserve"> – перепад температур на входе и выходе, К.</w:t>
      </w: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Расход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через охлаждаемое поле: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76420">
        <w:rPr>
          <w:rFonts w:ascii="Times New Roman" w:hAnsi="Times New Roman"/>
          <w:sz w:val="28"/>
          <w:szCs w:val="28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= 227 /</w:t>
      </w:r>
      <w:proofErr w:type="gramStart"/>
      <w:r w:rsidRPr="0047642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476420">
        <w:rPr>
          <w:rFonts w:ascii="Times New Roman" w:hAnsi="Times New Roman"/>
          <w:sz w:val="28"/>
          <w:szCs w:val="28"/>
        </w:rPr>
        <w:t>3,6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1050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3) = 0,02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/с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К установке принимаем один насос 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GruNDFOS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  <w:lang w:val="en-US"/>
        </w:rPr>
        <w:t>X</w:t>
      </w:r>
      <w:r w:rsidRPr="00476420">
        <w:rPr>
          <w:rFonts w:ascii="Times New Roman" w:hAnsi="Times New Roman"/>
          <w:sz w:val="28"/>
          <w:szCs w:val="28"/>
        </w:rPr>
        <w:t xml:space="preserve">  </w:t>
      </w:r>
      <w:r w:rsidRPr="00476420">
        <w:rPr>
          <w:rFonts w:ascii="Times New Roman" w:hAnsi="Times New Roman"/>
          <w:sz w:val="28"/>
          <w:szCs w:val="28"/>
          <w:lang w:val="en-US"/>
        </w:rPr>
        <w:t>MG</w:t>
      </w:r>
      <w:r w:rsidRPr="00476420">
        <w:rPr>
          <w:rFonts w:ascii="Times New Roman" w:hAnsi="Times New Roman"/>
          <w:sz w:val="28"/>
          <w:szCs w:val="28"/>
        </w:rPr>
        <w:t>160</w:t>
      </w:r>
      <w:r w:rsidRPr="00476420">
        <w:rPr>
          <w:rFonts w:ascii="Times New Roman" w:hAnsi="Times New Roman"/>
          <w:sz w:val="28"/>
          <w:szCs w:val="28"/>
          <w:lang w:val="en-US"/>
        </w:rPr>
        <w:t>LB</w:t>
      </w:r>
      <w:r w:rsidRPr="00476420">
        <w:rPr>
          <w:rFonts w:ascii="Times New Roman" w:hAnsi="Times New Roman"/>
          <w:sz w:val="28"/>
          <w:szCs w:val="28"/>
        </w:rPr>
        <w:t>2-42</w:t>
      </w:r>
      <w:r w:rsidRPr="00476420">
        <w:rPr>
          <w:rFonts w:ascii="Times New Roman" w:hAnsi="Times New Roman"/>
          <w:sz w:val="28"/>
          <w:szCs w:val="28"/>
          <w:lang w:val="en-US"/>
        </w:rPr>
        <w:t>FF</w:t>
      </w:r>
      <w:r w:rsidRPr="00476420">
        <w:rPr>
          <w:rFonts w:ascii="Times New Roman" w:hAnsi="Times New Roman"/>
          <w:sz w:val="28"/>
          <w:szCs w:val="28"/>
        </w:rPr>
        <w:t>300-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</w:rPr>
        <w:t xml:space="preserve">3 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6420">
        <w:rPr>
          <w:rFonts w:ascii="Times New Roman" w:hAnsi="Times New Roman"/>
          <w:sz w:val="28"/>
          <w:szCs w:val="28"/>
        </w:rPr>
        <w:t>V</w:t>
      </w:r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= 36 / (3,6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1050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4) = 0,0024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/с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7636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К установке принимаем насос </w:t>
      </w:r>
      <w:proofErr w:type="spellStart"/>
      <w:r w:rsidRPr="00476420">
        <w:rPr>
          <w:rFonts w:ascii="Times New Roman" w:hAnsi="Times New Roman"/>
          <w:sz w:val="28"/>
          <w:szCs w:val="28"/>
          <w:lang w:val="en-US"/>
        </w:rPr>
        <w:t>GruNDFOS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  <w:lang w:val="en-US"/>
        </w:rPr>
        <w:t>X</w:t>
      </w:r>
      <w:r w:rsidRPr="00476420">
        <w:rPr>
          <w:rFonts w:ascii="Times New Roman" w:hAnsi="Times New Roman"/>
          <w:sz w:val="28"/>
          <w:szCs w:val="28"/>
        </w:rPr>
        <w:t xml:space="preserve">  </w:t>
      </w:r>
      <w:r w:rsidRPr="00476420">
        <w:rPr>
          <w:rFonts w:ascii="Times New Roman" w:hAnsi="Times New Roman"/>
          <w:sz w:val="28"/>
          <w:szCs w:val="28"/>
          <w:lang w:val="en-US"/>
        </w:rPr>
        <w:t>MG</w:t>
      </w:r>
      <w:r w:rsidRPr="00476420">
        <w:rPr>
          <w:rFonts w:ascii="Times New Roman" w:hAnsi="Times New Roman"/>
          <w:sz w:val="28"/>
          <w:szCs w:val="28"/>
        </w:rPr>
        <w:t>90</w:t>
      </w:r>
      <w:r w:rsidRPr="00476420">
        <w:rPr>
          <w:rFonts w:ascii="Times New Roman" w:hAnsi="Times New Roman"/>
          <w:sz w:val="28"/>
          <w:szCs w:val="28"/>
          <w:lang w:val="en-US"/>
        </w:rPr>
        <w:t>SB</w:t>
      </w:r>
      <w:r w:rsidRPr="00476420">
        <w:rPr>
          <w:rFonts w:ascii="Times New Roman" w:hAnsi="Times New Roman"/>
          <w:sz w:val="28"/>
          <w:szCs w:val="28"/>
        </w:rPr>
        <w:t>2-24</w:t>
      </w:r>
      <w:r w:rsidRPr="00476420">
        <w:rPr>
          <w:rFonts w:ascii="Times New Roman" w:hAnsi="Times New Roman"/>
          <w:sz w:val="28"/>
          <w:szCs w:val="28"/>
          <w:lang w:val="en-US"/>
        </w:rPr>
        <w:t>FF</w:t>
      </w:r>
      <w:r w:rsidRPr="00476420">
        <w:rPr>
          <w:rFonts w:ascii="Times New Roman" w:hAnsi="Times New Roman"/>
          <w:sz w:val="28"/>
          <w:szCs w:val="28"/>
        </w:rPr>
        <w:t>165-</w:t>
      </w:r>
      <w:r w:rsidRPr="00476420">
        <w:rPr>
          <w:rFonts w:ascii="Times New Roman" w:hAnsi="Times New Roman"/>
          <w:sz w:val="28"/>
          <w:szCs w:val="28"/>
          <w:lang w:val="en-US"/>
        </w:rPr>
        <w:t>H</w:t>
      </w:r>
      <w:r w:rsidRPr="00476420">
        <w:rPr>
          <w:rFonts w:ascii="Times New Roman" w:hAnsi="Times New Roman"/>
          <w:sz w:val="28"/>
          <w:szCs w:val="28"/>
        </w:rPr>
        <w:t xml:space="preserve">3  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1B78" w:rsidRPr="00476420" w:rsidRDefault="00E03964" w:rsidP="007636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="0076360B">
        <w:rPr>
          <w:rFonts w:ascii="Times New Roman" w:hAnsi="Times New Roman"/>
          <w:b/>
          <w:sz w:val="28"/>
          <w:szCs w:val="28"/>
        </w:rPr>
        <w:t>.4</w:t>
      </w:r>
      <w:r w:rsidR="001962A6"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Сосуд расширительный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Расчет объема расширительного сосуда определяется по формуле:</w:t>
      </w: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Объем системы ледового поля составляет 11,8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Объем системы защиты грунта от промерзания – 2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Pr="00476420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Pr="00476420">
        <w:rPr>
          <w:rFonts w:ascii="Times New Roman" w:hAnsi="Times New Roman"/>
          <w:sz w:val="28"/>
          <w:szCs w:val="28"/>
        </w:rPr>
        <w:t xml:space="preserve">= </w:t>
      </w:r>
      <w:proofErr w:type="gramStart"/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proofErr w:type="gramEnd"/>
      <w:r w:rsidRPr="00476420">
        <w:rPr>
          <w:rFonts w:ascii="Times New Roman" w:hAnsi="Times New Roman"/>
          <w:sz w:val="28"/>
          <w:szCs w:val="28"/>
          <w:vertAlign w:val="subscript"/>
        </w:rPr>
        <w:t>п</w:t>
      </w:r>
      <w:proofErr w:type="spellEnd"/>
      <w:r w:rsidRPr="0047642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476420">
        <w:rPr>
          <w:rFonts w:ascii="Times New Roman" w:hAnsi="Times New Roman"/>
          <w:sz w:val="28"/>
          <w:szCs w:val="28"/>
        </w:rPr>
        <w:t>К</w:t>
      </w:r>
      <w:r w:rsidRPr="00476420">
        <w:rPr>
          <w:rFonts w:ascii="Times New Roman" w:hAnsi="Times New Roman"/>
          <w:sz w:val="28"/>
          <w:szCs w:val="28"/>
          <w:vertAlign w:val="subscript"/>
        </w:rPr>
        <w:t>зап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,                                  </w:t>
      </w:r>
      <w:r w:rsidR="00E03964">
        <w:rPr>
          <w:rFonts w:ascii="Times New Roman" w:hAnsi="Times New Roman"/>
          <w:sz w:val="28"/>
          <w:szCs w:val="28"/>
        </w:rPr>
        <w:t xml:space="preserve">                              (2</w:t>
      </w:r>
      <w:r w:rsidRPr="00476420">
        <w:rPr>
          <w:rFonts w:ascii="Times New Roman" w:hAnsi="Times New Roman"/>
          <w:sz w:val="28"/>
          <w:szCs w:val="28"/>
        </w:rPr>
        <w:t>.16)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476420">
        <w:rPr>
          <w:rFonts w:ascii="Times New Roman" w:hAnsi="Times New Roman"/>
          <w:sz w:val="28"/>
          <w:szCs w:val="28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o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– общий объем бака,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 xml:space="preserve">п </w:t>
      </w:r>
      <w:r w:rsidRPr="00476420">
        <w:rPr>
          <w:rFonts w:ascii="Times New Roman" w:hAnsi="Times New Roman"/>
          <w:sz w:val="28"/>
          <w:szCs w:val="28"/>
        </w:rPr>
        <w:t>– полезный объем бака,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2F1B78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6420">
        <w:rPr>
          <w:rFonts w:ascii="Times New Roman" w:hAnsi="Times New Roman"/>
          <w:sz w:val="28"/>
          <w:szCs w:val="28"/>
        </w:rPr>
        <w:t>К</w:t>
      </w:r>
      <w:r w:rsidRPr="00476420">
        <w:rPr>
          <w:rFonts w:ascii="Times New Roman" w:hAnsi="Times New Roman"/>
          <w:sz w:val="28"/>
          <w:szCs w:val="28"/>
          <w:vertAlign w:val="subscript"/>
        </w:rPr>
        <w:t>зап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– коэффициент заполнения, не более 60%.</w:t>
      </w:r>
    </w:p>
    <w:p w:rsidR="001962A6" w:rsidRPr="00476420" w:rsidRDefault="001962A6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тр</w:t>
      </w:r>
      <w:proofErr w:type="gramStart"/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>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π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  <w:vertAlign w:val="superscript"/>
        </w:rPr>
        <w:t>2</w:t>
      </w:r>
      <w:r w:rsidRPr="00476420">
        <w:rPr>
          <w:rFonts w:ascii="Times New Roman" w:hAnsi="Times New Roman"/>
          <w:sz w:val="28"/>
          <w:szCs w:val="28"/>
          <w:vertAlign w:val="subscript"/>
        </w:rPr>
        <w:t>тр</w:t>
      </w:r>
      <w:r w:rsidRPr="00476420">
        <w:rPr>
          <w:rFonts w:ascii="Times New Roman" w:hAnsi="Times New Roman"/>
          <w:sz w:val="28"/>
          <w:szCs w:val="28"/>
        </w:rPr>
        <w:t xml:space="preserve"> /4)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476420">
        <w:rPr>
          <w:rFonts w:ascii="Times New Roman" w:hAnsi="Times New Roman"/>
          <w:sz w:val="28"/>
          <w:szCs w:val="28"/>
        </w:rPr>
        <w:t>,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колл</w:t>
      </w:r>
      <w:proofErr w:type="gramStart"/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>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π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  <w:vertAlign w:val="superscript"/>
        </w:rPr>
        <w:t>2</w:t>
      </w:r>
      <w:r w:rsidRPr="00476420">
        <w:rPr>
          <w:rFonts w:ascii="Times New Roman" w:hAnsi="Times New Roman"/>
          <w:sz w:val="28"/>
          <w:szCs w:val="28"/>
          <w:vertAlign w:val="subscript"/>
        </w:rPr>
        <w:t>колл</w:t>
      </w:r>
      <w:r w:rsidRPr="00476420">
        <w:rPr>
          <w:rFonts w:ascii="Times New Roman" w:hAnsi="Times New Roman"/>
          <w:sz w:val="28"/>
          <w:szCs w:val="28"/>
        </w:rPr>
        <w:t xml:space="preserve"> /4)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  <w:lang w:val="en-US"/>
        </w:rPr>
        <w:t>L</w:t>
      </w:r>
      <w:r w:rsidRPr="00476420">
        <w:rPr>
          <w:rFonts w:ascii="Times New Roman" w:hAnsi="Times New Roman"/>
          <w:sz w:val="28"/>
          <w:szCs w:val="28"/>
          <w:vertAlign w:val="subscript"/>
        </w:rPr>
        <w:t>колл</w:t>
      </w:r>
      <w:r w:rsidRPr="00476420">
        <w:rPr>
          <w:rFonts w:ascii="Times New Roman" w:hAnsi="Times New Roman"/>
          <w:sz w:val="28"/>
          <w:szCs w:val="28"/>
        </w:rPr>
        <w:t>,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  <w:vertAlign w:val="subscript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п</w:t>
      </w:r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тр</w:t>
      </w:r>
      <w:r w:rsidRPr="00476420">
        <w:rPr>
          <w:rFonts w:ascii="Times New Roman" w:hAnsi="Times New Roman"/>
          <w:sz w:val="28"/>
          <w:szCs w:val="28"/>
        </w:rPr>
        <w:t>+</w:t>
      </w:r>
      <w:proofErr w:type="spellEnd"/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колл,</w:t>
      </w:r>
    </w:p>
    <w:p w:rsidR="002F1B78" w:rsidRPr="001962A6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Холодный контур</w:t>
      </w:r>
      <w:r w:rsidR="001962A6" w:rsidRPr="001962A6">
        <w:rPr>
          <w:rFonts w:ascii="Times New Roman" w:hAnsi="Times New Roman"/>
          <w:sz w:val="28"/>
          <w:szCs w:val="28"/>
        </w:rPr>
        <w:t>;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lastRenderedPageBreak/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тр</w:t>
      </w:r>
      <w:proofErr w:type="gramStart"/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>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3,14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0,025</w:t>
      </w:r>
      <w:r w:rsidRPr="00476420">
        <w:rPr>
          <w:rFonts w:ascii="Times New Roman" w:hAnsi="Times New Roman"/>
          <w:sz w:val="28"/>
          <w:szCs w:val="28"/>
          <w:vertAlign w:val="superscript"/>
        </w:rPr>
        <w:t>2</w:t>
      </w:r>
      <w:r w:rsidRPr="00476420">
        <w:rPr>
          <w:rFonts w:ascii="Times New Roman" w:hAnsi="Times New Roman"/>
          <w:sz w:val="28"/>
          <w:szCs w:val="28"/>
        </w:rPr>
        <w:t xml:space="preserve"> /4)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21100=10,35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1962A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колл</w:t>
      </w:r>
      <w:proofErr w:type="gramStart"/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>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3,14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0,16</w:t>
      </w:r>
      <w:r w:rsidRPr="00476420">
        <w:rPr>
          <w:rFonts w:ascii="Times New Roman" w:hAnsi="Times New Roman"/>
          <w:sz w:val="28"/>
          <w:szCs w:val="28"/>
          <w:vertAlign w:val="superscript"/>
        </w:rPr>
        <w:t>2</w:t>
      </w:r>
      <w:r w:rsidRPr="00476420">
        <w:rPr>
          <w:rFonts w:ascii="Times New Roman" w:hAnsi="Times New Roman"/>
          <w:sz w:val="28"/>
          <w:szCs w:val="28"/>
        </w:rPr>
        <w:t xml:space="preserve"> /4)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105=2,11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1962A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1962A6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п</w:t>
      </w:r>
      <w:r w:rsidRPr="00476420">
        <w:rPr>
          <w:rFonts w:ascii="Times New Roman" w:hAnsi="Times New Roman"/>
          <w:sz w:val="28"/>
          <w:szCs w:val="28"/>
        </w:rPr>
        <w:t>= 10</w:t>
      </w:r>
      <w:proofErr w:type="gramStart"/>
      <w:r w:rsidRPr="00476420">
        <w:rPr>
          <w:rFonts w:ascii="Times New Roman" w:hAnsi="Times New Roman"/>
          <w:sz w:val="28"/>
          <w:szCs w:val="28"/>
        </w:rPr>
        <w:t>,35</w:t>
      </w:r>
      <w:proofErr w:type="gramEnd"/>
      <w:r w:rsidRPr="00476420">
        <w:rPr>
          <w:rFonts w:ascii="Times New Roman" w:hAnsi="Times New Roman"/>
          <w:sz w:val="28"/>
          <w:szCs w:val="28"/>
        </w:rPr>
        <w:t>+2,11=12,46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1962A6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Pr="00476420">
        <w:rPr>
          <w:rFonts w:ascii="Times New Roman" w:hAnsi="Times New Roman"/>
          <w:sz w:val="28"/>
          <w:szCs w:val="28"/>
        </w:rPr>
        <w:t>=12,46/0.6 = 20,8л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  <w:vertAlign w:val="subscript"/>
        </w:rPr>
      </w:pPr>
    </w:p>
    <w:p w:rsidR="002F1B78" w:rsidRPr="001962A6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Теплый контур</w:t>
      </w:r>
      <w:r w:rsidR="001962A6" w:rsidRPr="001962A6">
        <w:rPr>
          <w:rFonts w:ascii="Times New Roman" w:hAnsi="Times New Roman"/>
          <w:sz w:val="28"/>
          <w:szCs w:val="28"/>
        </w:rPr>
        <w:t>;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тр</w:t>
      </w:r>
      <w:proofErr w:type="gramStart"/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>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3,14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0,25</w:t>
      </w:r>
      <w:r w:rsidRPr="00476420">
        <w:rPr>
          <w:rFonts w:ascii="Times New Roman" w:hAnsi="Times New Roman"/>
          <w:sz w:val="28"/>
          <w:szCs w:val="28"/>
          <w:vertAlign w:val="superscript"/>
        </w:rPr>
        <w:t>2</w:t>
      </w:r>
      <w:r w:rsidRPr="00476420">
        <w:rPr>
          <w:rFonts w:ascii="Times New Roman" w:hAnsi="Times New Roman"/>
          <w:sz w:val="28"/>
          <w:szCs w:val="28"/>
        </w:rPr>
        <w:t xml:space="preserve"> /4)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3400=1,67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1962A6">
        <w:rPr>
          <w:rFonts w:ascii="Times New Roman" w:hAnsi="Times New Roman"/>
          <w:sz w:val="28"/>
          <w:szCs w:val="28"/>
        </w:rPr>
        <w:t>.</w:t>
      </w:r>
      <w:r w:rsidR="001962A6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2F1B78" w:rsidRPr="001962A6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476420">
        <w:rPr>
          <w:rFonts w:ascii="Times New Roman" w:hAnsi="Times New Roman"/>
          <w:sz w:val="28"/>
          <w:szCs w:val="28"/>
          <w:vertAlign w:val="subscript"/>
        </w:rPr>
        <w:t>колл</w:t>
      </w:r>
      <w:proofErr w:type="gramStart"/>
      <w:r w:rsidRPr="00476420">
        <w:rPr>
          <w:rFonts w:ascii="Times New Roman" w:hAnsi="Times New Roman"/>
          <w:sz w:val="28"/>
          <w:szCs w:val="28"/>
        </w:rPr>
        <w:t>=</w:t>
      </w:r>
      <w:proofErr w:type="spellEnd"/>
      <w:r w:rsidRPr="00476420">
        <w:rPr>
          <w:rFonts w:ascii="Times New Roman" w:hAnsi="Times New Roman"/>
          <w:sz w:val="28"/>
          <w:szCs w:val="28"/>
        </w:rPr>
        <w:t>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3,14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0,63</w:t>
      </w:r>
      <w:r w:rsidRPr="00476420">
        <w:rPr>
          <w:rFonts w:ascii="Times New Roman" w:hAnsi="Times New Roman"/>
          <w:sz w:val="28"/>
          <w:szCs w:val="28"/>
          <w:vertAlign w:val="superscript"/>
        </w:rPr>
        <w:t>2</w:t>
      </w:r>
      <w:r w:rsidRPr="00476420">
        <w:rPr>
          <w:rFonts w:ascii="Times New Roman" w:hAnsi="Times New Roman"/>
          <w:sz w:val="28"/>
          <w:szCs w:val="28"/>
        </w:rPr>
        <w:t xml:space="preserve"> /4)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85=0,26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1962A6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</w:rPr>
        <w:t>п</w:t>
      </w:r>
      <w:r w:rsidRPr="00476420">
        <w:rPr>
          <w:rFonts w:ascii="Times New Roman" w:hAnsi="Times New Roman"/>
          <w:sz w:val="28"/>
          <w:szCs w:val="28"/>
        </w:rPr>
        <w:t>= 1</w:t>
      </w:r>
      <w:proofErr w:type="gramStart"/>
      <w:r w:rsidRPr="00476420">
        <w:rPr>
          <w:rFonts w:ascii="Times New Roman" w:hAnsi="Times New Roman"/>
          <w:sz w:val="28"/>
          <w:szCs w:val="28"/>
        </w:rPr>
        <w:t>,67</w:t>
      </w:r>
      <w:proofErr w:type="gramEnd"/>
      <w:r w:rsidRPr="00476420">
        <w:rPr>
          <w:rFonts w:ascii="Times New Roman" w:hAnsi="Times New Roman"/>
          <w:sz w:val="28"/>
          <w:szCs w:val="28"/>
        </w:rPr>
        <w:t>+0,26=1,93</w:t>
      </w:r>
      <w:r w:rsidRPr="00476420">
        <w:rPr>
          <w:rFonts w:ascii="Times New Roman" w:hAnsi="Times New Roman"/>
          <w:sz w:val="28"/>
          <w:szCs w:val="28"/>
          <w:vertAlign w:val="subscript"/>
        </w:rPr>
        <w:t>,</w:t>
      </w:r>
      <w:r w:rsidRPr="00476420">
        <w:rPr>
          <w:rFonts w:ascii="Times New Roman" w:hAnsi="Times New Roman"/>
          <w:sz w:val="28"/>
          <w:szCs w:val="28"/>
        </w:rPr>
        <w:t xml:space="preserve"> м</w:t>
      </w:r>
      <w:r w:rsidRPr="00476420">
        <w:rPr>
          <w:rFonts w:ascii="Times New Roman" w:hAnsi="Times New Roman"/>
          <w:sz w:val="28"/>
          <w:szCs w:val="28"/>
          <w:vertAlign w:val="superscript"/>
        </w:rPr>
        <w:t>3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V</w:t>
      </w:r>
      <w:r w:rsidRPr="00476420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Pr="00476420">
        <w:rPr>
          <w:rFonts w:ascii="Times New Roman" w:hAnsi="Times New Roman"/>
          <w:sz w:val="28"/>
          <w:szCs w:val="28"/>
        </w:rPr>
        <w:t>=1,93/0.6 = 3,2л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Для 40% водного раствора </w:t>
      </w:r>
      <w:proofErr w:type="spellStart"/>
      <w:r w:rsidRPr="00476420">
        <w:rPr>
          <w:rFonts w:ascii="Times New Roman" w:hAnsi="Times New Roman"/>
          <w:sz w:val="28"/>
          <w:szCs w:val="28"/>
        </w:rPr>
        <w:t>этиленгликля</w:t>
      </w:r>
      <w:proofErr w:type="spellEnd"/>
      <w:r w:rsidRPr="00476420">
        <w:rPr>
          <w:rFonts w:ascii="Times New Roman" w:hAnsi="Times New Roman"/>
          <w:sz w:val="28"/>
          <w:szCs w:val="28"/>
        </w:rPr>
        <w:t xml:space="preserve"> с противокоррозионными пр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садками прирост объема составляет около 2%, по рекомендациям производ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теля оборудования, от общего объема системы</w:t>
      </w:r>
    </w:p>
    <w:p w:rsidR="002F1B78" w:rsidRPr="00476420" w:rsidRDefault="00262449" w:rsidP="00A2124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Group 537" o:spid="_x0000_s1616" style="position:absolute;left:0;text-align:left;margin-left:56.7pt;margin-top:19.85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" o:allowincell="f">
            <v:rect id="Rectangle 538" o:spid="_x0000_s16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c0c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HNHEAAAA2wAAAA8AAAAAAAAAAAAAAAAAmAIAAGRycy9k&#10;b3ducmV2LnhtbFBLBQYAAAAABAAEAPUAAACJAwAAAAA=&#10;" filled="f" strokeweight="2pt"/>
            <v:line id="Line 539" o:spid="_x0000_s16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<v:line id="Line 540" o:spid="_x0000_s16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<v:line id="Line 541" o:spid="_x0000_s16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<v:line id="Line 542" o:spid="_x0000_s16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<v:line id="Line 543" o:spid="_x0000_s16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<v:line id="Line 544" o:spid="_x0000_s16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Mt7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DEMt7wAAADbAAAADwAAAAAAAAAAAAAAAAChAgAA&#10;ZHJzL2Rvd25yZXYueG1sUEsFBgAAAAAEAAQA+QAAAIoDAAAAAA==&#10;" strokeweight="2pt"/>
            <v:line id="Line 545" o:spid="_x0000_s16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<v:line id="Line 546" o:spid="_x0000_s16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<v:line id="Line 547" o:spid="_x0000_s16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<v:line id="Line 548" o:spid="_x0000_s16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kZM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mRkxAAAANsAAAAPAAAAAAAAAAAA&#10;AAAAAKECAABkcnMvZG93bnJldi54bWxQSwUGAAAAAAQABAD5AAAAkgMAAAAA&#10;" strokeweight="1pt"/>
            <v:rect id="Rectangle 549" o:spid="_x0000_s16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50" o:spid="_x0000_s16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51" o:spid="_x0000_s16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ETMIA&#10;AADbAAAADwAAAGRycy9kb3ducmV2LnhtbESPQWvCQBSE74L/YXmF3nTT0oiNrhIKgV5NFXp8ZJ9J&#10;NPs27m6T+O+7hYLHYWa+Ybb7yXRiIOdbywpelgkI4srqlmsFx69isQbhA7LGzjIpuJOH/W4+22Km&#10;7cgHGspQiwhhn6GCJoQ+k9JXDRn0S9sTR+9sncEQpauldjhGuOnka5KspMGW40KDPX00VF3LH6Mg&#10;zy/T6Va+Y+HlOnEr/abr/Fup56cp34AINIVH+L/9qRWk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ARMwgAAANs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52" o:spid="_x0000_s16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53" o:spid="_x0000_s16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54" o:spid="_x0000_s16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55" o:spid="_x0000_s16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2F1B78">
                    <w:pPr>
                      <w:pStyle w:val="ae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lang w:val="ru-RU"/>
                      </w:rPr>
                      <w:t>3</w:t>
                    </w:r>
                    <w:r w:rsidR="00262449"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LOWER </w:instrText>
                    </w:r>
                    <w:r w:rsidR="00262449"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</w:t>
                    </w:r>
                    <w:r w:rsidR="00262449"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</v:rect>
            <v:rect id="Rectangle 556" o:spid="_x0000_s16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F1B78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2F1B78" w:rsidRPr="00476420" w:rsidRDefault="00E03964" w:rsidP="00A2124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="00A2124D">
        <w:rPr>
          <w:rFonts w:ascii="Times New Roman" w:hAnsi="Times New Roman"/>
          <w:b/>
          <w:sz w:val="28"/>
          <w:szCs w:val="28"/>
        </w:rPr>
        <w:t>.5</w:t>
      </w:r>
      <w:r w:rsidR="00B55FE2">
        <w:rPr>
          <w:rFonts w:ascii="Times New Roman" w:hAnsi="Times New Roman"/>
          <w:b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b/>
          <w:sz w:val="28"/>
          <w:szCs w:val="28"/>
        </w:rPr>
        <w:t>Расчет и подбор трубопроводов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Диаметр </w:t>
      </w:r>
      <w:r w:rsidRPr="00476420">
        <w:rPr>
          <w:rFonts w:ascii="Times New Roman" w:hAnsi="Times New Roman"/>
          <w:sz w:val="28"/>
          <w:szCs w:val="28"/>
        </w:rPr>
        <w:object w:dxaOrig="680" w:dyaOrig="380">
          <v:shape id="_x0000_i1027" type="#_x0000_t75" style="width:34.5pt;height:19.5pt" o:ole="">
            <v:imagedata r:id="rId45" o:title=""/>
          </v:shape>
          <o:OLEObject Type="Embed" ProgID="Equation.3" ShapeID="_x0000_i1027" DrawAspect="Content" ObjectID="_1529461613" r:id="rId46"/>
        </w:object>
      </w:r>
      <w:r w:rsidRPr="00476420">
        <w:rPr>
          <w:rFonts w:ascii="Times New Roman" w:hAnsi="Times New Roman"/>
          <w:sz w:val="28"/>
          <w:szCs w:val="28"/>
        </w:rPr>
        <w:t xml:space="preserve"> нагнетательного трубопровода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object w:dxaOrig="2340" w:dyaOrig="740">
          <v:shape id="_x0000_i1028" type="#_x0000_t75" style="width:117pt;height:36.75pt" o:ole="">
            <v:imagedata r:id="rId47" o:title=""/>
          </v:shape>
          <o:OLEObject Type="Embed" ProgID="Equation.3" ShapeID="_x0000_i1028" DrawAspect="Content" ObjectID="_1529461614" r:id="rId48"/>
        </w:object>
      </w:r>
      <w:r w:rsidR="00E03964">
        <w:rPr>
          <w:rFonts w:ascii="Times New Roman" w:hAnsi="Times New Roman"/>
          <w:sz w:val="28"/>
          <w:szCs w:val="28"/>
        </w:rPr>
        <w:t>,</w:t>
      </w:r>
      <w:r w:rsidR="00E03964">
        <w:rPr>
          <w:rFonts w:ascii="Times New Roman" w:hAnsi="Times New Roman"/>
          <w:sz w:val="28"/>
          <w:szCs w:val="28"/>
        </w:rPr>
        <w:tab/>
      </w:r>
      <w:r w:rsidR="00E03964">
        <w:rPr>
          <w:rFonts w:ascii="Times New Roman" w:hAnsi="Times New Roman"/>
          <w:sz w:val="28"/>
          <w:szCs w:val="28"/>
        </w:rPr>
        <w:tab/>
      </w:r>
      <w:r w:rsidR="00E03964">
        <w:rPr>
          <w:rFonts w:ascii="Times New Roman" w:hAnsi="Times New Roman"/>
          <w:sz w:val="28"/>
          <w:szCs w:val="28"/>
        </w:rPr>
        <w:tab/>
        <w:t xml:space="preserve">               (2</w:t>
      </w:r>
      <w:r w:rsidRPr="00476420">
        <w:rPr>
          <w:rFonts w:ascii="Times New Roman" w:hAnsi="Times New Roman"/>
          <w:sz w:val="28"/>
          <w:szCs w:val="28"/>
        </w:rPr>
        <w:t>.17)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где  </w:t>
      </w:r>
      <w:r w:rsidRPr="00476420">
        <w:rPr>
          <w:rFonts w:ascii="Times New Roman" w:hAnsi="Times New Roman"/>
          <w:sz w:val="28"/>
          <w:szCs w:val="28"/>
        </w:rPr>
        <w:object w:dxaOrig="1460" w:dyaOrig="380">
          <v:shape id="_x0000_i1029" type="#_x0000_t75" style="width:1in;height:19.5pt" o:ole="">
            <v:imagedata r:id="rId49" o:title=""/>
          </v:shape>
          <o:OLEObject Type="Embed" ProgID="Equation.3" ShapeID="_x0000_i1029" DrawAspect="Content" ObjectID="_1529461615" r:id="rId50"/>
        </w:object>
      </w:r>
      <w:r w:rsidRPr="00476420">
        <w:rPr>
          <w:rFonts w:ascii="Times New Roman" w:hAnsi="Times New Roman"/>
          <w:sz w:val="28"/>
          <w:szCs w:val="28"/>
        </w:rPr>
        <w:t xml:space="preserve"> - скорость движения хладагента,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</w:rPr>
        <w:t>=</w:t>
      </w:r>
      <w:r w:rsidRPr="00476420">
        <w:rPr>
          <w:rFonts w:ascii="Times New Roman" w:hAnsi="Times New Roman"/>
          <w:sz w:val="28"/>
          <w:szCs w:val="28"/>
        </w:rPr>
        <w:sym w:font="Symbol" w:char="F0D6"/>
      </w:r>
      <w:r w:rsidRPr="00476420">
        <w:rPr>
          <w:rFonts w:ascii="Times New Roman" w:hAnsi="Times New Roman"/>
          <w:sz w:val="28"/>
          <w:szCs w:val="28"/>
        </w:rPr>
        <w:t>4(3</w:t>
      </w:r>
      <w:proofErr w:type="gramStart"/>
      <w:r w:rsidRPr="00476420">
        <w:rPr>
          <w:rFonts w:ascii="Times New Roman" w:hAnsi="Times New Roman"/>
          <w:sz w:val="28"/>
          <w:szCs w:val="28"/>
        </w:rPr>
        <w:t>,66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×0,012)/(3.14 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25)=0,047 м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Принимаем медную, бесшовную трубу с условным проходом </w:t>
      </w: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</w:rPr>
        <w:t>=50 мм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Диаметр </w:t>
      </w:r>
      <w:r w:rsidRPr="00476420">
        <w:rPr>
          <w:rFonts w:ascii="Times New Roman" w:hAnsi="Times New Roman"/>
          <w:sz w:val="28"/>
          <w:szCs w:val="28"/>
        </w:rPr>
        <w:object w:dxaOrig="820" w:dyaOrig="380">
          <v:shape id="_x0000_i1030" type="#_x0000_t75" style="width:42pt;height:19.5pt" o:ole="">
            <v:imagedata r:id="rId51" o:title=""/>
          </v:shape>
          <o:OLEObject Type="Embed" ProgID="Equation.3" ShapeID="_x0000_i1030" DrawAspect="Content" ObjectID="_1529461616" r:id="rId52"/>
        </w:object>
      </w:r>
      <w:r w:rsidRPr="00476420">
        <w:rPr>
          <w:rFonts w:ascii="Times New Roman" w:hAnsi="Times New Roman"/>
          <w:sz w:val="28"/>
          <w:szCs w:val="28"/>
        </w:rPr>
        <w:t xml:space="preserve"> всасывающего трубопровода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position w:val="-30"/>
          <w:sz w:val="28"/>
          <w:szCs w:val="28"/>
        </w:rPr>
        <w:object w:dxaOrig="2400" w:dyaOrig="740">
          <v:shape id="_x0000_i1031" type="#_x0000_t75" style="width:120pt;height:36.75pt" o:ole="">
            <v:imagedata r:id="rId53" o:title=""/>
          </v:shape>
          <o:OLEObject Type="Embed" ProgID="Equation.3" ShapeID="_x0000_i1031" DrawAspect="Content" ObjectID="_1529461617" r:id="rId54"/>
        </w:object>
      </w:r>
      <w:r w:rsidR="00E03964">
        <w:rPr>
          <w:rFonts w:ascii="Times New Roman" w:hAnsi="Times New Roman"/>
          <w:sz w:val="28"/>
          <w:szCs w:val="28"/>
        </w:rPr>
        <w:t>,</w:t>
      </w:r>
      <w:r w:rsidR="00E03964">
        <w:rPr>
          <w:rFonts w:ascii="Times New Roman" w:hAnsi="Times New Roman"/>
          <w:sz w:val="28"/>
          <w:szCs w:val="28"/>
        </w:rPr>
        <w:tab/>
      </w:r>
      <w:r w:rsidR="00E03964">
        <w:rPr>
          <w:rFonts w:ascii="Times New Roman" w:hAnsi="Times New Roman"/>
          <w:sz w:val="28"/>
          <w:szCs w:val="28"/>
        </w:rPr>
        <w:tab/>
        <w:t xml:space="preserve">                         (2</w:t>
      </w:r>
      <w:r w:rsidRPr="00476420">
        <w:rPr>
          <w:rFonts w:ascii="Times New Roman" w:hAnsi="Times New Roman"/>
          <w:sz w:val="28"/>
          <w:szCs w:val="28"/>
        </w:rPr>
        <w:t>.18)</w:t>
      </w:r>
    </w:p>
    <w:p w:rsidR="002F1B78" w:rsidRPr="00476420" w:rsidRDefault="002F1B78" w:rsidP="001962A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где </w:t>
      </w:r>
      <w:r w:rsidRPr="00476420">
        <w:rPr>
          <w:rFonts w:ascii="Times New Roman" w:hAnsi="Times New Roman"/>
          <w:sz w:val="28"/>
          <w:szCs w:val="28"/>
        </w:rPr>
        <w:object w:dxaOrig="660" w:dyaOrig="380">
          <v:shape id="_x0000_i1032" type="#_x0000_t75" style="width:33.75pt;height:19.5pt" o:ole="">
            <v:imagedata r:id="rId55" o:title=""/>
          </v:shape>
          <o:OLEObject Type="Embed" ProgID="Equation.3" ShapeID="_x0000_i1032" DrawAspect="Content" ObjectID="_1529461618" r:id="rId56"/>
        </w:object>
      </w:r>
      <w:r w:rsidRPr="00476420">
        <w:rPr>
          <w:rFonts w:ascii="Times New Roman" w:hAnsi="Times New Roman"/>
          <w:sz w:val="28"/>
          <w:szCs w:val="28"/>
        </w:rPr>
        <w:t xml:space="preserve"> - всасывающий объем компрессором,</w:t>
      </w: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object w:dxaOrig="1460" w:dyaOrig="380">
          <v:shape id="_x0000_i1033" type="#_x0000_t75" style="width:1in;height:19.5pt" o:ole="">
            <v:imagedata r:id="rId57" o:title=""/>
          </v:shape>
          <o:OLEObject Type="Embed" ProgID="Equation.3" ShapeID="_x0000_i1033" DrawAspect="Content" ObjectID="_1529461619" r:id="rId58"/>
        </w:object>
      </w:r>
      <w:r w:rsidRPr="00476420">
        <w:rPr>
          <w:rFonts w:ascii="Times New Roman" w:hAnsi="Times New Roman"/>
          <w:sz w:val="28"/>
          <w:szCs w:val="28"/>
        </w:rPr>
        <w:t xml:space="preserve"> - допустимая скорость всасывания хладагента,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A2124D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sz w:val="28"/>
          <w:szCs w:val="28"/>
          <w:lang w:val="en-US"/>
        </w:rPr>
        <w:t>d</w:t>
      </w:r>
      <w:r w:rsidR="002F1B78" w:rsidRPr="00476420">
        <w:rPr>
          <w:rFonts w:ascii="Times New Roman" w:hAnsi="Times New Roman"/>
          <w:sz w:val="28"/>
          <w:szCs w:val="28"/>
        </w:rPr>
        <w:t>=</w:t>
      </w:r>
      <w:r w:rsidR="002F1B78" w:rsidRPr="00476420">
        <w:rPr>
          <w:rFonts w:ascii="Times New Roman" w:hAnsi="Times New Roman"/>
          <w:sz w:val="28"/>
          <w:szCs w:val="28"/>
        </w:rPr>
        <w:sym w:font="Symbol" w:char="F0D6"/>
      </w:r>
      <w:r w:rsidR="002F1B78" w:rsidRPr="00476420">
        <w:rPr>
          <w:rFonts w:ascii="Times New Roman" w:hAnsi="Times New Roman"/>
          <w:sz w:val="28"/>
          <w:szCs w:val="28"/>
        </w:rPr>
        <w:t>4</w:t>
      </w:r>
      <w:r w:rsidR="002F1B78" w:rsidRPr="00476420">
        <w:rPr>
          <w:rFonts w:ascii="Times New Roman" w:hAnsi="Times New Roman"/>
          <w:sz w:val="28"/>
          <w:szCs w:val="28"/>
        </w:rPr>
        <w:sym w:font="Symbol" w:char="F0D7"/>
      </w:r>
      <w:r w:rsidR="002F1B78" w:rsidRPr="00476420">
        <w:rPr>
          <w:rFonts w:ascii="Times New Roman" w:hAnsi="Times New Roman"/>
          <w:sz w:val="28"/>
          <w:szCs w:val="28"/>
        </w:rPr>
        <w:t xml:space="preserve"> (2</w:t>
      </w:r>
      <w:proofErr w:type="gramStart"/>
      <w:r w:rsidR="002F1B78" w:rsidRPr="00476420">
        <w:rPr>
          <w:rFonts w:ascii="Times New Roman" w:hAnsi="Times New Roman"/>
          <w:sz w:val="28"/>
          <w:szCs w:val="28"/>
        </w:rPr>
        <w:t>,82</w:t>
      </w:r>
      <w:proofErr w:type="gramEnd"/>
      <w:r w:rsidR="002F1B78" w:rsidRPr="00476420">
        <w:rPr>
          <w:rFonts w:ascii="Times New Roman" w:hAnsi="Times New Roman"/>
          <w:sz w:val="28"/>
          <w:szCs w:val="28"/>
        </w:rPr>
        <w:t xml:space="preserve"> </w:t>
      </w:r>
      <w:r w:rsidR="002F1B78" w:rsidRPr="00476420">
        <w:rPr>
          <w:rFonts w:ascii="Times New Roman" w:hAnsi="Times New Roman"/>
          <w:sz w:val="28"/>
          <w:szCs w:val="28"/>
        </w:rPr>
        <w:sym w:font="Symbol" w:char="F0D7"/>
      </w:r>
      <w:r w:rsidR="002F1B78" w:rsidRPr="00476420">
        <w:rPr>
          <w:rFonts w:ascii="Times New Roman" w:hAnsi="Times New Roman"/>
          <w:sz w:val="28"/>
          <w:szCs w:val="28"/>
        </w:rPr>
        <w:t xml:space="preserve"> 0,062)/(3,14 </w:t>
      </w:r>
      <w:r w:rsidR="002F1B78" w:rsidRPr="00476420">
        <w:rPr>
          <w:rFonts w:ascii="Times New Roman" w:hAnsi="Times New Roman"/>
          <w:sz w:val="28"/>
          <w:szCs w:val="28"/>
        </w:rPr>
        <w:sym w:font="Symbol" w:char="F0D7"/>
      </w:r>
      <w:r w:rsidR="002F1B78" w:rsidRPr="00476420">
        <w:rPr>
          <w:rFonts w:ascii="Times New Roman" w:hAnsi="Times New Roman"/>
          <w:sz w:val="28"/>
          <w:szCs w:val="28"/>
        </w:rPr>
        <w:t>20)=0,105 м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1B78" w:rsidRPr="00B55FE2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55FE2">
        <w:rPr>
          <w:rFonts w:ascii="Times New Roman" w:hAnsi="Times New Roman"/>
          <w:sz w:val="28"/>
          <w:szCs w:val="28"/>
        </w:rPr>
        <w:t xml:space="preserve">Принимаем трубу с условным проходом </w:t>
      </w:r>
      <w:r w:rsidRPr="00B55FE2">
        <w:rPr>
          <w:rFonts w:ascii="Times New Roman" w:hAnsi="Times New Roman"/>
          <w:sz w:val="28"/>
          <w:szCs w:val="28"/>
          <w:lang w:val="en-US"/>
        </w:rPr>
        <w:t>d</w:t>
      </w:r>
      <w:r w:rsidRPr="00B55FE2">
        <w:rPr>
          <w:rFonts w:ascii="Times New Roman" w:hAnsi="Times New Roman"/>
          <w:sz w:val="28"/>
          <w:szCs w:val="28"/>
        </w:rPr>
        <w:t>=120 мм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Диаметр труб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хладоносителя</w:t>
      </w:r>
      <w:proofErr w:type="spellEnd"/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A2124D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F1B78" w:rsidRPr="00476420">
        <w:rPr>
          <w:rFonts w:ascii="Times New Roman" w:hAnsi="Times New Roman"/>
          <w:sz w:val="28"/>
          <w:szCs w:val="28"/>
        </w:rPr>
        <w:object w:dxaOrig="1400" w:dyaOrig="760">
          <v:shape id="_x0000_i1034" type="#_x0000_t75" style="width:69.75pt;height:37.5pt" o:ole="">
            <v:imagedata r:id="rId59" o:title=""/>
          </v:shape>
          <o:OLEObject Type="Embed" ProgID="Equation.3" ShapeID="_x0000_i1034" DrawAspect="Content" ObjectID="_1529461620" r:id="rId60"/>
        </w:object>
      </w:r>
      <w:r w:rsidR="00E03964">
        <w:rPr>
          <w:rFonts w:ascii="Times New Roman" w:hAnsi="Times New Roman"/>
          <w:sz w:val="28"/>
          <w:szCs w:val="28"/>
        </w:rPr>
        <w:t>,</w:t>
      </w:r>
      <w:r w:rsidR="00E03964">
        <w:rPr>
          <w:rFonts w:ascii="Times New Roman" w:hAnsi="Times New Roman"/>
          <w:sz w:val="28"/>
          <w:szCs w:val="28"/>
        </w:rPr>
        <w:tab/>
      </w:r>
      <w:r w:rsidR="00E03964">
        <w:rPr>
          <w:rFonts w:ascii="Times New Roman" w:hAnsi="Times New Roman"/>
          <w:sz w:val="28"/>
          <w:szCs w:val="28"/>
        </w:rPr>
        <w:tab/>
      </w:r>
      <w:r w:rsidR="00E03964">
        <w:rPr>
          <w:rFonts w:ascii="Times New Roman" w:hAnsi="Times New Roman"/>
          <w:sz w:val="28"/>
          <w:szCs w:val="28"/>
        </w:rPr>
        <w:tab/>
      </w:r>
      <w:r w:rsidR="00E03964">
        <w:rPr>
          <w:rFonts w:ascii="Times New Roman" w:hAnsi="Times New Roman"/>
          <w:sz w:val="28"/>
          <w:szCs w:val="28"/>
        </w:rPr>
        <w:tab/>
        <w:t xml:space="preserve">                   (2</w:t>
      </w:r>
      <w:r w:rsidR="002F1B78" w:rsidRPr="00476420">
        <w:rPr>
          <w:rFonts w:ascii="Times New Roman" w:hAnsi="Times New Roman"/>
          <w:sz w:val="28"/>
          <w:szCs w:val="28"/>
        </w:rPr>
        <w:t>.19)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где  </w:t>
      </w:r>
      <w:r w:rsidRPr="00476420">
        <w:rPr>
          <w:rFonts w:ascii="Times New Roman" w:hAnsi="Times New Roman"/>
          <w:sz w:val="28"/>
          <w:szCs w:val="28"/>
        </w:rPr>
        <w:object w:dxaOrig="1180" w:dyaOrig="340">
          <v:shape id="_x0000_i1035" type="#_x0000_t75" style="width:59.25pt;height:16.5pt" o:ole="">
            <v:imagedata r:id="rId61" o:title=""/>
          </v:shape>
          <o:OLEObject Type="Embed" ProgID="Equation.3" ShapeID="_x0000_i1035" DrawAspect="Content" ObjectID="_1529461621" r:id="rId62"/>
        </w:object>
      </w:r>
      <w:r w:rsidRPr="00476420">
        <w:rPr>
          <w:rFonts w:ascii="Times New Roman" w:hAnsi="Times New Roman"/>
          <w:sz w:val="28"/>
          <w:szCs w:val="28"/>
        </w:rPr>
        <w:t xml:space="preserve"> - скорость движения этиленгликоля,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</w:rPr>
        <w:t>=</w:t>
      </w:r>
      <w:r w:rsidRPr="00476420">
        <w:rPr>
          <w:rFonts w:ascii="Times New Roman" w:hAnsi="Times New Roman"/>
          <w:sz w:val="28"/>
          <w:szCs w:val="28"/>
        </w:rPr>
        <w:sym w:font="Symbol" w:char="F0D6"/>
      </w:r>
      <w:r w:rsidRPr="00476420">
        <w:rPr>
          <w:rFonts w:ascii="Times New Roman" w:hAnsi="Times New Roman"/>
          <w:sz w:val="28"/>
          <w:szCs w:val="28"/>
        </w:rPr>
        <w:t>4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0</w:t>
      </w:r>
      <w:proofErr w:type="gramStart"/>
      <w:r w:rsidRPr="00476420">
        <w:rPr>
          <w:rFonts w:ascii="Times New Roman" w:hAnsi="Times New Roman"/>
          <w:sz w:val="28"/>
          <w:szCs w:val="28"/>
        </w:rPr>
        <w:t>,02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 / (3,14 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2)=0,113 м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A2124D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Принимаем трубу с условным проходом </w:t>
      </w: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</w:rPr>
        <w:t>=120 мм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A2124D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Диаметр труб теплоносителя</w:t>
      </w:r>
    </w:p>
    <w:p w:rsidR="002F1B78" w:rsidRPr="00476420" w:rsidRDefault="002F1B78" w:rsidP="00A2124D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где  </w:t>
      </w:r>
      <w:r w:rsidRPr="00476420">
        <w:rPr>
          <w:rFonts w:ascii="Times New Roman" w:hAnsi="Times New Roman"/>
          <w:position w:val="-10"/>
          <w:sz w:val="28"/>
          <w:szCs w:val="28"/>
        </w:rPr>
        <w:object w:dxaOrig="1180" w:dyaOrig="340">
          <v:shape id="_x0000_i1036" type="#_x0000_t75" style="width:59.25pt;height:16.5pt" o:ole="">
            <v:imagedata r:id="rId63" o:title=""/>
          </v:shape>
          <o:OLEObject Type="Embed" ProgID="Equation.3" ShapeID="_x0000_i1036" DrawAspect="Content" ObjectID="_1529461622" r:id="rId64"/>
        </w:object>
      </w:r>
      <w:r w:rsidRPr="00476420">
        <w:rPr>
          <w:rFonts w:ascii="Times New Roman" w:hAnsi="Times New Roman"/>
          <w:sz w:val="28"/>
          <w:szCs w:val="28"/>
        </w:rPr>
        <w:t xml:space="preserve"> - скорость движения этиленгликоля,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</w:rPr>
        <w:t>=</w:t>
      </w:r>
      <w:r w:rsidRPr="00476420">
        <w:rPr>
          <w:rFonts w:ascii="Times New Roman" w:hAnsi="Times New Roman"/>
          <w:sz w:val="28"/>
          <w:szCs w:val="28"/>
        </w:rPr>
        <w:sym w:font="Symbol" w:char="F0D6"/>
      </w:r>
      <w:r w:rsidRPr="00476420">
        <w:rPr>
          <w:rFonts w:ascii="Times New Roman" w:hAnsi="Times New Roman"/>
          <w:sz w:val="28"/>
          <w:szCs w:val="28"/>
        </w:rPr>
        <w:t>4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>0,002</w:t>
      </w:r>
      <w:proofErr w:type="gramStart"/>
      <w:r w:rsidRPr="00476420">
        <w:rPr>
          <w:rFonts w:ascii="Times New Roman" w:hAnsi="Times New Roman"/>
          <w:sz w:val="28"/>
          <w:szCs w:val="28"/>
        </w:rPr>
        <w:t>/(</w:t>
      </w:r>
      <w:proofErr w:type="gramEnd"/>
      <w:r w:rsidRPr="00476420">
        <w:rPr>
          <w:rFonts w:ascii="Times New Roman" w:hAnsi="Times New Roman"/>
          <w:sz w:val="28"/>
          <w:szCs w:val="28"/>
        </w:rPr>
        <w:t xml:space="preserve">3,14 </w:t>
      </w:r>
      <w:r w:rsidRPr="00476420">
        <w:rPr>
          <w:rFonts w:ascii="Times New Roman" w:hAnsi="Times New Roman"/>
          <w:sz w:val="28"/>
          <w:szCs w:val="28"/>
        </w:rPr>
        <w:sym w:font="Symbol" w:char="F0D7"/>
      </w:r>
      <w:r w:rsidRPr="00476420">
        <w:rPr>
          <w:rFonts w:ascii="Times New Roman" w:hAnsi="Times New Roman"/>
          <w:sz w:val="28"/>
          <w:szCs w:val="28"/>
        </w:rPr>
        <w:t xml:space="preserve"> 5)=0,022 м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2F1B78" w:rsidRPr="00476420" w:rsidRDefault="002F1B78" w:rsidP="002C42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3981" w:rsidRDefault="002F1B78" w:rsidP="00A2124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Принимаем трубу с условным проходом </w:t>
      </w:r>
      <w:r w:rsidRPr="00476420">
        <w:rPr>
          <w:rFonts w:ascii="Times New Roman" w:hAnsi="Times New Roman"/>
          <w:sz w:val="28"/>
          <w:szCs w:val="28"/>
          <w:lang w:val="en-US"/>
        </w:rPr>
        <w:t>d</w:t>
      </w:r>
      <w:r w:rsidRPr="00476420">
        <w:rPr>
          <w:rFonts w:ascii="Times New Roman" w:hAnsi="Times New Roman"/>
          <w:sz w:val="28"/>
          <w:szCs w:val="28"/>
        </w:rPr>
        <w:t>= 25 мм</w:t>
      </w:r>
      <w:r w:rsidR="001962A6">
        <w:rPr>
          <w:rFonts w:ascii="Times New Roman" w:hAnsi="Times New Roman"/>
          <w:sz w:val="28"/>
          <w:szCs w:val="28"/>
        </w:rPr>
        <w:t>.</w:t>
      </w:r>
    </w:p>
    <w:p w:rsidR="00E03964" w:rsidRDefault="00E03964" w:rsidP="00B5398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B2277" w:rsidRDefault="00262449" w:rsidP="00A2124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62449">
        <w:rPr>
          <w:rFonts w:ascii="Times New Roman" w:hAnsi="Times New Roman"/>
          <w:b/>
          <w:noProof/>
          <w:sz w:val="20"/>
          <w:szCs w:val="28"/>
          <w:lang w:eastAsia="ru-RU"/>
        </w:rPr>
        <w:pict>
          <v:group id="Группа 1190" o:spid="_x0000_s1636" style="position:absolute;left:0;text-align:left;margin-left:56.7pt;margin-top:19.85pt;width:518.8pt;height:802.3pt;z-index:251761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" o:allowincell="f">
            <v:rect id="Rectangle 363" o:spid="_x0000_s16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p4cIA&#10;AADdAAAADwAAAGRycy9kb3ducmV2LnhtbERPzYrCMBC+L/gOYYS9rWk9iK1GqYLgSXarDzA0Y1ts&#10;JrWJbd2n3ywI3ubj+531djSN6KlztWUF8SwCQVxYXXOp4HI+fC1BOI+ssbFMCp7kYLuZfKwx1Xbg&#10;H+pzX4oQwi5FBZX3bSqlKyoy6Ga2JQ7c1XYGfYBdKXWHQwg3jZxH0UIarDk0VNjSvqLilj+Mgpsf&#10;+1NW5r+H5LJLiu9dNjzumVKf0zFbgfA0+rf45T7qMD9OYvj/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KnhwgAAAN0AAAAPAAAAAAAAAAAAAAAAAJgCAABkcnMvZG93&#10;bnJldi54bWxQSwUGAAAAAAQABAD1AAAAhwMAAAAA&#10;" filled="f" strokeweight="2pt"/>
            <v:line id="Line 364" o:spid="_x0000_s16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RP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z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bJE+vgAAAN0AAAAPAAAAAAAAAAAAAAAAAKEC&#10;AABkcnMvZG93bnJldi54bWxQSwUGAAAAAAQABAD5AAAAjAMAAAAA&#10;" strokeweight="2pt"/>
            <v:line id="Line 365" o:spid="_x0000_s16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A0pc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Q9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IDSlwQAAAN0AAAAPAAAAAAAAAAAAAAAA&#10;AKECAABkcnMvZG93bnJldi54bWxQSwUGAAAAAAQABAD5AAAAjwMAAAAA&#10;" strokeweight="2pt"/>
            <v:line id="Line 366" o:spid="_x0000_s16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s0cEAAADdAAAADwAAAGRycy9kb3ducmV2LnhtbERPTYvCMBC9C/6HMII3myoqWo0iQpe9&#10;LVYv3qbN2BabSWmy2v33G0HwNo/3Odt9bxrxoM7VlhVMoxgEcWF1zaWCyzmdrEA4j6yxsUwK/sjB&#10;fjccbDHR9sknemS+FCGEXYIKKu/bREpXVGTQRbYlDtzNdgZ9gF0pdYfPEG4aOYvjpTRYc2iosKVj&#10;RcU9+zUK7tfLIv36Oepzkx10Xqb+mt+0UuNRf9iA8NT7j/jt/tZh/nQ9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azRwQAAAN0AAAAPAAAAAAAAAAAAAAAA&#10;AKECAABkcnMvZG93bnJldi54bWxQSwUGAAAAAAQABAD5AAAAjwMAAAAA&#10;" strokeweight="2pt"/>
            <v:line id="Line 367" o:spid="_x0000_s16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JS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hQlKvgAAAN0AAAAPAAAAAAAAAAAAAAAAAKEC&#10;AABkcnMvZG93bnJldi54bWxQSwUGAAAAAAQABAD5AAAAjAMAAAAA&#10;" strokeweight="2pt"/>
            <v:line id="Line 368" o:spid="_x0000_s16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eXP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V5c9vgAAAN0AAAAPAAAAAAAAAAAAAAAAAKEC&#10;AABkcnMvZG93bnJldi54bWxQSwUGAAAAAAQABAD5AAAAjAMAAAAA&#10;" strokeweight="2pt"/>
            <v:line id="Line 369" o:spid="_x0000_s16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ypsEAAADdAAAADwAAAGRycy9kb3ducmV2LnhtbERPS4vCMBC+C/6HMII3myr4qkYRocve&#10;FqsXb9NmbIvNpDRZ7f77jSB4m4/vOdt9bxrxoM7VlhVMoxgEcWF1zaWCyzmdrEA4j6yxsUwK/sjB&#10;fjccbDHR9sknemS+FCGEXYIKKu/bREpXVGTQRbYlDtzNdgZ9gF0pdYfPEG4aOYvjhTRYc2iosKVj&#10;RcU9+zUK7tfLPP36Oepzkx10Xqb+mt+0UuNRf9iA8NT7j/jt/tZh/nS9hN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GzKmwQAAAN0AAAAPAAAAAAAAAAAAAAAA&#10;AKECAABkcnMvZG93bnJldi54bWxQSwUGAAAAAAQABAD5AAAAjwMAAAAA&#10;" strokeweight="2pt"/>
            <v:line id="Line 370" o:spid="_x0000_s16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m1MMAAADdAAAADwAAAGRycy9kb3ducmV2LnhtbESPQYvCQAyF7wv+hyGCt3WqoKzVUUSo&#10;eFusXrzFTmyLnUzpjFr/vTks7C3hvbz3ZbXpXaOe1IXas4HJOAFFXHhbc2ngfMq+f0CFiGyx8UwG&#10;3hRgsx58rTC1/sVHeuaxVBLCIUUDVYxtqnUoKnIYxr4lFu3mO4dR1q7UtsOXhLtGT5Nkrh3WLA0V&#10;trSrqLjnD2fgfjnPsv3vzp6afGuvZRYv15s1ZjTst0tQkfr4b/67PljBny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EptTDAAAA3QAAAA8AAAAAAAAAAAAA&#10;AAAAoQIAAGRycy9kb3ducmV2LnhtbFBLBQYAAAAABAAEAPkAAACRAwAAAAA=&#10;" strokeweight="2pt"/>
            <v:line id="Line 371" o:spid="_x0000_s16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1lpcMAAADdAAAADwAAAGRycy9kb3ducmV2LnhtbERPzWoCMRC+F3yHMIK3ml0Pxd0aRdRC&#10;xUOp7QOMm+lmdTNZklRXn94UCt7m4/ud2aK3rTiTD41jBfk4A0FcOd1wreD76+15CiJEZI2tY1Jw&#10;pQCL+eBphqV2F/6k8z7WIoVwKFGBibErpQyVIYth7DrixP04bzEm6GupPV5SuG3lJMtepMWGU4PB&#10;jlaGqtP+1yrY+sPulN9qIw+89Zv2Y10Ee1RqNOyXryAi9fEh/ne/6zQ/Lwr4+yad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NZaXDAAAA3QAAAA8AAAAAAAAAAAAA&#10;AAAAoQIAAGRycy9kb3ducmV2LnhtbFBLBQYAAAAABAAEAPkAAACRAwAAAAA=&#10;" strokeweight="1pt"/>
            <v:line id="Line 372" o:spid="_x0000_s16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eKcAAAADdAAAADwAAAGRycy9kb3ducmV2LnhtbESPQQvCMAyF74L/oUTwpp2CItMqIky8&#10;idPLbnGN23BNx1p1/nsrCN4S3ntfXlabztTiSa2rLCuYjCMQxLnVFRcKLudktADhPLLG2jIpeJOD&#10;zbrfW2Gs7YtP9Ex9IQKEXYwKSu+bWEqXl2TQjW1DHLSbbQ36sLaF1C2+AtzUchpFc2mw4nChxIZ2&#10;JeX39GEU3LPLLNkfd/pcp1t9LRKfXW9aqeGg2y5BeOr83/xLH3SoH5Dw/SaM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dXinAAAAA3QAAAA8AAAAAAAAAAAAAAAAA&#10;oQIAAGRycy9kb3ducmV2LnhtbFBLBQYAAAAABAAEAPkAAACOAwAAAAA=&#10;" strokeweight="2pt"/>
            <v:line id="Line 373" o:spid="_x0000_s16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dWM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syyH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VjDAAAA3QAAAA8AAAAAAAAAAAAA&#10;AAAAoQIAAGRycy9kb3ducmV2LnhtbFBLBQYAAAAABAAEAPkAAACRAwAAAAA=&#10;" strokeweight="1pt"/>
            <v:rect id="Rectangle 374" o:spid="_x0000_s16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Gs8AA&#10;AADdAAAADwAAAGRycy9kb3ducmV2LnhtbERP32vCMBB+H/g/hBP2tiaWIVqNUgaCr3Yb+Hg0Z1tt&#10;LjXJtP73ZjDY2318P2+9HW0vbuRD51jDLFMgiGtnOm40fH3u3hYgQkQ22DsmDQ8KsN1MXtZYGHfn&#10;A92q2IgUwqFADW2MQyFlqFuyGDI3ECfu5LzFmKBvpPF4T+G2l7lSc2mx49TQ4kAfLdWX6sdqKMvz&#10;+H2tlrgLcqH83Lybpjxq/TodyxWISGP8F/+59ybNz1UOv9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+Gs8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5" o:spid="_x0000_s16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jKM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n6oZ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MjKM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76" o:spid="_x0000_s16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7XMEA&#10;AADdAAAADwAAAGRycy9kb3ducmV2LnhtbERPTWvDMAy9D/ofjAq7rXZLCF1at4RBYddlG/QoYi1J&#10;G8uZ7SXpv68Hg930eJ/aH2fbi5F86BxrWK8UCOLamY4bDR/vp6ctiBCRDfaOScONAhwPi4c9FsZN&#10;/EZjFRuRQjgUqKGNcSikDHVLFsPKDcSJ+3LeYkzQN9J4nFK47eVGqVxa7Dg1tDjQS0v1tfqxGsry&#10;Mn9+V894CnKrfG4y05RnrR+Xc7kDEWmO/+I/96tJ8zcqg99v0gn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u1z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7" o:spid="_x0000_s16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ex8AA&#10;AADdAAAADwAAAGRycy9kb3ducmV2LnhtbERPTYvCMBC9L/gfwgje1kRR0a5RyoLg1bqCx6GZbbvb&#10;TGqS1frvjSDsbR7vc9bb3rbiSj40jjVMxgoEcelMw5WGr+PufQkiRGSDrWPScKcA283gbY2ZcTc+&#10;0LWIlUghHDLUUMfYZVKGsiaLYew64sR9O28xJugraTzeUrht5VSphbTYcGqosaPPmsrf4s9qyPOf&#10;/nQpVrgLcqn8wsxMlZ+1Hg37/ANEpD7+i1/uvUnzp2oOz2/S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Yex8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78" o:spid="_x0000_s16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AsM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/Ezl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0gLD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79" o:spid="_x0000_s16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lK8AA&#10;AADdAAAADwAAAGRycy9kb3ducmV2LnhtbERPTYvCMBC9L/gfwgje1kQRV7tGKQuCV+sKHodmtu1u&#10;M6lJVuu/N4LgbR7vc1ab3rbiQj40jjVMxgoEcelMw5WG78P2fQEiRGSDrWPScKMAm/XgbYWZcVfe&#10;06WIlUghHDLUUMfYZVKGsiaLYew64sT9OG8xJugraTxeU7ht5VSpubTYcGqosaOvmsq/4t9qyPPf&#10;/ngulrgNcqH83MxMlZ+0Hg37/BNEpD6+xE/3zqT5U/UBj2/SC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glK8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80" o:spid="_x0000_s16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xWcMA&#10;AADdAAAADwAAAGRycy9kb3ducmV2LnhtbESPQWsCMRCF74X+hzCF3mpSKWJXoywFwWtXBY/DZrq7&#10;djPZJlG3/945CN5meG/e+2a5Hn2vLhRTF9jC+8SAIq6D67ixsN9t3uagUkZ22AcmC/+UYL16flpi&#10;4cKVv+lS5UZJCKcCLbQ5D4XWqW7JY5qEgVi0nxA9Zlljo13Eq4T7Xk+NmWmPHUtDiwN9tVT/Vmdv&#10;oSxP4+Gv+sRN0nMTZ+7DNeXR2teXsVyAyjTmh/l+vXWCPzWCK9/IC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xWc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A048CD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32</w:t>
                    </w:r>
                  </w:p>
                </w:txbxContent>
              </v:textbox>
            </v:rect>
            <v:rect id="Rectangle 381" o:spid="_x0000_s16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Uwr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ZP1Bz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qxTCvwAAAN0AAAAPAAAAAAAAAAAAAAAAAJgCAABkcnMvZG93bnJl&#10;di54bWxQSwUGAAAAAAQABAD1AAAAhAMAAAAA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795292">
        <w:rPr>
          <w:rFonts w:ascii="Times New Roman" w:hAnsi="Times New Roman"/>
          <w:b/>
          <w:sz w:val="28"/>
          <w:szCs w:val="28"/>
        </w:rPr>
        <w:t>2.</w:t>
      </w:r>
      <w:r w:rsidR="00E03964">
        <w:rPr>
          <w:rFonts w:ascii="Times New Roman" w:hAnsi="Times New Roman"/>
          <w:b/>
          <w:sz w:val="28"/>
          <w:szCs w:val="28"/>
        </w:rPr>
        <w:t>5</w:t>
      </w:r>
      <w:r w:rsidR="00795292">
        <w:rPr>
          <w:rFonts w:ascii="Times New Roman" w:hAnsi="Times New Roman"/>
          <w:b/>
          <w:sz w:val="28"/>
          <w:szCs w:val="28"/>
        </w:rPr>
        <w:t xml:space="preserve"> </w:t>
      </w:r>
      <w:r w:rsidR="00DB2277" w:rsidRPr="00817890">
        <w:rPr>
          <w:rFonts w:ascii="Times New Roman" w:hAnsi="Times New Roman"/>
          <w:b/>
          <w:sz w:val="28"/>
          <w:szCs w:val="28"/>
        </w:rPr>
        <w:t>Описание схемы холодильной установки</w:t>
      </w:r>
    </w:p>
    <w:p w:rsidR="00B53981" w:rsidRPr="00B53981" w:rsidRDefault="00B53981" w:rsidP="00B5398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B2277" w:rsidRPr="0081789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>Для охлаждения</w:t>
      </w:r>
      <w:r>
        <w:rPr>
          <w:rFonts w:ascii="Times New Roman" w:hAnsi="Times New Roman"/>
          <w:sz w:val="28"/>
          <w:szCs w:val="28"/>
        </w:rPr>
        <w:t xml:space="preserve"> ледовых арен на стадионе «</w:t>
      </w:r>
      <w:r w:rsidRPr="00A156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Кемерово</w:t>
      </w:r>
      <w:r w:rsidRPr="00817890">
        <w:rPr>
          <w:rFonts w:ascii="Times New Roman" w:hAnsi="Times New Roman"/>
          <w:sz w:val="28"/>
          <w:szCs w:val="28"/>
        </w:rPr>
        <w:t xml:space="preserve">» реализована схема </w:t>
      </w:r>
      <w:proofErr w:type="gramStart"/>
      <w:r w:rsidRPr="00817890">
        <w:rPr>
          <w:rFonts w:ascii="Times New Roman" w:hAnsi="Times New Roman"/>
          <w:sz w:val="28"/>
          <w:szCs w:val="28"/>
        </w:rPr>
        <w:t>с</w:t>
      </w:r>
      <w:proofErr w:type="gramEnd"/>
      <w:r w:rsidRPr="00817890">
        <w:rPr>
          <w:rFonts w:ascii="Times New Roman" w:hAnsi="Times New Roman"/>
          <w:sz w:val="28"/>
          <w:szCs w:val="28"/>
        </w:rPr>
        <w:t xml:space="preserve"> промежуточным </w:t>
      </w:r>
      <w:proofErr w:type="spellStart"/>
      <w:r w:rsidRPr="00817890">
        <w:rPr>
          <w:rFonts w:ascii="Times New Roman" w:hAnsi="Times New Roman"/>
          <w:sz w:val="28"/>
          <w:szCs w:val="28"/>
        </w:rPr>
        <w:t>хладоносителем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. В качестве холодильных машин используются </w:t>
      </w:r>
      <w:r>
        <w:rPr>
          <w:rFonts w:ascii="Times New Roman" w:hAnsi="Times New Roman"/>
          <w:sz w:val="28"/>
          <w:szCs w:val="28"/>
        </w:rPr>
        <w:t>компрессоры</w:t>
      </w:r>
      <w:r w:rsidRPr="008178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7890"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  <w:r w:rsidR="00795292">
        <w:rPr>
          <w:rFonts w:ascii="Times New Roman" w:hAnsi="Times New Roman"/>
          <w:sz w:val="28"/>
          <w:szCs w:val="28"/>
        </w:rPr>
        <w:t xml:space="preserve"> </w:t>
      </w:r>
      <w:r w:rsidRPr="00817890">
        <w:rPr>
          <w:rFonts w:ascii="Times New Roman" w:hAnsi="Times New Roman"/>
          <w:sz w:val="28"/>
          <w:szCs w:val="28"/>
        </w:rPr>
        <w:t>, уста</w:t>
      </w:r>
      <w:r>
        <w:rPr>
          <w:rFonts w:ascii="Times New Roman" w:hAnsi="Times New Roman"/>
          <w:sz w:val="28"/>
          <w:szCs w:val="28"/>
        </w:rPr>
        <w:t>новленные</w:t>
      </w:r>
      <w:r w:rsidRPr="00817890">
        <w:rPr>
          <w:rFonts w:ascii="Times New Roman" w:hAnsi="Times New Roman"/>
          <w:sz w:val="28"/>
          <w:szCs w:val="28"/>
        </w:rPr>
        <w:t xml:space="preserve"> в холодильной станции.</w:t>
      </w:r>
    </w:p>
    <w:p w:rsidR="00DB2277" w:rsidRPr="0081789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>В состав компрессорно</w:t>
      </w:r>
      <w:r>
        <w:rPr>
          <w:rFonts w:ascii="Times New Roman" w:hAnsi="Times New Roman"/>
          <w:sz w:val="28"/>
          <w:szCs w:val="28"/>
        </w:rPr>
        <w:t>го</w:t>
      </w:r>
      <w:r w:rsidRPr="00817890">
        <w:rPr>
          <w:rFonts w:ascii="Times New Roman" w:hAnsi="Times New Roman"/>
          <w:sz w:val="28"/>
          <w:szCs w:val="28"/>
        </w:rPr>
        <w:t xml:space="preserve"> агрегата входят: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 xml:space="preserve">Винтовые компактные </w:t>
      </w:r>
      <w:proofErr w:type="spellStart"/>
      <w:r w:rsidRPr="00817890">
        <w:rPr>
          <w:rFonts w:ascii="Times New Roman" w:hAnsi="Times New Roman"/>
          <w:sz w:val="28"/>
          <w:szCs w:val="28"/>
        </w:rPr>
        <w:t>полугерметичные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 компрессоры </w:t>
      </w:r>
      <w:proofErr w:type="spellStart"/>
      <w:r w:rsidRPr="00817890"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 с запорными вентилями, датчиком температуры нагнетания, регулятором производительности, и электронным реле тепловой защиты электр</w:t>
      </w:r>
      <w:r w:rsidRPr="00817890">
        <w:rPr>
          <w:rFonts w:ascii="Times New Roman" w:hAnsi="Times New Roman"/>
          <w:sz w:val="28"/>
          <w:szCs w:val="28"/>
        </w:rPr>
        <w:t>о</w:t>
      </w:r>
      <w:r w:rsidRPr="00817890">
        <w:rPr>
          <w:rFonts w:ascii="Times New Roman" w:hAnsi="Times New Roman"/>
          <w:sz w:val="28"/>
          <w:szCs w:val="28"/>
        </w:rPr>
        <w:t>двигателя.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>Нагнетательная магистраль с пилотным вентилем.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>Уравнительная масленая магистраль с заправочным вентилем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lastRenderedPageBreak/>
        <w:t>Ресивера с обратным клапаном на входе, запорными вентилями на входе и выходе, с сервисными вентилями, а также смотровыми сте</w:t>
      </w:r>
      <w:r w:rsidRPr="00817890">
        <w:rPr>
          <w:rFonts w:ascii="Times New Roman" w:hAnsi="Times New Roman"/>
          <w:sz w:val="28"/>
          <w:szCs w:val="28"/>
        </w:rPr>
        <w:t>к</w:t>
      </w:r>
      <w:r w:rsidRPr="00817890">
        <w:rPr>
          <w:rFonts w:ascii="Times New Roman" w:hAnsi="Times New Roman"/>
          <w:sz w:val="28"/>
          <w:szCs w:val="28"/>
        </w:rPr>
        <w:t>лами на трех уровнях и аварийными клапанами.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 xml:space="preserve">Жидкостная магистраль с фильтром-осушителем, смотровым стеклом с индикатором влажности, с запорными, </w:t>
      </w:r>
      <w:proofErr w:type="spellStart"/>
      <w:r w:rsidRPr="00817890">
        <w:rPr>
          <w:rFonts w:ascii="Times New Roman" w:hAnsi="Times New Roman"/>
          <w:sz w:val="28"/>
          <w:szCs w:val="28"/>
        </w:rPr>
        <w:t>соленоидными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 и те</w:t>
      </w:r>
      <w:r w:rsidRPr="00817890">
        <w:rPr>
          <w:rFonts w:ascii="Times New Roman" w:hAnsi="Times New Roman"/>
          <w:sz w:val="28"/>
          <w:szCs w:val="28"/>
        </w:rPr>
        <w:t>р</w:t>
      </w:r>
      <w:r w:rsidRPr="00817890">
        <w:rPr>
          <w:rFonts w:ascii="Times New Roman" w:hAnsi="Times New Roman"/>
          <w:sz w:val="28"/>
          <w:szCs w:val="28"/>
        </w:rPr>
        <w:t>морегулирующими вентилями.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>Паяные пластинчатые испарители из нержавеющей стали с ме</w:t>
      </w:r>
      <w:r w:rsidRPr="00817890">
        <w:rPr>
          <w:rFonts w:ascii="Times New Roman" w:hAnsi="Times New Roman"/>
          <w:sz w:val="28"/>
          <w:szCs w:val="28"/>
        </w:rPr>
        <w:t>д</w:t>
      </w:r>
      <w:r w:rsidRPr="00817890">
        <w:rPr>
          <w:rFonts w:ascii="Times New Roman" w:hAnsi="Times New Roman"/>
          <w:sz w:val="28"/>
          <w:szCs w:val="28"/>
        </w:rPr>
        <w:t>ным припоем. Теплоизоляция испарителей.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>Паяные пластинчатые экономайзеры из нержавеющей стали с медным припоем. Теплоизоляция экономайзеров.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>Соединительные трубопроводы и теплоизоляция.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17890">
        <w:rPr>
          <w:rFonts w:ascii="Times New Roman" w:hAnsi="Times New Roman"/>
          <w:sz w:val="28"/>
          <w:szCs w:val="28"/>
        </w:rPr>
        <w:t>Двублочное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 реле давления, а также манометры высокого и низк</w:t>
      </w:r>
      <w:r w:rsidRPr="00817890">
        <w:rPr>
          <w:rFonts w:ascii="Times New Roman" w:hAnsi="Times New Roman"/>
          <w:sz w:val="28"/>
          <w:szCs w:val="28"/>
        </w:rPr>
        <w:t>о</w:t>
      </w:r>
      <w:r w:rsidRPr="00817890">
        <w:rPr>
          <w:rFonts w:ascii="Times New Roman" w:hAnsi="Times New Roman"/>
          <w:sz w:val="28"/>
          <w:szCs w:val="28"/>
        </w:rPr>
        <w:t>го давления,</w:t>
      </w:r>
      <w:r w:rsidRPr="00817890">
        <w:rPr>
          <w:rFonts w:ascii="Times New Roman" w:hAnsi="Times New Roman"/>
          <w:bCs/>
          <w:sz w:val="28"/>
          <w:szCs w:val="28"/>
        </w:rPr>
        <w:t xml:space="preserve"> манометры перепада давления контура масла</w:t>
      </w:r>
      <w:r w:rsidRPr="00817890">
        <w:rPr>
          <w:rFonts w:ascii="Times New Roman" w:hAnsi="Times New Roman"/>
          <w:sz w:val="28"/>
          <w:szCs w:val="28"/>
        </w:rPr>
        <w:t xml:space="preserve"> (на каждый компрессор).</w:t>
      </w:r>
    </w:p>
    <w:p w:rsidR="00DB2277" w:rsidRPr="00817890" w:rsidRDefault="00DB2277" w:rsidP="00A2124D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 xml:space="preserve">Регулятор давления </w:t>
      </w:r>
      <w:r w:rsidRPr="00817890">
        <w:rPr>
          <w:rFonts w:ascii="Times New Roman" w:hAnsi="Times New Roman"/>
          <w:sz w:val="28"/>
          <w:szCs w:val="28"/>
          <w:lang w:val="en-US"/>
        </w:rPr>
        <w:t>KVD</w:t>
      </w:r>
      <w:r w:rsidRPr="00817890">
        <w:rPr>
          <w:rFonts w:ascii="Times New Roman" w:hAnsi="Times New Roman"/>
          <w:sz w:val="28"/>
          <w:szCs w:val="28"/>
        </w:rPr>
        <w:t>, обратный клапан и запорный вентиль на линии от нагнетания компрессора до входа в линейный ресивер (на каждый компрессор).</w:t>
      </w:r>
    </w:p>
    <w:p w:rsidR="00DB2277" w:rsidRPr="0010629F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629F">
        <w:rPr>
          <w:rFonts w:ascii="Times New Roman" w:hAnsi="Times New Roman"/>
          <w:sz w:val="28"/>
          <w:szCs w:val="28"/>
        </w:rPr>
        <w:t>На  компрессорный агрегат подобран вертикальный воздушный конде</w:t>
      </w:r>
      <w:r w:rsidRPr="0010629F">
        <w:rPr>
          <w:rFonts w:ascii="Times New Roman" w:hAnsi="Times New Roman"/>
          <w:sz w:val="28"/>
          <w:szCs w:val="28"/>
        </w:rPr>
        <w:t>н</w:t>
      </w:r>
      <w:r w:rsidRPr="0010629F">
        <w:rPr>
          <w:rFonts w:ascii="Times New Roman" w:hAnsi="Times New Roman"/>
          <w:sz w:val="28"/>
          <w:szCs w:val="28"/>
        </w:rPr>
        <w:t xml:space="preserve">сатор марки </w:t>
      </w:r>
      <w:proofErr w:type="spellStart"/>
      <w:r w:rsidR="00795292">
        <w:rPr>
          <w:rFonts w:ascii="Times New Roman" w:hAnsi="Times New Roman"/>
          <w:sz w:val="28"/>
          <w:szCs w:val="28"/>
          <w:lang w:val="en-US"/>
        </w:rPr>
        <w:t>Thermofit</w:t>
      </w:r>
      <w:proofErr w:type="spellEnd"/>
      <w:r w:rsidRPr="0010629F">
        <w:rPr>
          <w:rFonts w:ascii="Times New Roman" w:hAnsi="Times New Roman"/>
          <w:sz w:val="28"/>
          <w:szCs w:val="28"/>
        </w:rPr>
        <w:t>. Для поддержания постоянной температуры конденс</w:t>
      </w:r>
      <w:r w:rsidRPr="0010629F">
        <w:rPr>
          <w:rFonts w:ascii="Times New Roman" w:hAnsi="Times New Roman"/>
          <w:sz w:val="28"/>
          <w:szCs w:val="28"/>
        </w:rPr>
        <w:t>а</w:t>
      </w:r>
      <w:r w:rsidRPr="0010629F">
        <w:rPr>
          <w:rFonts w:ascii="Times New Roman" w:hAnsi="Times New Roman"/>
          <w:sz w:val="28"/>
          <w:szCs w:val="28"/>
        </w:rPr>
        <w:t>ции при изменяющихся внешних условиях установлены частотные пускат</w:t>
      </w:r>
      <w:r w:rsidRPr="0010629F">
        <w:rPr>
          <w:rFonts w:ascii="Times New Roman" w:hAnsi="Times New Roman"/>
          <w:sz w:val="28"/>
          <w:szCs w:val="28"/>
        </w:rPr>
        <w:t>е</w:t>
      </w:r>
      <w:r w:rsidRPr="0010629F">
        <w:rPr>
          <w:rFonts w:ascii="Times New Roman" w:hAnsi="Times New Roman"/>
          <w:sz w:val="28"/>
          <w:szCs w:val="28"/>
        </w:rPr>
        <w:t>ли.</w:t>
      </w:r>
    </w:p>
    <w:p w:rsidR="00DB2277" w:rsidRPr="0081789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 xml:space="preserve">Также в холодильной станции установлены насосы, предназначенные для обеспечения циркуляции </w:t>
      </w:r>
      <w:proofErr w:type="spellStart"/>
      <w:r w:rsidRPr="00817890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 по системе. На линии подачи: перед насосами установлены задвижки и манометры, после насосов – ман</w:t>
      </w:r>
      <w:r w:rsidRPr="00817890">
        <w:rPr>
          <w:rFonts w:ascii="Times New Roman" w:hAnsi="Times New Roman"/>
          <w:sz w:val="28"/>
          <w:szCs w:val="28"/>
        </w:rPr>
        <w:t>о</w:t>
      </w:r>
      <w:r w:rsidRPr="00817890">
        <w:rPr>
          <w:rFonts w:ascii="Times New Roman" w:hAnsi="Times New Roman"/>
          <w:sz w:val="28"/>
          <w:szCs w:val="28"/>
        </w:rPr>
        <w:t xml:space="preserve">метры, задвижки, обратные клапана и термометры. На возвратной линии: на трубопроводах перед испарителями установлены задвижки, фильтры, </w:t>
      </w:r>
      <w:proofErr w:type="gramStart"/>
      <w:r w:rsidRPr="00817890">
        <w:rPr>
          <w:rFonts w:ascii="Times New Roman" w:hAnsi="Times New Roman"/>
          <w:sz w:val="28"/>
          <w:szCs w:val="28"/>
        </w:rPr>
        <w:t>возд</w:t>
      </w:r>
      <w:r w:rsidRPr="00817890">
        <w:rPr>
          <w:rFonts w:ascii="Times New Roman" w:hAnsi="Times New Roman"/>
          <w:sz w:val="28"/>
          <w:szCs w:val="28"/>
        </w:rPr>
        <w:t>у</w:t>
      </w:r>
      <w:r w:rsidRPr="00817890">
        <w:rPr>
          <w:rFonts w:ascii="Times New Roman" w:hAnsi="Times New Roman"/>
          <w:sz w:val="28"/>
          <w:szCs w:val="28"/>
        </w:rPr>
        <w:t>хоот</w:t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1210" o:spid="_x0000_s1656" style="position:absolute;left:0;text-align:left;margin-left:56.7pt;margin-top:19.85pt;width:518.8pt;height:802.3pt;z-index:251763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" o:allowincell="f">
            <v:rect id="Rectangle 383" o:spid="_x0000_s16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Lx8IA&#10;AADdAAAADwAAAGRycy9kb3ducmV2LnhtbERPzYrCMBC+C75DGMGbpvWwrF2jVEHwtGi3DzA0s22x&#10;mdQmttWnN8LC3ubj+53NbjSN6KlztWUF8TICQVxYXXOpIP85Lj5BOI+ssbFMCh7kYLedTjaYaDvw&#10;hfrMlyKEsEtQQeV9m0jpiooMuqVtiQP3azuDPsCulLrDIYSbRq6i6EMarDk0VNjSoaLimt2Ngqsf&#10;+++0zJ7Hdb5fF+d9OtxvqVLz2Zh+gfA0+n/xn/ukw/xVHMP7m3C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svHwgAAAN0AAAAPAAAAAAAAAAAAAAAAAJgCAABkcnMvZG93&#10;bnJldi54bWxQSwUGAAAAAAQABAD1AAAAhwMAAAAA&#10;" filled="f" strokeweight="2pt"/>
            <v:line id="Line 384" o:spid="_x0000_s16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zG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+NJ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mvMYvgAAAN0AAAAPAAAAAAAAAAAAAAAAAKEC&#10;AABkcnMvZG93bnJldi54bWxQSwUGAAAAAAQABAD5AAAAjAMAAAAA&#10;" strokeweight="2pt"/>
            <v:line id="Line 385" o:spid="_x0000_s16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ZWg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1laDvgAAAN0AAAAPAAAAAAAAAAAAAAAAAKEC&#10;AABkcnMvZG93bnJldi54bWxQSwUGAAAAAAQABAD5AAAAjAMAAAAA&#10;" strokeweight="2pt"/>
            <v:line id="Line 386" o:spid="_x0000_s16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/O9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873vgAAAN0AAAAPAAAAAAAAAAAAAAAAAKEC&#10;AABkcnMvZG93bnJldi54bWxQSwUGAAAAAAQABAD5AAAAjAMAAAAA&#10;" strokeweight="2pt"/>
            <v:line id="Line 387" o:spid="_x0000_s16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rb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JD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c2tsvgAAAN0AAAAPAAAAAAAAAAAAAAAAAKEC&#10;AABkcnMvZG93bnJldi54bWxQSwUGAAAAAAQABAD5AAAAjAMAAAAA&#10;" strokeweight="2pt"/>
            <v:line id="Line 388" o:spid="_x0000_s16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M1s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2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MQzWwQAAAN0AAAAPAAAAAAAAAAAAAAAA&#10;AKECAABkcnMvZG93bnJldi54bWxQSwUGAAAAAAQABAD5AAAAjwMAAAAA&#10;" strokeweight="2pt"/>
            <v:line id="Line 389" o:spid="_x0000_s16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2pTc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1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falNwQAAAN0AAAAPAAAAAAAAAAAAAAAA&#10;AKECAABkcnMvZG93bnJldi54bWxQSwUGAAAAAAQABAD5AAAAjwMAAAAA&#10;" strokeweight="2pt"/>
            <v:line id="Line 390" o:spid="_x0000_s16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9P7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OlmEu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4j0/vgAAAN0AAAAPAAAAAAAAAAAAAAAAAKEC&#10;AABkcnMvZG93bnJldi54bWxQSwUGAAAAAAQABAD5AAAAjAMAAAAA&#10;" strokeweight="2pt"/>
            <v:line id="Line 391" o:spid="_x0000_s16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+TsYAAADdAAAADwAAAGRycy9kb3ducmV2LnhtbESPzW7CMBCE75V4B2uReitOOLQQMAgB&#10;lYp6qPh5gCVe4kC8jmwX0j59XQmJ42hmvtFM551txJV8qB0ryAcZCOLS6ZorBYf9+8sIRIjIGhvH&#10;pOCHAsxnvacpFtrdeEvXXaxEgnAoUIGJsS2kDKUhi2HgWuLknZy3GJP0ldQebwluGznMsldpsea0&#10;YLClpaHysvu2Cjb++HnJfysjj7zx6+ZrNQ72rNRzv1tMQETq4iN8b39oBcP8bQ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r/k7GAAAA3QAAAA8AAAAAAAAA&#10;AAAAAAAAoQIAAGRycy9kb3ducmV2LnhtbFBLBQYAAAAABAAEAPkAAACUAwAAAAA=&#10;" strokeweight="1pt"/>
            <v:line id="Line 392" o:spid="_x0000_s16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FBH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Z6uwP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QUEevgAAAN0AAAAPAAAAAAAAAAAAAAAAAKEC&#10;AABkcnMvZG93bnJldi54bWxQSwUGAAAAAAQABAD5AAAAjAMAAAAA&#10;" strokeweight="2pt"/>
            <v:line id="Line 393" o:spid="_x0000_s16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Cb8UAAADdAAAADwAAAGRycy9kb3ducmV2LnhtbESP3WoCMRSE74W+QziF3ml2vSi6GqW0&#10;FSq9EH8e4Lg5blY3J0sSddunN4Lg5TAz3zDTeWcbcSEfascK8kEGgrh0uuZKwW676I9AhIissXFM&#10;Cv4owHz20ptiod2V13TZxEokCIcCFZgY20LKUBqyGAauJU7ewXmLMUlfSe3xmuC2kcMse5cWa04L&#10;Blv6NFSeNmerYOn3v6f8vzJyz0v/3ay+xsEelXp77T4mICJ18Rl+tH+0gmE+yu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iCb8UAAADdAAAADwAAAAAAAAAA&#10;AAAAAAChAgAAZHJzL2Rvd25yZXYueG1sUEsFBgAAAAAEAAQA+QAAAJMDAAAAAA==&#10;" strokeweight="1pt"/>
            <v:rect id="Rectangle 394" o:spid="_x0000_s16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ZhMIA&#10;AADdAAAADwAAAGRycy9kb3ducmV2LnhtbESPQYvCMBSE7wv+h/CEva2pZZFajVIWBK/WXfD4aJ5t&#10;tXmpSVbrvzeC4HGYmW+Y5XownbiS861lBdNJAoK4srrlWsHvfvOVgfABWWNnmRTcycN6NfpYYq7t&#10;jXd0LUMtIoR9jgqaEPpcSl81ZNBPbE8cvaN1BkOUrpba4S3CTSfTJJlJgy3HhQZ7+mmoOpf/RkFR&#10;nIa/SznHjZdZ4mb6W9fFQanP8VAsQAQawjv8am+1gnSapf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5mE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95" o:spid="_x0000_s16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8H8QA&#10;AADdAAAADwAAAGRycy9kb3ducmV2LnhtbESPwWrDMBBE74X8g9hAbo1stwTHiWxMIdBr3RZ6XKyN&#10;7cRaOZKaOH9fFQo9DjPzhtlXsxnFlZwfLCtI1wkI4tbqgTsFH++HxxyED8gaR8uk4E4eqnLxsMdC&#10;2xu/0bUJnYgQ9gUq6EOYCil925NBv7YTcfSO1hkMUbpOaoe3CDejzJJkIw0OHBd6nOilp/bcfBsF&#10;dX2aPy/NFg9e5onb6Gfd1V9KrZZzvQMRaA7/4b/2q1aQpfkT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PB/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96" o:spid="_x0000_s16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ka8IA&#10;AADdAAAADwAAAGRycy9kb3ducmV2LnhtbESPQYvCMBSE78L+h/AWvNlUEaldo5QFwatVweOjedtW&#10;m5duErX77zeC4HGYmW+Y1WYwnbiT861lBdMkBUFcWd1yreB42E4yED4ga+wsk4I/8rBZf4xWmGv7&#10;4D3dy1CLCGGfo4ImhD6X0lcNGfSJ7Ymj92OdwRClq6V2+Ihw08lZmi6kwZbjQoM9fTdUXcubUVAU&#10;l+H0Wy5x62WWuoWe67o4KzX+HIovEIGG8A6/2jutYDbN5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qRr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97" o:spid="_x0000_s16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B8MQA&#10;AADdAAAADwAAAGRycy9kb3ducmV2LnhtbESPwWrDMBBE74X8g9hAbo1s0wbHiWxMIdBr3RZ6XKyN&#10;7cRaOZKaOH9fFQo9DjPzhtlXsxnFlZwfLCtI1wkI4tbqgTsFH++HxxyED8gaR8uk4E4eqnLxsMdC&#10;2xu/0bUJnYgQ9gUq6EOYCil925NBv7YTcfSO1hkMUbpOaoe3CDejzJJkIw0OHBd6nOilp/bcfBsF&#10;dX2aPy/NFg9e5onb6Cfd1V9KrZZzvQMRaA7/4b/2q1aQpfkz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6Af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98" o:spid="_x0000_s16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fh8IA&#10;AADdAAAADwAAAGRycy9kb3ducmV2LnhtbESPQYvCMBSE7wv+h/AEb2uqSKnVKEUQvNrdBY+P5tlW&#10;m5eaRK3/3iws7HGYmW+Y9XYwnXiQ861lBbNpAoK4srrlWsH31/4zA+EDssbOMil4kYftZvSxxlzb&#10;Jx/pUYZaRAj7HBU0IfS5lL5qyKCf2p44emfrDIYoXS21w2eEm07OkySVBluOCw32tGuoupZ3o6Ao&#10;LsPPrVzi3ssscale6Lo4KTUZD8UKRKAh/If/2getYD7LUvh9E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J+H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9" o:spid="_x0000_s16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6HMQA&#10;AADdAAAADwAAAGRycy9kb3ducmV2LnhtbESPwWrDMBBE74X8g9hAbo1sU1LHiWxMIdBr3RZ6XKyN&#10;7cRaOZKaOH9fFQo9DjPzhtlXsxnFlZwfLCtI1wkI4tbqgTsFH++HxxyED8gaR8uk4E4eqnLxsMdC&#10;2xu/0bUJnYgQ9gUq6EOYCil925NBv7YTcfSO1hkMUbpOaoe3CDejzJJkIw0OHBd6nOilp/bcfBsF&#10;dX2aPy/NFg9e5onb6Cfd1V9KrZZzvQMRaA7/4b/2q1aQpfkz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Ohz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0" o:spid="_x0000_s16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ubr4A&#10;AADdAAAADwAAAGRycy9kb3ducmV2LnhtbERPTYvCMBC9C/6HMII3TRWR2jVKEQSvVgWPQzPbdreZ&#10;1CRq/ffmIHh8vO/1tjeteJDzjWUFs2kCgri0uuFKwfm0n6QgfEDW2FomBS/ysN0MB2vMtH3ykR5F&#10;qEQMYZ+hgjqELpPSlzUZ9FPbEUfu1zqDIUJXSe3wGcNNK+dJspQGG44NNXa0q6n8L+5GQZ7/9Zdb&#10;scK9l2nilnqhq/yq1HjU5z8gAvXhK/64D1rBfJbGu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7rm6+AAAA3QAAAA8AAAAAAAAAAAAAAAAAmAIAAGRycy9kb3ducmV2&#10;LnhtbFBLBQYAAAAABAAEAPUAAACDAwAAAAA=&#10;" filled="f" stroked="f" strokeweight=".25pt">
              <v:textbox inset="1pt,1pt,1pt,1pt">
                <w:txbxContent>
                  <w:p w:rsidR="00A2124D" w:rsidRPr="00A048CD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33</w:t>
                    </w:r>
                  </w:p>
                </w:txbxContent>
              </v:textbox>
            </v:rect>
            <v:rect id="Rectangle 401" o:spid="_x0000_s16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L9cMA&#10;AADdAAAADwAAAGRycy9kb3ducmV2LnhtbESPwWrDMBBE74H+g9hAb4mcUIzjRgmmYMg1Tgs9LtbW&#10;dmOtXEm1nb+PAoUeh5l5w+yPs+nFSM53lhVs1gkI4trqjhsF75dylYHwAVljb5kU3MjD8fC02GOu&#10;7cRnGqvQiAhhn6OCNoQhl9LXLRn0azsQR+/LOoMhStdI7XCKcNPLbZKk0mDHcaHFgd5aqq/Vr1FQ&#10;FN/zx0+1w9LLLHGpftFN8anU83IuXkEEmsN/+K990gq2m2wHjz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cL9c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A048CD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817890">
        <w:rPr>
          <w:rFonts w:ascii="Times New Roman" w:hAnsi="Times New Roman"/>
          <w:sz w:val="28"/>
          <w:szCs w:val="28"/>
        </w:rPr>
        <w:t>делители</w:t>
      </w:r>
      <w:proofErr w:type="gramEnd"/>
      <w:r w:rsidRPr="00817890">
        <w:rPr>
          <w:rFonts w:ascii="Times New Roman" w:hAnsi="Times New Roman"/>
          <w:sz w:val="28"/>
          <w:szCs w:val="28"/>
        </w:rPr>
        <w:t>, термометры. Все трубопроводы изолированы. Для компенс</w:t>
      </w:r>
      <w:r w:rsidRPr="00817890">
        <w:rPr>
          <w:rFonts w:ascii="Times New Roman" w:hAnsi="Times New Roman"/>
          <w:sz w:val="28"/>
          <w:szCs w:val="28"/>
        </w:rPr>
        <w:t>и</w:t>
      </w:r>
      <w:r w:rsidRPr="00817890">
        <w:rPr>
          <w:rFonts w:ascii="Times New Roman" w:hAnsi="Times New Roman"/>
          <w:sz w:val="28"/>
          <w:szCs w:val="28"/>
        </w:rPr>
        <w:t xml:space="preserve">рования температурного расширения </w:t>
      </w:r>
      <w:proofErr w:type="spellStart"/>
      <w:r w:rsidRPr="00817890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 в хол</w:t>
      </w:r>
      <w:r>
        <w:rPr>
          <w:rFonts w:ascii="Times New Roman" w:hAnsi="Times New Roman"/>
          <w:sz w:val="28"/>
          <w:szCs w:val="28"/>
        </w:rPr>
        <w:t>одильной станции установлено два</w:t>
      </w:r>
      <w:r w:rsidRPr="00817890">
        <w:rPr>
          <w:rFonts w:ascii="Times New Roman" w:hAnsi="Times New Roman"/>
          <w:sz w:val="28"/>
          <w:szCs w:val="28"/>
        </w:rPr>
        <w:t xml:space="preserve"> расширительных бака с задвижками.</w:t>
      </w:r>
    </w:p>
    <w:p w:rsidR="00DB2277" w:rsidRPr="0081789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890">
        <w:rPr>
          <w:rFonts w:ascii="Times New Roman" w:hAnsi="Times New Roman"/>
          <w:sz w:val="28"/>
          <w:szCs w:val="28"/>
        </w:rPr>
        <w:t xml:space="preserve">Из холодильной станции трубы входят в </w:t>
      </w:r>
      <w:proofErr w:type="gramStart"/>
      <w:r w:rsidRPr="00817890">
        <w:rPr>
          <w:rFonts w:ascii="Times New Roman" w:hAnsi="Times New Roman"/>
          <w:sz w:val="28"/>
          <w:szCs w:val="28"/>
        </w:rPr>
        <w:t>коллекторную</w:t>
      </w:r>
      <w:proofErr w:type="gramEnd"/>
      <w:r w:rsidRPr="00817890">
        <w:rPr>
          <w:rFonts w:ascii="Times New Roman" w:hAnsi="Times New Roman"/>
          <w:sz w:val="28"/>
          <w:szCs w:val="28"/>
        </w:rPr>
        <w:t xml:space="preserve">. </w:t>
      </w:r>
    </w:p>
    <w:p w:rsidR="00DB2277" w:rsidRPr="0081789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7890">
        <w:rPr>
          <w:rFonts w:ascii="Times New Roman" w:hAnsi="Times New Roman"/>
          <w:sz w:val="28"/>
          <w:szCs w:val="28"/>
        </w:rPr>
        <w:t xml:space="preserve">В коллекторной установлена система экстренной </w:t>
      </w:r>
      <w:proofErr w:type="spellStart"/>
      <w:r w:rsidRPr="00817890">
        <w:rPr>
          <w:rFonts w:ascii="Times New Roman" w:hAnsi="Times New Roman"/>
          <w:sz w:val="28"/>
          <w:szCs w:val="28"/>
        </w:rPr>
        <w:t>оттайки</w:t>
      </w:r>
      <w:proofErr w:type="spellEnd"/>
      <w:r w:rsidRPr="00817890">
        <w:rPr>
          <w:rFonts w:ascii="Times New Roman" w:hAnsi="Times New Roman"/>
          <w:sz w:val="28"/>
          <w:szCs w:val="28"/>
        </w:rPr>
        <w:t xml:space="preserve"> закрытой л</w:t>
      </w:r>
      <w:r w:rsidRPr="00817890">
        <w:rPr>
          <w:rFonts w:ascii="Times New Roman" w:hAnsi="Times New Roman"/>
          <w:sz w:val="28"/>
          <w:szCs w:val="28"/>
        </w:rPr>
        <w:t>е</w:t>
      </w:r>
      <w:r w:rsidRPr="00817890">
        <w:rPr>
          <w:rFonts w:ascii="Times New Roman" w:hAnsi="Times New Roman"/>
          <w:sz w:val="28"/>
          <w:szCs w:val="28"/>
        </w:rPr>
        <w:t>довой арены, которая включает в себя пластинчатый теплообменник, а также трубопроводы с манометрами и задвижками необходимыми для обеспечения работы.</w:t>
      </w:r>
      <w:proofErr w:type="gramEnd"/>
    </w:p>
    <w:p w:rsidR="00DB2277" w:rsidRPr="00D53D69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3D69">
        <w:rPr>
          <w:rFonts w:ascii="Times New Roman" w:hAnsi="Times New Roman"/>
          <w:sz w:val="28"/>
          <w:szCs w:val="28"/>
        </w:rPr>
        <w:t>Также в коллекторной установлены насосы обеспечивающие циркул</w:t>
      </w:r>
      <w:r w:rsidRPr="00D53D69">
        <w:rPr>
          <w:rFonts w:ascii="Times New Roman" w:hAnsi="Times New Roman"/>
          <w:sz w:val="28"/>
          <w:szCs w:val="28"/>
        </w:rPr>
        <w:t>я</w:t>
      </w:r>
      <w:r w:rsidRPr="00D53D69">
        <w:rPr>
          <w:rFonts w:ascii="Times New Roman" w:hAnsi="Times New Roman"/>
          <w:sz w:val="28"/>
          <w:szCs w:val="28"/>
        </w:rPr>
        <w:t xml:space="preserve">цию </w:t>
      </w:r>
      <w:proofErr w:type="spellStart"/>
      <w:r w:rsidRPr="00D53D69">
        <w:rPr>
          <w:rFonts w:ascii="Times New Roman" w:hAnsi="Times New Roman"/>
          <w:sz w:val="28"/>
          <w:szCs w:val="28"/>
        </w:rPr>
        <w:t>хладоносителя</w:t>
      </w:r>
      <w:proofErr w:type="spellEnd"/>
      <w:r w:rsidRPr="00D53D69">
        <w:rPr>
          <w:rFonts w:ascii="Times New Roman" w:hAnsi="Times New Roman"/>
          <w:sz w:val="28"/>
          <w:szCs w:val="28"/>
        </w:rPr>
        <w:t xml:space="preserve"> по закрытому ледовому полю. Перед насосами устано</w:t>
      </w:r>
      <w:r w:rsidRPr="00D53D69">
        <w:rPr>
          <w:rFonts w:ascii="Times New Roman" w:hAnsi="Times New Roman"/>
          <w:sz w:val="28"/>
          <w:szCs w:val="28"/>
        </w:rPr>
        <w:t>в</w:t>
      </w:r>
      <w:r w:rsidRPr="00D53D69">
        <w:rPr>
          <w:rFonts w:ascii="Times New Roman" w:hAnsi="Times New Roman"/>
          <w:sz w:val="28"/>
          <w:szCs w:val="28"/>
        </w:rPr>
        <w:t>лены воздухоотделители, задвижки, манометры и фильтры; после насосов установлены обратные клапана, задвижки и манометры.</w:t>
      </w:r>
    </w:p>
    <w:p w:rsidR="00DB2277" w:rsidRPr="0047642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Система хладоснабжения охлаждающей плиты выполнена по закрытой схеме с промежуточным </w:t>
      </w:r>
      <w:proofErr w:type="spellStart"/>
      <w:r w:rsidRPr="00476420">
        <w:rPr>
          <w:rFonts w:ascii="Times New Roman" w:hAnsi="Times New Roman"/>
          <w:sz w:val="28"/>
          <w:szCs w:val="28"/>
        </w:rPr>
        <w:t>хладоносителм</w:t>
      </w:r>
      <w:proofErr w:type="spellEnd"/>
      <w:r w:rsidRPr="00476420">
        <w:rPr>
          <w:rFonts w:ascii="Times New Roman" w:hAnsi="Times New Roman"/>
          <w:sz w:val="28"/>
          <w:szCs w:val="28"/>
        </w:rPr>
        <w:t>, 40% раствором этиленгликоля, и водяными конденсаторами.</w:t>
      </w:r>
    </w:p>
    <w:p w:rsidR="00DB2277" w:rsidRPr="0047642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В испарителе жидкий фреон кипит при температуре -18</w:t>
      </w:r>
      <w:proofErr w:type="gramStart"/>
      <w:r w:rsidRPr="00476420">
        <w:rPr>
          <w:rFonts w:ascii="Times New Roman" w:hAnsi="Times New Roman"/>
          <w:sz w:val="28"/>
          <w:szCs w:val="28"/>
        </w:rPr>
        <w:sym w:font="Symbol" w:char="F0B0"/>
      </w:r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>, отнимая те</w:t>
      </w:r>
      <w:r w:rsidRPr="00476420">
        <w:rPr>
          <w:rFonts w:ascii="Times New Roman" w:hAnsi="Times New Roman"/>
          <w:sz w:val="28"/>
          <w:szCs w:val="28"/>
        </w:rPr>
        <w:t>п</w:t>
      </w:r>
      <w:r w:rsidRPr="00476420">
        <w:rPr>
          <w:rFonts w:ascii="Times New Roman" w:hAnsi="Times New Roman"/>
          <w:sz w:val="28"/>
          <w:szCs w:val="28"/>
        </w:rPr>
        <w:t>лоту от водного раствора этиленгликоля, поступающего с ледового поля. П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lastRenderedPageBreak/>
        <w:t>ры фреона, перегретые до температуры около -5</w:t>
      </w:r>
      <w:proofErr w:type="gramStart"/>
      <w:r w:rsidRPr="00476420">
        <w:rPr>
          <w:rFonts w:ascii="Times New Roman" w:hAnsi="Times New Roman"/>
          <w:sz w:val="28"/>
          <w:szCs w:val="28"/>
        </w:rPr>
        <w:sym w:font="Symbol" w:char="F0B0"/>
      </w:r>
      <w:r w:rsidRPr="00476420">
        <w:rPr>
          <w:rFonts w:ascii="Times New Roman" w:hAnsi="Times New Roman"/>
          <w:sz w:val="28"/>
          <w:szCs w:val="28"/>
        </w:rPr>
        <w:t>С</w:t>
      </w:r>
      <w:proofErr w:type="gramEnd"/>
      <w:r w:rsidRPr="00476420">
        <w:rPr>
          <w:rFonts w:ascii="Times New Roman" w:hAnsi="Times New Roman"/>
          <w:sz w:val="28"/>
          <w:szCs w:val="28"/>
        </w:rPr>
        <w:t>, поступают в компресс</w:t>
      </w:r>
      <w:r w:rsidRPr="00476420">
        <w:rPr>
          <w:rFonts w:ascii="Times New Roman" w:hAnsi="Times New Roman"/>
          <w:sz w:val="28"/>
          <w:szCs w:val="28"/>
        </w:rPr>
        <w:t>о</w:t>
      </w:r>
      <w:r w:rsidRPr="00476420">
        <w:rPr>
          <w:rFonts w:ascii="Times New Roman" w:hAnsi="Times New Roman"/>
          <w:sz w:val="28"/>
          <w:szCs w:val="28"/>
        </w:rPr>
        <w:t>ры, сжимаются до давления конденсации и поступают в  конденсатор. В ко</w:t>
      </w:r>
      <w:r w:rsidRPr="00476420">
        <w:rPr>
          <w:rFonts w:ascii="Times New Roman" w:hAnsi="Times New Roman"/>
          <w:sz w:val="28"/>
          <w:szCs w:val="28"/>
        </w:rPr>
        <w:t>н</w:t>
      </w:r>
      <w:r w:rsidRPr="00476420">
        <w:rPr>
          <w:rFonts w:ascii="Times New Roman" w:hAnsi="Times New Roman"/>
          <w:sz w:val="28"/>
          <w:szCs w:val="28"/>
        </w:rPr>
        <w:t>денсаторе пары фреон</w:t>
      </w:r>
      <w:r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 xml:space="preserve"> конденсируются и поступают в ресиве</w:t>
      </w:r>
      <w:r>
        <w:rPr>
          <w:rFonts w:ascii="Times New Roman" w:hAnsi="Times New Roman"/>
          <w:sz w:val="28"/>
          <w:szCs w:val="28"/>
        </w:rPr>
        <w:t>р. Из ресивера фреон</w:t>
      </w:r>
      <w:r w:rsidRPr="00D53D69">
        <w:rPr>
          <w:rFonts w:ascii="Times New Roman" w:hAnsi="Times New Roman"/>
          <w:sz w:val="28"/>
          <w:szCs w:val="28"/>
        </w:rPr>
        <w:t xml:space="preserve"> </w:t>
      </w:r>
      <w:r w:rsidRPr="00476420">
        <w:rPr>
          <w:rFonts w:ascii="Times New Roman" w:hAnsi="Times New Roman"/>
          <w:sz w:val="28"/>
          <w:szCs w:val="28"/>
        </w:rPr>
        <w:t>проходит через пластинчатый теплообменник, нагревая 40% этилен</w:t>
      </w:r>
      <w:r w:rsidRPr="00476420">
        <w:rPr>
          <w:rFonts w:ascii="Times New Roman" w:hAnsi="Times New Roman"/>
          <w:sz w:val="28"/>
          <w:szCs w:val="28"/>
        </w:rPr>
        <w:t>г</w:t>
      </w:r>
      <w:r w:rsidRPr="00476420">
        <w:rPr>
          <w:rFonts w:ascii="Times New Roman" w:hAnsi="Times New Roman"/>
          <w:sz w:val="28"/>
          <w:szCs w:val="28"/>
        </w:rPr>
        <w:t>ликоль для обогрева грунта,</w:t>
      </w:r>
      <w:r>
        <w:rPr>
          <w:rFonts w:ascii="Times New Roman" w:hAnsi="Times New Roman"/>
          <w:sz w:val="28"/>
          <w:szCs w:val="28"/>
        </w:rPr>
        <w:t xml:space="preserve"> а потом в</w:t>
      </w:r>
      <w:r w:rsidRPr="00476420">
        <w:rPr>
          <w:rFonts w:ascii="Times New Roman" w:hAnsi="Times New Roman"/>
          <w:sz w:val="28"/>
          <w:szCs w:val="28"/>
        </w:rPr>
        <w:t xml:space="preserve"> экономайзер-теплообменник.  Пер</w:t>
      </w:r>
      <w:r w:rsidRPr="00476420">
        <w:rPr>
          <w:rFonts w:ascii="Times New Roman" w:hAnsi="Times New Roman"/>
          <w:sz w:val="28"/>
          <w:szCs w:val="28"/>
        </w:rPr>
        <w:t>е</w:t>
      </w:r>
      <w:r w:rsidRPr="00476420">
        <w:rPr>
          <w:rFonts w:ascii="Times New Roman" w:hAnsi="Times New Roman"/>
          <w:sz w:val="28"/>
          <w:szCs w:val="28"/>
        </w:rPr>
        <w:t>гретый пар, выходящий из экономайзера-теплообменника, затем впрыскив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ется на роторы через отверстие экономайзера в компрессоре, где он смеш</w:t>
      </w:r>
      <w:r w:rsidRPr="00476420">
        <w:rPr>
          <w:rFonts w:ascii="Times New Roman" w:hAnsi="Times New Roman"/>
          <w:sz w:val="28"/>
          <w:szCs w:val="28"/>
        </w:rPr>
        <w:t>и</w:t>
      </w:r>
      <w:r w:rsidRPr="00476420">
        <w:rPr>
          <w:rFonts w:ascii="Times New Roman" w:hAnsi="Times New Roman"/>
          <w:sz w:val="28"/>
          <w:szCs w:val="28"/>
        </w:rPr>
        <w:t>вается с всасываемым газом, уже находящимся в несколько сжатом состо</w:t>
      </w:r>
      <w:r w:rsidRPr="00476420">
        <w:rPr>
          <w:rFonts w:ascii="Times New Roman" w:hAnsi="Times New Roman"/>
          <w:sz w:val="28"/>
          <w:szCs w:val="28"/>
        </w:rPr>
        <w:t>я</w:t>
      </w:r>
      <w:r w:rsidRPr="00476420">
        <w:rPr>
          <w:rFonts w:ascii="Times New Roman" w:hAnsi="Times New Roman"/>
          <w:sz w:val="28"/>
          <w:szCs w:val="28"/>
        </w:rPr>
        <w:t>нии, поступающим из испарителя. Из экономайзера-теплообменника жидкий фреон поступает в испаритель. Из испарителя газ отсасывается компрессор</w:t>
      </w:r>
      <w:r w:rsidRPr="00476420">
        <w:rPr>
          <w:rFonts w:ascii="Times New Roman" w:hAnsi="Times New Roman"/>
          <w:sz w:val="28"/>
          <w:szCs w:val="28"/>
        </w:rPr>
        <w:t>а</w:t>
      </w:r>
      <w:r w:rsidRPr="00476420">
        <w:rPr>
          <w:rFonts w:ascii="Times New Roman" w:hAnsi="Times New Roman"/>
          <w:sz w:val="28"/>
          <w:szCs w:val="28"/>
        </w:rPr>
        <w:t>ми, после сжатия в компрессоре поступает в маслоотделитель.</w:t>
      </w:r>
    </w:p>
    <w:p w:rsidR="00DB2277" w:rsidRPr="0047642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>Заполнение системы фреоном.</w:t>
      </w:r>
    </w:p>
    <w:p w:rsidR="00DB2277" w:rsidRPr="00476420" w:rsidRDefault="00DB2277" w:rsidP="00A21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t xml:space="preserve">Зарядку системы фреоном производят через всасывающий трубопровод компрессора газом. Баллоны присоединяются к вентилю стальной трубкой накидной </w:t>
      </w:r>
      <w:proofErr w:type="spellStart"/>
      <w:r w:rsidRPr="00476420">
        <w:rPr>
          <w:rFonts w:ascii="Times New Roman" w:hAnsi="Times New Roman"/>
          <w:sz w:val="28"/>
          <w:szCs w:val="28"/>
        </w:rPr>
        <w:t>гайой</w:t>
      </w:r>
      <w:proofErr w:type="spellEnd"/>
      <w:r w:rsidRPr="00476420">
        <w:rPr>
          <w:rFonts w:ascii="Times New Roman" w:hAnsi="Times New Roman"/>
          <w:sz w:val="28"/>
          <w:szCs w:val="28"/>
        </w:rPr>
        <w:t>. Перемещение газа из баллонов наблюдают по обледенению трубки.</w:t>
      </w:r>
    </w:p>
    <w:p w:rsidR="002F1B78" w:rsidRPr="00476420" w:rsidRDefault="002F1B78" w:rsidP="00A2124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76420">
        <w:rPr>
          <w:rFonts w:ascii="Times New Roman" w:hAnsi="Times New Roman"/>
          <w:sz w:val="28"/>
          <w:szCs w:val="28"/>
        </w:rPr>
        <w:br w:type="page"/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457" o:spid="_x0000_s1676" style="position:absolute;left:0;text-align:left;margin-left:56.7pt;margin-top:19.85pt;width:518.8pt;height:802.3pt;z-index:251853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" o:allowincell="f">
            <v:rect id="Rectangle 55" o:spid="_x0000_s16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JisIA&#10;AADcAAAADwAAAGRycy9kb3ducmV2LnhtbERPzWqDQBC+B/oOyxR6i2tKG6rJKqYQ6Ck0xgcY3KlK&#10;3FnrbtT26bOHQo8f3/8+X0wvJhpdZ1nBJopBENdWd9woqC7H9RsI55E19pZJwQ85yLOH1R5TbWc+&#10;01T6RoQQdikqaL0fUild3ZJBF9mBOHBfdjToAxwbqUecQ7jp5XMcb6XBjkNDiwO9t1Rfy5tRcPXL&#10;dCqa8veYVIek/jwU8+27UOrpcSl2IDwt/l/85/7QCl5ew9pwJhw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4kmKwgAAANwAAAAPAAAAAAAAAAAAAAAAAJgCAABkcnMvZG93&#10;bnJldi54bWxQSwUGAAAAAAQABAD1AAAAhwMAAAAA&#10;" filled="f" strokeweight="2pt"/>
            <v:line id="Line 56" o:spid="_x0000_s16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B0M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3t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AHQxAAAANwAAAAPAAAAAAAAAAAA&#10;AAAAAKECAABkcnMvZG93bnJldi54bWxQSwUGAAAAAAQABAD5AAAAkgMAAAAA&#10;" strokeweight="2pt"/>
            <v:line id="Line 57" o:spid="_x0000_s16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i8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L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TCYvC9AAAA3AAAAA8AAAAAAAAAAAAAAAAAoQIA&#10;AGRycy9kb3ducmV2LnhtbFBLBQYAAAAABAAEAPkAAACLAwAAAAA=&#10;" strokeweight="2pt"/>
            <v:line id="Line 58" o:spid="_x0000_s16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Ha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Ox2vAAAAA3AAAAA8AAAAAAAAAAAAAAAAA&#10;oQIAAGRycy9kb3ducmV2LnhtbFBLBQYAAAAABAAEAPkAAACOAwAAAAA=&#10;" strokeweight="2pt"/>
            <v:line id="Line 59" o:spid="_x0000_s16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xZH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cWRzAAAAA3AAAAA8AAAAAAAAAAAAAAAAA&#10;oQIAAGRycy9kb3ducmV2LnhtbFBLBQYAAAAABAAEAPkAAACOAwAAAAA=&#10;" strokeweight="2pt"/>
            <v:line id="Line 60" o:spid="_x0000_s16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8h8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legG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Q/IfDAAAA3AAAAA8AAAAAAAAAAAAA&#10;AAAAoQIAAGRycy9kb3ducmV2LnhtbFBLBQYAAAAABAAEAPkAAACRAwAAAAA=&#10;" strokeweight="2pt"/>
            <v:line id="Line 61" o:spid="_x0000_s16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k8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5ZPPAAAAA3AAAAA8AAAAAAAAAAAAAAAAA&#10;oQIAAGRycy9kb3ducmV2LnhtbFBLBQYAAAAABAAEAPkAAACOAwAAAAA=&#10;" strokeweight="2pt"/>
            <v:line id="Line 62" o:spid="_x0000_s16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a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1wWjAAAAA3AAAAA8AAAAAAAAAAAAAAAAA&#10;oQIAAGRycy9kb3ducmV2LnhtbFBLBQYAAAAABAAEAPkAAACOAwAAAAA=&#10;" strokeweight="2pt"/>
            <v:line id="Line 63" o:spid="_x0000_s16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drMQAAADcAAAADwAAAGRycy9kb3ducmV2LnhtbESP0WoCMRRE3wv9h3ALvmlWk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N2sxAAAANwAAAAPAAAAAAAAAAAA&#10;AAAAAKECAABkcnMvZG93bnJldi54bWxQSwUGAAAAAAQABAD5AAAAkgMAAAAA&#10;" strokeweight="1pt"/>
            <v:line id="Line 64" o:spid="_x0000_s16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6hM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n7mv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v6hMIAAADcAAAADwAAAAAAAAAAAAAA&#10;AAChAgAAZHJzL2Rvd25yZXYueG1sUEsFBgAAAAAEAAQA+QAAAJADAAAAAA==&#10;" strokeweight="2pt"/>
            <v:line id="Line 65" o:spid="_x0000_s16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<v:rect id="Rectangle 66" o:spid="_x0000_s16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GU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03QO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xlL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7" o:spid="_x0000_s16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5Es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vYHe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z5Es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8" o:spid="_x0000_s16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cicMA&#10;AADcAAAADwAAAGRycy9kb3ducmV2LnhtbESPwWrDMBBE74X+g9hCbo3sYFzHiRJMwNBr3BZ6XKyN&#10;7dRauZKaOH8fFQo9DjPzhtnuZzOKCzk/WFaQLhMQxK3VA3cK3t/q5wKED8gaR8uk4EYe9rvHhy2W&#10;2l75SJcmdCJC2JeooA9hKqX0bU8G/dJOxNE7WWcwROk6qR1eI9yMcpUkuTQ4cFzocaJDT+1X82MU&#10;VNV5/vhu1lh7WSQu15nuqk+lFk9ztQERaA7/4b/2q1aQvaT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Bcic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9" o:spid="_x0000_s16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C/s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WQ2hv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wv7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0" o:spid="_x0000_s16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nZc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jnG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mdl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1" o:spid="_x0000_s16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/EcMA&#10;AADc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vIXj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f/Ec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2" o:spid="_x0000_s16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ais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tHP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1qKwgAAANwAAAAPAAAAAAAAAAAAAAAAAJgCAABkcnMvZG93&#10;bnJldi54bWxQSwUGAAAAAAQABAD1AAAAhwMAAAAA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34</w:t>
                    </w:r>
                  </w:p>
                </w:txbxContent>
              </v:textbox>
            </v:rect>
            <v:rect id="Rectangle 73" o:spid="_x0000_s16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E/c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sXz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nE/c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07276A" w:rsidRDefault="00BD4DD6" w:rsidP="00F6105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3</w:t>
      </w:r>
      <w:r w:rsidR="00A2124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262449" w:rsidRPr="0026244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Группа 2897" o:spid="_x0000_s1696" style="position:absolute;left:0;text-align:left;margin-left:56.7pt;margin-top:19.85pt;width:518.8pt;height:802.3pt;z-index:25176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xoxsowkHAAC2UwAADgAAAAAAAAAAAAAAAAAuAgAAZHJzL2Uyb0Rv&#10;Yy54bWxQSwECLQAUAAYACAAAACEAjEO2yuEAAAAMAQAADwAAAAAAAAAAAAAAAABjCQAAZHJzL2Rv&#10;d25yZXYueG1sUEsFBgAAAAAEAAQA8wAAAHEKAAAAAA==&#10;" o:allowincell="f">
            <v:rect id="Rectangle 463" o:spid="_x0000_s16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rw8IA&#10;AADdAAAADwAAAGRycy9kb3ducmV2LnhtbERPzYrCMBC+C75DmAVvmq4HsdW0VEHYk7jVBxia2bbY&#10;TLpNbLs+vTksePz4/vfZZFoxUO8aywo+VxEI4tLqhisFt+tpuQXhPLLG1jIp+CMHWTqf7THRduRv&#10;GgpfiRDCLkEFtfddIqUrazLoVrYjDtyP7Q36APtK6h7HEG5auY6ijTTYcGiosaNjTeW9eBgFdz8N&#10;57wqnqf4dojLyyEfH7+5UouPKd+B8DT5t/jf/aUVrLdxmBvehCc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yvDwgAAAN0AAAAPAAAAAAAAAAAAAAAAAJgCAABkcnMvZG93&#10;bnJldi54bWxQSwUGAAAAAAQABAD1AAAAhwMAAAAA&#10;" filled="f" strokeweight="2pt"/>
            <v:line id="Line 464" o:spid="_x0000_s16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0o8M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s/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XSjwwQAAAN0AAAAPAAAAAAAAAAAAAAAA&#10;AKECAABkcnMvZG93bnJldi54bWxQSwUGAAAAAAQABAD5AAAAjwMAAAAA&#10;" strokeweight="2pt"/>
            <v:line id="Line 465" o:spid="_x0000_s16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bd7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LqOwP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jBt3vgAAAN0AAAAPAAAAAAAAAAAAAAAAAKEC&#10;AABkcnMvZG93bnJldi54bWxQSwUGAAAAAAQABAD5AAAAjAMAAAAA&#10;" strokeweight="2pt"/>
            <v:line id="Line 466" o:spid="_x0000_s17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C+7M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2g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AvuzAAAAA3QAAAA8AAAAAAAAAAAAAAAAA&#10;oQIAAGRycy9kb3ducmV2LnhtbFBLBQYAAAAABAAEAPkAAACOAwAAAAA=&#10;" strokeweight="2pt"/>
            <v:line id="Line 467" o:spid="_x0000_s17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Igm8QAAADdAAAADwAAAGRycy9kb3ducmV2LnhtbESPQYvCMBSE74L/ITxhb5puYUW7jSJC&#10;l72JtRdvz+bZljYvpclq998bQfA4zMw3TLodTSduNLjGsoLPRQSCuLS64UpBccrmKxDOI2vsLJOC&#10;f3Kw3UwnKSba3vlIt9xXIkDYJaig9r5PpHRlTQbdwvbEwbvawaAPcqikHvAe4KaTcRQtpcGGw0KN&#10;Pe1rKtv8zyhoz8VX9nPY61OX7/Slyvz5ctVKfczG3TcIT6N/h1/tX60gXkcxPN+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iCbxAAAAN0AAAAPAAAAAAAAAAAA&#10;AAAAAKECAABkcnMvZG93bnJldi54bWxQSwUGAAAAAAQABAD5AAAAkgMAAAAA&#10;" strokeweight="2pt"/>
            <v:line id="Line 468" o:spid="_x0000_s17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6FAMMAAADd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TZTS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ehQDDAAAA3QAAAA8AAAAAAAAAAAAA&#10;AAAAoQIAAGRycy9kb3ducmV2LnhtbFBLBQYAAAAABAAEAPkAAACRAwAAAAA=&#10;" strokeweight="2pt"/>
            <v:line id="Line 469" o:spid="_x0000_s17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cddMMAAADd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TZTS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3HXTDAAAA3QAAAA8AAAAAAAAAAAAA&#10;AAAAoQIAAGRycy9kb3ducmV2LnhtbFBLBQYAAAAABAAEAPkAAACRAwAAAAA=&#10;" strokeweight="2pt"/>
            <v:line id="Line 470" o:spid="_x0000_s17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478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7uO/AAAAA3QAAAA8AAAAAAAAAAAAAAAAA&#10;oQIAAGRycy9kb3ducmV2LnhtbFBLBQYAAAAABAAEAPkAAACOAwAAAAA=&#10;" strokeweight="2pt"/>
            <v:line id="Line 471" o:spid="_x0000_s17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AcsUAAADdAAAADwAAAGRycy9kb3ducmV2LnhtbESP3WoCMRSE7wXfIRzBO83qhejWKEVb&#10;UHpR/HmA4+Z0s3VzsiRR1z69KQheDjPzDTNftrYWV/KhcqxgNMxAEBdOV1wqOB4+B1MQISJrrB2T&#10;gjsFWC66nTnm2t14R9d9LEWCcMhRgYmxyaUMhSGLYega4uT9OG8xJulLqT3eEtzWcpxlE2mx4rRg&#10;sKGVoeK8v1gFW3/6Oo/+SiNPvPUf9fd6FuyvUv1e+/4GIlIbX+Fne6MVjGfZBP7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xAcsUAAADdAAAADwAAAAAAAAAA&#10;AAAAAAChAgAAZHJzL2Rvd25yZXYueG1sUEsFBgAAAAAEAAQA+QAAAJMDAAAAAA==&#10;" strokeweight="1pt"/>
            <v:line id="Line 472" o:spid="_x0000_s17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WDA8MAAADd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pMvqB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lgwPDAAAA3QAAAA8AAAAAAAAAAAAA&#10;AAAAoQIAAGRycy9kb3ducmV2LnhtbFBLBQYAAAAABAAEAPkAAACRAwAAAAA=&#10;" strokeweight="2pt"/>
            <v:line id="Line 473" o:spid="_x0000_s17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xm8MAAADdAAAADwAAAGRycy9kb3ducmV2LnhtbERPS27CMBDdI/UO1lRiB06yqEqKQVU/&#10;UhGLCugBhniIQ+JxZLshcPp6UYnl0/sv16PtxEA+NI4V5PMMBHHldMO1gp/D5+wZRIjIGjvHpOBK&#10;Adarh8kSS+0uvKNhH2uRQjiUqMDE2JdShsqQxTB3PXHiTs5bjAn6WmqPlxRuO1lk2ZO02HBqMNjT&#10;m6Gq3f9aBRt/3Lb5rTbyyBv/0X2/L4I9KzV9HF9fQEQa41387/7SCopFluam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/cZvDAAAA3QAAAA8AAAAAAAAAAAAA&#10;AAAAoQIAAGRycy9kb3ducmV2LnhtbFBLBQYAAAAABAAEAPkAAACRAwAAAAA=&#10;" strokeweight="1pt"/>
            <v:rect id="Rectangle 474" o:spid="_x0000_s17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RnMIA&#10;AADdAAAADwAAAGRycy9kb3ducmV2LnhtbESPQYvCMBSE7wv+h/CEva2JsoitRikLgle7Ch4fzbOt&#10;Ni81yWr992ZhYY/DzHzDrDaD7cSdfGgda5hOFAjiypmWaw2H7+3HAkSIyAY7x6ThSQE269HbCnPj&#10;HrynexlrkSAcctTQxNjnUoaqIYth4nri5J2dtxiT9LU0Hh8Jbjs5U2ouLbacFhrs6auh6lr+WA1F&#10;cRmOtzLDbZAL5efm09TFSev38VAsQUQa4n/4r70zGmaZyuD3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lGc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5" o:spid="_x0000_s17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u3MAA&#10;AADdAAAADwAAAGRycy9kb3ducmV2LnhtbERPz2vCMBS+D/wfwhO8zVQZRatRilDYdXUDj4/m2Vab&#10;l5pkbf3vl8PA48f3e3+cTCcGcr61rGC1TEAQV1a3XCv4PhfvGxA+IGvsLJOCJ3k4HmZve8y0HfmL&#10;hjLUIoawz1BBE0KfSemrhgz6pe2JI3e1zmCI0NVSOxxjuOnkOklSabDl2NBgT6eGqnv5axTk+W36&#10;eZRbLLzcJC7VH7rOL0ot5lO+AxFoCi/xv/tTK1hvV3F/fBOf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lu3M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76" o:spid="_x0000_s17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LR8IA&#10;AADdAAAADwAAAGRycy9kb3ducmV2LnhtbESPQYvCMBSE7wv+h/CEva1pZRFbjVIEwavdXfD4aJ5t&#10;tXmpSdT6782C4HGYmW+Y5XownbiR861lBekkAUFcWd1yreD3Z/s1B+EDssbOMil4kIf1avSxxFzb&#10;O+/pVoZaRAj7HBU0IfS5lL5qyKCf2J44ekfrDIYoXS21w3uEm05Ok2QmDbYcFxrsadNQdS6vRkFR&#10;nIa/S5nh1st54mb6W9fFQanP8VAsQAQawjv8au+0gmmWpvD/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ctH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7" o:spid="_x0000_s17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VMMIA&#10;AADdAAAADwAAAGRycy9kb3ducmV2LnhtbESPQYvCMBSE74L/ITxhb5paFrHVKEUQ9rp1Fzw+mmdb&#10;bV5qErX77zeC4HGYmW+Y9XYwnbiT861lBfNZAoK4srrlWsHPYT9dgvABWWNnmRT8kYftZjxaY67t&#10;g7/pXoZaRAj7HBU0IfS5lL5qyKCf2Z44eifrDIYoXS21w0eEm06mSbKQBluOCw32tGuoupQ3o6Ao&#10;zsPvtcxw7+UycQv9qeviqNTHZChWIAIN4R1+tb+0gjSbp/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1Uw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78" o:spid="_x0000_s17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wq8IA&#10;AADdAAAADwAAAGRycy9kb3ducmV2LnhtbESPT4vCMBTE7wt+h/AEb2vqH0SrUcqC4NW6gsdH82yr&#10;zUtNslq/vRGEPQ4z8xtmtelMI+7kfG1ZwWiYgCAurK65VPB72H7PQfiArLGxTAqe5GGz7n2tMNX2&#10;wXu656EUEcI+RQVVCG0qpS8qMuiHtiWO3tk6gyFKV0rt8BHhppHjJJlJgzXHhQpb+qmouOZ/RkGW&#10;XbrjLV/g1st54mZ6qsvspNSg32VLEIG68B/+tHdawXgxmsD7TX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/Cr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79" o:spid="_x0000_s17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o38IA&#10;AADdAAAADwAAAGRycy9kb3ducmV2LnhtbESPQYvCMBSE78L+h/AWvGlaEdGusRRB8GrdBY+P5m1b&#10;bV5qErX+eyMs7HGYmW+YdT6YTtzJ+daygnSagCCurG65VvB93E2WIHxA1thZJgVP8pBvPkZrzLR9&#10;8IHuZahFhLDPUEETQp9J6auGDPqp7Ymj92udwRClq6V2+Ihw08lZkiykwZbjQoM9bRuqLuXNKCiK&#10;8/BzLVe483KZuIWe67o4KTX+HIovEIGG8B/+a++1gtkqncP7TX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mjf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80" o:spid="_x0000_s17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7NRMIA&#10;AADdAAAADwAAAGRycy9kb3ducmV2LnhtbESPQYvCMBSE7wv+h/AEb2uqqGg1SlkQvFpX8Phonm21&#10;ealJVuu/N4Kwx2FmvmFWm8404k7O15YVjIYJCOLC6ppLBb+H7fcchA/IGhvLpOBJHjbr3tcKU20f&#10;vKd7HkoRIexTVFCF0KZS+qIig35oW+Lona0zGKJ0pdQOHxFuGjlOkpk0WHNcqLCln4qKa/5nFGTZ&#10;pTve8gVuvZwnbqYnusxOSg36XbYEEagL/+FPe6cVjBejK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s1EwgAAAN0AAAAPAAAAAAAAAAAAAAAAAJgCAABkcnMvZG93&#10;bnJldi54bWxQSwUGAAAAAAQABAD1AAAAhwMAAAAA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35</w:t>
                    </w:r>
                  </w:p>
                </w:txbxContent>
              </v:textbox>
            </v:rect>
            <v:rect id="Rectangle 481" o:spid="_x0000_s17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TM8MA&#10;AADdAAAADwAAAGRycy9kb3ducmV2LnhtbESPwWrDMBBE74X8g9hAbo1sE4zjRAmmEOi1bgs5LtbG&#10;dmKtHEmN3b+vCoUeh5l5w+yPsxnEg5zvLStI1wkI4sbqnlsFH++n5wKED8gaB8uk4Js8HA+Lpz2W&#10;2k78Ro86tCJC2JeooAthLKX0TUcG/dqOxNG7WGcwROlaqR1OEW4GmSVJLg32HBc6HOmlo+ZWfxkF&#10;VXWdP+/1Fk9eFonL9Ua31Vmp1XKudiACzeE//Nd+1QqybZrD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TM8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A2124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СПОСОБЫ ИСПОЛЬЗОВАНИЯ ЕСТЕСТВЕННОГО ХОЛОДА НА ХОЛОДИЛЬНЫХ УСТАНОВКАХ С </w:t>
      </w:r>
      <w:proofErr w:type="gramStart"/>
      <w:r w:rsidR="00A2124D">
        <w:rPr>
          <w:rFonts w:ascii="Times New Roman" w:hAnsi="Times New Roman"/>
          <w:b/>
          <w:color w:val="000000" w:themeColor="text1"/>
          <w:sz w:val="28"/>
          <w:szCs w:val="28"/>
        </w:rPr>
        <w:t>ПРОМЕЖУТОЧНЫМ</w:t>
      </w:r>
      <w:proofErr w:type="gramEnd"/>
      <w:r w:rsidR="00A2124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ХЛАД</w:t>
      </w:r>
      <w:r w:rsidR="00A2124D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 w:rsidR="00A2124D">
        <w:rPr>
          <w:rFonts w:ascii="Times New Roman" w:hAnsi="Times New Roman"/>
          <w:b/>
          <w:color w:val="000000" w:themeColor="text1"/>
          <w:sz w:val="28"/>
          <w:szCs w:val="28"/>
        </w:rPr>
        <w:t>НОСИТЕЛЕМ.</w:t>
      </w:r>
    </w:p>
    <w:p w:rsidR="00CB3B2C" w:rsidRPr="00E66E28" w:rsidRDefault="00E66E28" w:rsidP="00A2124D">
      <w:pPr>
        <w:spacing w:after="0" w:line="375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холодильных установках с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промежуточным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хладоносителем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часто используется система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фрикулинг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E66E28" w:rsidRDefault="00CB3B2C" w:rsidP="00A2124D">
      <w:pPr>
        <w:spacing w:after="0" w:line="375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A3340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Free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Cooling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>» или 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Фрикулинг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 xml:space="preserve"> — это холодильная система, предусма</w:t>
      </w:r>
      <w:r w:rsidRPr="00EA3340">
        <w:rPr>
          <w:rFonts w:ascii="Times New Roman" w:eastAsia="Times New Roman" w:hAnsi="Times New Roman"/>
          <w:sz w:val="28"/>
          <w:szCs w:val="28"/>
        </w:rPr>
        <w:t>т</w:t>
      </w:r>
      <w:r w:rsidRPr="00EA3340">
        <w:rPr>
          <w:rFonts w:ascii="Times New Roman" w:eastAsia="Times New Roman" w:hAnsi="Times New Roman"/>
          <w:sz w:val="28"/>
          <w:szCs w:val="28"/>
        </w:rPr>
        <w:t>ривающая режим естественного охлаждения. При его наличии в холодное время года жидкость охлаждается не в </w:t>
      </w:r>
      <w:hyperlink r:id="rId65" w:tooltip="Испарители" w:history="1">
        <w:r w:rsidRPr="00EA3340">
          <w:rPr>
            <w:rFonts w:ascii="Times New Roman" w:eastAsia="Times New Roman" w:hAnsi="Times New Roman"/>
            <w:sz w:val="28"/>
            <w:szCs w:val="28"/>
            <w:u w:val="single"/>
          </w:rPr>
          <w:t>испарителе</w:t>
        </w:r>
      </w:hyperlink>
      <w:r w:rsidRPr="00EA3340">
        <w:rPr>
          <w:rFonts w:ascii="Times New Roman" w:eastAsia="Times New Roman" w:hAnsi="Times New Roman"/>
          <w:sz w:val="28"/>
          <w:szCs w:val="28"/>
        </w:rPr>
        <w:t>, а специальном теплоо</w:t>
      </w:r>
      <w:r w:rsidRPr="00EA3340">
        <w:rPr>
          <w:rFonts w:ascii="Times New Roman" w:eastAsia="Times New Roman" w:hAnsi="Times New Roman"/>
          <w:sz w:val="28"/>
          <w:szCs w:val="28"/>
        </w:rPr>
        <w:t>б</w:t>
      </w:r>
      <w:r w:rsidRPr="00EA3340">
        <w:rPr>
          <w:rFonts w:ascii="Times New Roman" w:eastAsia="Times New Roman" w:hAnsi="Times New Roman"/>
          <w:sz w:val="28"/>
          <w:szCs w:val="28"/>
        </w:rPr>
        <w:t xml:space="preserve">меннике – 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драйкулере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>, где в качестве источника охлаждения используется наружный воздух с низкой температурой. В этом случае </w:t>
      </w:r>
      <w:proofErr w:type="spellStart"/>
      <w:r w:rsidR="00262449" w:rsidRPr="00EA3340">
        <w:rPr>
          <w:rFonts w:ascii="Times New Roman" w:eastAsia="Times New Roman" w:hAnsi="Times New Roman"/>
          <w:sz w:val="28"/>
          <w:szCs w:val="28"/>
        </w:rPr>
        <w:fldChar w:fldCharType="begin"/>
      </w:r>
      <w:r w:rsidRPr="00EA3340">
        <w:rPr>
          <w:rFonts w:ascii="Times New Roman" w:eastAsia="Times New Roman" w:hAnsi="Times New Roman"/>
          <w:sz w:val="28"/>
          <w:szCs w:val="28"/>
        </w:rPr>
        <w:instrText xml:space="preserve"> HYPERLINK "http://www.xiron.ru/prog/chiller.php" \o "Чиллер" </w:instrText>
      </w:r>
      <w:r w:rsidR="00262449" w:rsidRPr="00EA3340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EA3340">
        <w:rPr>
          <w:rFonts w:ascii="Times New Roman" w:eastAsia="Times New Roman" w:hAnsi="Times New Roman"/>
          <w:sz w:val="28"/>
          <w:szCs w:val="28"/>
          <w:u w:val="single"/>
        </w:rPr>
        <w:t>чиллер</w:t>
      </w:r>
      <w:proofErr w:type="spellEnd"/>
      <w:r w:rsidR="00262449" w:rsidRPr="00EA3340">
        <w:rPr>
          <w:rFonts w:ascii="Times New Roman" w:eastAsia="Times New Roman" w:hAnsi="Times New Roman"/>
          <w:sz w:val="28"/>
          <w:szCs w:val="28"/>
        </w:rPr>
        <w:fldChar w:fldCharType="end"/>
      </w:r>
      <w:r w:rsidRPr="00EA3340">
        <w:rPr>
          <w:rFonts w:ascii="Times New Roman" w:eastAsia="Times New Roman" w:hAnsi="Times New Roman"/>
          <w:sz w:val="28"/>
          <w:szCs w:val="28"/>
        </w:rPr>
        <w:t> оборудован дополнительным контуром охлаждения, по которому циркулируе</w:t>
      </w:r>
      <w:r w:rsidR="00E66E28">
        <w:rPr>
          <w:rFonts w:ascii="Times New Roman" w:eastAsia="Times New Roman" w:hAnsi="Times New Roman"/>
          <w:sz w:val="28"/>
          <w:szCs w:val="28"/>
        </w:rPr>
        <w:t>т незаме</w:t>
      </w:r>
      <w:r w:rsidR="00E66E28">
        <w:rPr>
          <w:rFonts w:ascii="Times New Roman" w:eastAsia="Times New Roman" w:hAnsi="Times New Roman"/>
          <w:sz w:val="28"/>
          <w:szCs w:val="28"/>
        </w:rPr>
        <w:t>р</w:t>
      </w:r>
      <w:r w:rsidR="00E66E28">
        <w:rPr>
          <w:rFonts w:ascii="Times New Roman" w:eastAsia="Times New Roman" w:hAnsi="Times New Roman"/>
          <w:sz w:val="28"/>
          <w:szCs w:val="28"/>
        </w:rPr>
        <w:t>зающий водный раствор.</w:t>
      </w:r>
    </w:p>
    <w:p w:rsidR="00CB3B2C" w:rsidRPr="00EA3340" w:rsidRDefault="00CB3B2C" w:rsidP="00A2124D">
      <w:pPr>
        <w:spacing w:after="0" w:line="375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A3340">
        <w:rPr>
          <w:rFonts w:ascii="Times New Roman" w:eastAsia="Times New Roman" w:hAnsi="Times New Roman"/>
          <w:sz w:val="28"/>
          <w:szCs w:val="28"/>
        </w:rPr>
        <w:t>В регионах</w:t>
      </w:r>
      <w:r>
        <w:rPr>
          <w:rFonts w:ascii="Times New Roman" w:eastAsia="Times New Roman" w:hAnsi="Times New Roman"/>
          <w:sz w:val="28"/>
          <w:szCs w:val="28"/>
        </w:rPr>
        <w:t xml:space="preserve"> Россий</w:t>
      </w:r>
      <w:r w:rsidRPr="00EA3340">
        <w:rPr>
          <w:rFonts w:ascii="Times New Roman" w:eastAsia="Times New Roman" w:hAnsi="Times New Roman"/>
          <w:sz w:val="28"/>
          <w:szCs w:val="28"/>
        </w:rPr>
        <w:t xml:space="preserve"> с умеренным и холодным климатом наличие 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фрик</w:t>
      </w:r>
      <w:r w:rsidRPr="00EA3340">
        <w:rPr>
          <w:rFonts w:ascii="Times New Roman" w:eastAsia="Times New Roman" w:hAnsi="Times New Roman"/>
          <w:sz w:val="28"/>
          <w:szCs w:val="28"/>
        </w:rPr>
        <w:t>у</w:t>
      </w:r>
      <w:r w:rsidRPr="00EA3340">
        <w:rPr>
          <w:rFonts w:ascii="Times New Roman" w:eastAsia="Times New Roman" w:hAnsi="Times New Roman"/>
          <w:sz w:val="28"/>
          <w:szCs w:val="28"/>
        </w:rPr>
        <w:t>линга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 xml:space="preserve"> помогает существенно экономить электроэнергию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вессенне-</w:t>
      </w:r>
      <w:r w:rsidRPr="00EA3340">
        <w:rPr>
          <w:rFonts w:ascii="Times New Roman" w:eastAsia="Times New Roman" w:hAnsi="Times New Roman"/>
          <w:sz w:val="28"/>
          <w:szCs w:val="28"/>
        </w:rPr>
        <w:t>осенне-зимний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 xml:space="preserve"> период. В 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драйкулере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 xml:space="preserve"> от питания работают только осевые вентилят</w:t>
      </w:r>
      <w:r w:rsidRPr="00EA3340">
        <w:rPr>
          <w:rFonts w:ascii="Times New Roman" w:eastAsia="Times New Roman" w:hAnsi="Times New Roman"/>
          <w:sz w:val="28"/>
          <w:szCs w:val="28"/>
        </w:rPr>
        <w:t>о</w:t>
      </w:r>
      <w:r w:rsidRPr="00EA3340">
        <w:rPr>
          <w:rFonts w:ascii="Times New Roman" w:eastAsia="Times New Roman" w:hAnsi="Times New Roman"/>
          <w:sz w:val="28"/>
          <w:szCs w:val="28"/>
        </w:rPr>
        <w:t>ры, в то время как в других типах холодильных агрегатов электричество тр</w:t>
      </w:r>
      <w:r w:rsidRPr="00EA3340">
        <w:rPr>
          <w:rFonts w:ascii="Times New Roman" w:eastAsia="Times New Roman" w:hAnsi="Times New Roman"/>
          <w:sz w:val="28"/>
          <w:szCs w:val="28"/>
        </w:rPr>
        <w:t>е</w:t>
      </w:r>
      <w:r w:rsidRPr="00EA3340">
        <w:rPr>
          <w:rFonts w:ascii="Times New Roman" w:eastAsia="Times New Roman" w:hAnsi="Times New Roman"/>
          <w:sz w:val="28"/>
          <w:szCs w:val="28"/>
        </w:rPr>
        <w:t>буется также для работы испарителя. При наличии системы свободного о</w:t>
      </w:r>
      <w:r w:rsidRPr="00EA3340">
        <w:rPr>
          <w:rFonts w:ascii="Times New Roman" w:eastAsia="Times New Roman" w:hAnsi="Times New Roman"/>
          <w:sz w:val="28"/>
          <w:szCs w:val="28"/>
        </w:rPr>
        <w:t>х</w:t>
      </w:r>
      <w:r w:rsidRPr="00EA3340">
        <w:rPr>
          <w:rFonts w:ascii="Times New Roman" w:eastAsia="Times New Roman" w:hAnsi="Times New Roman"/>
          <w:sz w:val="28"/>
          <w:szCs w:val="28"/>
        </w:rPr>
        <w:t>лаждения компрессор – основной потребитель электроэнергии – работает значительно меньше, что становится дополнительным источником экономии.</w:t>
      </w:r>
    </w:p>
    <w:p w:rsidR="00CB3B2C" w:rsidRPr="00EA3340" w:rsidRDefault="00CB3B2C" w:rsidP="00A2124D">
      <w:pPr>
        <w:spacing w:before="100" w:beforeAutospacing="1" w:after="0" w:line="375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A3340">
        <w:rPr>
          <w:rFonts w:ascii="Times New Roman" w:eastAsia="Times New Roman" w:hAnsi="Times New Roman"/>
          <w:sz w:val="28"/>
          <w:szCs w:val="28"/>
        </w:rPr>
        <w:t xml:space="preserve">Кроме того, большинство современных 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драйкулеров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 xml:space="preserve"> оснащены часто</w:t>
      </w:r>
      <w:r w:rsidRPr="00EA3340">
        <w:rPr>
          <w:rFonts w:ascii="Times New Roman" w:eastAsia="Times New Roman" w:hAnsi="Times New Roman"/>
          <w:sz w:val="28"/>
          <w:szCs w:val="28"/>
        </w:rPr>
        <w:t>т</w:t>
      </w:r>
      <w:r w:rsidRPr="00EA3340">
        <w:rPr>
          <w:rFonts w:ascii="Times New Roman" w:eastAsia="Times New Roman" w:hAnsi="Times New Roman"/>
          <w:sz w:val="28"/>
          <w:szCs w:val="28"/>
        </w:rPr>
        <w:t>ными преобразователями, которые позволяют регулировать скорость вращ</w:t>
      </w:r>
      <w:r w:rsidRPr="00EA3340">
        <w:rPr>
          <w:rFonts w:ascii="Times New Roman" w:eastAsia="Times New Roman" w:hAnsi="Times New Roman"/>
          <w:sz w:val="28"/>
          <w:szCs w:val="28"/>
        </w:rPr>
        <w:t>е</w:t>
      </w:r>
      <w:r w:rsidRPr="00EA3340">
        <w:rPr>
          <w:rFonts w:ascii="Times New Roman" w:eastAsia="Times New Roman" w:hAnsi="Times New Roman"/>
          <w:sz w:val="28"/>
          <w:szCs w:val="28"/>
        </w:rPr>
        <w:t>ния лопастей вентилятора.</w:t>
      </w:r>
    </w:p>
    <w:p w:rsidR="00CB3B2C" w:rsidRPr="00EA3340" w:rsidRDefault="00CB3B2C" w:rsidP="00A2124D">
      <w:pPr>
        <w:spacing w:before="100" w:beforeAutospacing="1" w:after="0" w:line="375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Чиллер</w:t>
      </w:r>
      <w:proofErr w:type="spellEnd"/>
      <w:r w:rsidRPr="00EA3340">
        <w:rPr>
          <w:rFonts w:ascii="Times New Roman" w:eastAsia="Times New Roman" w:hAnsi="Times New Roman"/>
          <w:sz w:val="28"/>
          <w:szCs w:val="28"/>
        </w:rPr>
        <w:t xml:space="preserve"> с естественным охлаждением может использовать </w:t>
      </w:r>
      <w:proofErr w:type="spellStart"/>
      <w:r w:rsidRPr="00EA3340">
        <w:rPr>
          <w:rFonts w:ascii="Times New Roman" w:eastAsia="Times New Roman" w:hAnsi="Times New Roman"/>
          <w:sz w:val="28"/>
          <w:szCs w:val="28"/>
        </w:rPr>
        <w:t>фр</w:t>
      </w:r>
      <w:r>
        <w:rPr>
          <w:rFonts w:ascii="Times New Roman" w:eastAsia="Times New Roman" w:hAnsi="Times New Roman"/>
          <w:sz w:val="28"/>
          <w:szCs w:val="28"/>
        </w:rPr>
        <w:t>икулинг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полностью или частично.</w:t>
      </w:r>
    </w:p>
    <w:p w:rsidR="00E66E28" w:rsidRDefault="00E66E28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</w:pPr>
    </w:p>
    <w:p w:rsidR="00CB3B2C" w:rsidRPr="00BD4DD6" w:rsidRDefault="0081293A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</w:pPr>
      <w:r w:rsidRPr="00BD4DD6"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  <w:t xml:space="preserve">3.1. </w:t>
      </w:r>
      <w:r w:rsidR="00CB3B2C" w:rsidRPr="00BD4DD6"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  <w:t xml:space="preserve">Описание работы </w:t>
      </w:r>
      <w:proofErr w:type="spellStart"/>
      <w:r w:rsidR="00CB3B2C" w:rsidRPr="00BD4DD6"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  <w:t>драйкулера</w:t>
      </w:r>
      <w:proofErr w:type="spellEnd"/>
      <w:r w:rsidR="00CB3B2C" w:rsidRPr="00BD4DD6"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  <w:t xml:space="preserve"> в схеме</w:t>
      </w:r>
    </w:p>
    <w:p w:rsidR="00BD4DD6" w:rsidRDefault="00BD4DD6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В летний период времени холодильная установка работает в нормальном р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е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жиме, этиленгликоль подогревается в приборах охлаждения и подается в испаритель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чиллера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, где охлаждается.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proofErr w:type="gram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Вода</w:t>
      </w:r>
      <w:proofErr w:type="gram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подогретая в конденсаторе поступает в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драйкулер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, где за счет теплообм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е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на с окружающей средой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охлождается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и поступает в к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онденсатор, смотреть рису</w:t>
      </w:r>
      <w:r w:rsidR="00BD4DD6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нок 3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.1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</w:t>
      </w: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noProof/>
          <w:color w:val="000000"/>
          <w:spacing w:val="-11"/>
          <w:sz w:val="28"/>
          <w:szCs w:val="28"/>
          <w:lang w:eastAsia="ru-RU"/>
        </w:rPr>
        <w:lastRenderedPageBreak/>
        <w:drawing>
          <wp:inline distT="0" distB="0" distL="0" distR="0">
            <wp:extent cx="4120871" cy="5295482"/>
            <wp:effectExtent l="19050" t="0" r="0" b="0"/>
            <wp:docPr id="27" name="Рисунок 16" descr="C:\Documents and Settings\Admin\Рабочий стол\Фрагмент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рагмент.jpg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12" cy="53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449" w:rsidRPr="00262449">
        <w:rPr>
          <w:rFonts w:ascii="Times New Roman" w:eastAsia="Times New Roman" w:hAnsi="Times New Roman"/>
          <w:noProof/>
          <w:color w:val="000000"/>
          <w:spacing w:val="-11"/>
          <w:sz w:val="20"/>
          <w:szCs w:val="28"/>
          <w:lang w:eastAsia="ru-RU"/>
        </w:rPr>
        <w:pict>
          <v:group id="Группа 2937" o:spid="_x0000_s1716" style="position:absolute;left:0;text-align:left;margin-left:56.7pt;margin-top:19.85pt;width:518.8pt;height:802.3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" o:allowincell="f">
            <v:rect id="Rectangle 503" o:spid="_x0000_s17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7ZMIA&#10;AADdAAAADwAAAGRycy9kb3ducmV2LnhtbERPzYrCMBC+C/sOYRb2pum6ILZrlCoInkRrH2BoZtti&#10;M+k2sa0+vTkIHj++/9VmNI3oqXO1ZQXfswgEcWF1zaWC/LKfLkE4j6yxsUwK7uRgs/6YrDDRduAz&#10;9ZkvRQhhl6CCyvs2kdIVFRl0M9sSB+7PdgZ9gF0pdYdDCDeNnEfRQhqsOTRU2NKuouKa3YyCqx/7&#10;Y1pmj32cb+PitE2H23+q1NfnmP6C8DT6t/jlPmgF8/gn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HtkwgAAAN0AAAAPAAAAAAAAAAAAAAAAAJgCAABkcnMvZG93&#10;bnJldi54bWxQSwUGAAAAAAQABAD1AAAAhwMAAAAA&#10;" filled="f" strokeweight="2pt"/>
            <v:line id="Line 504" o:spid="_x0000_s17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p4V8QAAADdAAAADwAAAGRycy9kb3ducmV2LnhtbESPT4vCMBTE74LfITxhb5qui6Jdo4jQ&#10;ZW9i68Xba/P6B5uX0mS1++2NIHgcZuY3zGY3mFbcqHeNZQWfswgEcWF1w5WCc5ZMVyCcR9bYWiYF&#10;/+Rgtx2PNhhre+cT3VJfiQBhF6OC2vsultIVNRl0M9sRB6+0vUEfZF9J3eM9wE0r51G0lAYbDgs1&#10;dnSoqbimf0bB9XJeJD/Hg87adK/zKvGXvNRKfUyG/TcIT4N/h1/tX61gvv5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2nhXxAAAAN0AAAAPAAAAAAAAAAAA&#10;AAAAAKECAABkcnMvZG93bnJldi54bWxQSwUGAAAAAAQABAD5AAAAkgMAAAAA&#10;" strokeweight="2pt"/>
            <v:line id="Line 505" o:spid="_x0000_s17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it74AAADdAAAADwAAAGRycy9kb3ducmV2LnhtbERPzQ7BQBC+S7zDZiRubAlCWSKSipso&#10;F7fRHW2jO9t0F/X29iBx/PL9rzatqcSLGldaVjAaRiCIM6tLzhVczslgDsJ5ZI2VZVLwIQebdbez&#10;wljbN5/olfpchBB2MSoovK9jKV1WkEE3tDVx4O62MegDbHKpG3yHcFPJcRTNpMGSQ0OBNe0Kyh7p&#10;0yh4XC/TZH/c6XOVbvUtT/z1dtdK9XvtdgnCU+v/4p/7oBWMF5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5qK3vgAAAN0AAAAPAAAAAAAAAAAAAAAAAKEC&#10;AABkcnMvZG93bnJldi54bWxQSwUGAAAAAAQABAD5AAAAjAMAAAAA&#10;" strokeweight="2pt"/>
            <v:line id="Line 506" o:spid="_x0000_s17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HLMQAAADdAAAADwAAAGRycy9kb3ducmV2LnhtbESPT4vCMBTE74LfITxhb5oqq7jdRhGh&#10;y97E1ou3Z/P6B5uX0mS1++2NIHgcZuY3TLIdTCtu1LvGsoL5LAJBXFjdcKXglKfTNQjnkTW2lknB&#10;PznYbsajBGNt73ykW+YrESDsYlRQe9/FUrqiJoNuZjvi4JW2N+iD7Cupe7wHuGnlIopW0mDDYaHG&#10;jvY1Fdfszyi4nk/L9Oew13mb7fSlSv35UmqlPibD7huEp8G/w6/2r1aw+Pqc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gcsxAAAAN0AAAAPAAAAAAAAAAAA&#10;AAAAAKECAABkcnMvZG93bnJldi54bWxQSwUGAAAAAAQABAD5AAAAkgMAAAAA&#10;" strokeweight="2pt"/>
            <v:line id="Line 507" o:spid="_x0000_s17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ZW8UAAADdAAAADwAAAGRycy9kb3ducmV2LnhtbESPQWvCQBSE7wX/w/KE3pqNoS0as4oI&#10;EW+l0Utuz+wzCcm+DdlV47/vFgo9DjPzDZNtJ9OLO42utaxgEcUgiCurW64VnE/52xKE88gae8uk&#10;4EkOtpvZS4aptg/+pnvhaxEg7FJU0Hg/pFK6qiGDLrIDcfCudjTogxxrqUd8BLjpZRLHn9Jgy2Gh&#10;wYH2DVVdcTMKuvL8kR++9vrUFzt9qXNfXq5aqdf5tFuD8DT5//Bf+6gVJKv3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iZW8UAAADdAAAADwAAAAAAAAAA&#10;AAAAAAChAgAAZHJzL2Rvd25yZXYueG1sUEsFBgAAAAAEAAQA+QAAAJMDAAAAAA==&#10;" strokeweight="2pt"/>
            <v:line id="Line 508" o:spid="_x0000_s17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Q8wM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Ccj0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0PMDDAAAA3QAAAA8AAAAAAAAAAAAA&#10;AAAAoQIAAGRycy9kb3ducmV2LnhtbFBLBQYAAAAABAAEAPkAAACRAwAAAAA=&#10;" strokeweight="2pt"/>
            <v:line id="Line 509" o:spid="_x0000_s17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2ktMUAAADdAAAADwAAAGRycy9kb3ducmV2LnhtbESPzWrDMBCE74G+g9hAb4mckIbUtRJC&#10;wKW3UscX3zbW+odYK2Optvv2VaGQ4zAz3zDJaTadGGlwrWUFm3UEgri0uuVaQX5NVwcQziNr7CyT&#10;gh9ycDo+LRKMtZ34i8bM1yJA2MWooPG+j6V0ZUMG3dr2xMGr7GDQBznUUg84Bbjp5DaK9tJgy2Gh&#10;wZ4uDZX37NsouBf5S/r+edHXLjvrW5364lZppZ6X8/kNhKfZP8L/7Q+tYPu628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2ktMUAAADdAAAADwAAAAAAAAAA&#10;AAAAAAChAgAAZHJzL2Rvd25yZXYueG1sUEsFBgAAAAAEAAQA+QAAAJMDAAAAAA==&#10;" strokeweight="2pt"/>
            <v:line id="Line 510" o:spid="_x0000_s17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EBL8MAAADdAAAADwAAAGRycy9kb3ducmV2LnhtbESPQYvCMBSE74L/ITzBm6aKilajiFDx&#10;tmzrxduzebbF5qU0Ueu/NwsLHoeZ+YbZ7DpTiye1rrKsYDKOQBDnVldcKDhnyWgJwnlkjbVlUvAm&#10;B7ttv7fBWNsX/9Iz9YUIEHYxKii9b2IpXV6SQTe2DXHwbrY16INsC6lbfAW4qeU0ihbSYMVhocSG&#10;DiXl9/RhFNwv53ly/DnorE73+lok/nK9aaWGg26/BuGp89/wf/ukFUxXs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RAS/DAAAA3QAAAA8AAAAAAAAAAAAA&#10;AAAAoQIAAGRycy9kb3ducmV2LnhtbFBLBQYAAAAABAAEAPkAAACRAwAAAAA=&#10;" strokeweight="2pt"/>
            <v:line id="Line 511" o:spid="_x0000_s17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5ss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ym4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G+bLGAAAA3QAAAA8AAAAAAAAA&#10;AAAAAAAAoQIAAGRycy9kb3ducmV2LnhtbFBLBQYAAAAABAAEAPkAAACUAwAAAAA=&#10;" strokeweight="1pt"/>
            <v:line id="Line 512" o:spid="_x0000_s17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86w8MAAADdAAAADwAAAGRycy9kb3ducmV2LnhtbESPzarCMBSE9xd8h3AEd9dU8bcaRYSK&#10;O7G6cXdsjm2xOSlN1Pr2Rrhwl8PMfMMs162pxJMaV1pWMOhHIIgzq0vOFZxPye8MhPPIGivLpOBN&#10;Dtarzs8SY21ffKRn6nMRIOxiVFB4X8dSuqwgg65va+Lg3Wxj0AfZ5FI3+ApwU8lhFE2kwZLDQoE1&#10;bQvK7unDKLhfzuNkd9jqU5Vu9DVP/OV600r1uu1mAcJT6//Df+29VjCcj6b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POsPDAAAA3QAAAA8AAAAAAAAAAAAA&#10;AAAAoQIAAGRycy9kb3ducmV2LnhtbFBLBQYAAAAABAAEAPkAAACRAwAAAAA=&#10;" strokeweight="2pt"/>
            <v:line id="Line 513" o:spid="_x0000_s17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IW8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ZP5a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yFvDAAAA3QAAAA8AAAAAAAAAAAAA&#10;AAAAoQIAAGRycy9kb3ducmV2LnhtbFBLBQYAAAAABAAEAPkAAACRAwAAAAA=&#10;" strokeweight="1pt"/>
            <v:rect id="Rectangle 514" o:spid="_x0000_s17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oXMIA&#10;AADdAAAADwAAAGRycy9kb3ducmV2LnhtbESPQYvCMBSE78L+h/AW9mZTRcRWo5QFYa9bFTw+mmdb&#10;bV66SVbrvzeC4HGYmW+Y1WYwnbiS861lBZMkBUFcWd1yrWC/244XIHxA1thZJgV38rBZf4xWmGt7&#10;41+6lqEWEcI+RwVNCH0upa8aMugT2xNH72SdwRClq6V2eItw08lpms6lwZbjQoM9fTdUXcp/o6Ao&#10;zsPhr8xw6+UidXM903VxVOrrcyiWIAIN4R1+tX+0gmk2y+D5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Ohc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15" o:spid="_x0000_s17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XHMAA&#10;AADdAAAADwAAAGRycy9kb3ducmV2LnhtbERPTYvCMBC9L/gfwgje1lRxRatpKYLg1e4KHodmbKvN&#10;pCZR67/fHBb2+Hjf23wwnXiS861lBbNpAoK4srrlWsHP9/5zBcIHZI2dZVLwJg95NvrYYqrti4/0&#10;LEMtYgj7FBU0IfSplL5qyKCf2p44chfrDIYIXS21w1cMN52cJ8lSGmw5NjTY066h6lY+jIKiuA6n&#10;e7nGvZerxC31QtfFWanJeCg2IAIN4V/85z5oBfP1V9wf38Qn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PXHM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16" o:spid="_x0000_s17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yh8IA&#10;AADdAAAADwAAAGRycy9kb3ducmV2LnhtbESPQYvCMBSE7wv+h/AEb2uqqGg1SlkQvFpX8Phonm21&#10;ealJVuu/N4Kwx2FmvmFWm8404k7O15YVjIYJCOLC6ppLBb+H7fcchA/IGhvLpOBJHjbr3tcKU20f&#10;vKd7HkoRIexTVFCF0KZS+qIig35oW+Lona0zGKJ0pdQOHxFuGjlOkpk0WHNcqLCln4qKa/5nFGTZ&#10;pTve8gVuvZwnbqYnusxOSg36XbYEEagL/+FPe6cVjBfTE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3KH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17" o:spid="_x0000_s17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s8MQA&#10;AADdAAAADwAAAGRycy9kb3ducmV2LnhtbESPwWrDMBBE74H+g9hCb4lc05jEiRJMwNBr3RR6XKyN&#10;7dZauZJiu39fBQo5DjPzhtkfZ9OLkZzvLCt4XiUgiGurO24UnN/L5QaED8gae8uk4Jc8HA8Piz3m&#10;2k78RmMVGhEh7HNU0IYw5FL6uiWDfmUH4uhdrDMYonSN1A6nCDe9TJMkkwY7jgstDnRqqf6urkZB&#10;UXzNHz/VFksvN4nL9Ituik+lnh7nYgci0Bzu4f/2q1aQbtcp3N7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7P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18" o:spid="_x0000_s17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Ja8MA&#10;AADdAAAADwAAAGRycy9kb3ducmV2LnhtbESPT4vCMBTE7wt+h/AEb2vqnxWtRikLgtftKnh8NM+2&#10;2rzUJKv1228EweMwM79hVpvONOJGzteWFYyGCQjiwuqaSwX73+3nHIQPyBoby6TgQR42697HClNt&#10;7/xDtzyUIkLYp6igCqFNpfRFRQb90LbE0TtZZzBE6UqpHd4j3DRynCQzabDmuFBhS98VFZf8zyjI&#10;snN3uOYL3Ho5T9xMT3WZHZUa9LtsCSJQF97hV3unFYwXXxN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FJa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19" o:spid="_x0000_s17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RH8QA&#10;AADdAAAADwAAAGRycy9kb3ducmV2LnhtbESPQWvCQBSE7wX/w/KE3upGSSWJrhIKglfTCj0+sq9J&#10;NPs23V1N+u/dQqHHYWa+Ybb7yfTiTs53lhUsFwkI4trqjhsFH++HlwyED8gae8uk4Ic87Hezpy0W&#10;2o58onsVGhEh7AtU0IYwFFL6uiWDfmEH4uh9WWcwROkaqR2OEW56uUqStTTYcVxocaC3luprdTMK&#10;yvIynb+rHA9eZolb61Q35adSz/Op3IAINIX/8F/7qBWs8tcU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0R/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20" o:spid="_x0000_s17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0hMQA&#10;AADdAAAADwAAAGRycy9kb3ducmV2LnhtbESPQWvCQBSE7wX/w/KE3upGaUSjqwQh0KtphR4f2dck&#10;mn0bd7dJ/PfdQqHHYWa+YfbHyXRiIOdbywqWiwQEcWV1y7WCj/fiZQPCB2SNnWVS8CAPx8PsaY+Z&#10;tiOfaShDLSKEfYYKmhD6TEpfNWTQL2xPHL0v6wyGKF0ttcMxwk0nV0mylgZbjgsN9nRqqLqV30ZB&#10;nl+ny73cYuHlJnFr/arr/FOp5/mU70AEmsJ/+K/9phWstmk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dIT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36</w:t>
                    </w:r>
                  </w:p>
                </w:txbxContent>
              </v:textbox>
            </v:rect>
            <v:rect id="Rectangle 521" o:spid="_x0000_s17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q88QA&#10;AADdAAAADwAAAGRycy9kb3ducmV2LnhtbESPwWrDMBBE74H+g9hCb4lc05jEiRJMwdBrnRR6XKyN&#10;7dZauZJqu39fBQI5DjPzhtkfZ9OLkZzvLCt4XiUgiGurO24UnE/lcgPCB2SNvWVS8EcejoeHxR5z&#10;bSd+p7EKjYgQ9jkqaEMYcil93ZJBv7IDcfQu1hkMUbpGaodThJtepkmSSYMdx4UWB3ptqf6ufo2C&#10;oviaP36qLZZebhKX6RfdFJ9KPT3OxQ5EoDncw7f2m1aQbtcZ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6vP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Рисунок</w:t>
      </w:r>
      <w:r w:rsidR="00BD4DD6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3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.1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- Работа холодильной установки в летний период времени </w:t>
      </w:r>
    </w:p>
    <w:p w:rsidR="00CB3B2C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1-драйкулер;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2-гидромодуль;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2.1-накопительный бак;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2.2-насос;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2.3-расширительный бак;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3-насос конденсатора;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4-накопительный бак под воду;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noProof/>
          <w:color w:val="000000"/>
          <w:spacing w:val="-11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19685</wp:posOffset>
            </wp:positionV>
            <wp:extent cx="764540" cy="863600"/>
            <wp:effectExtent l="19050" t="0" r="0" b="0"/>
            <wp:wrapSquare wrapText="bothSides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               -подача этиленгликоля в приборы охлаждения;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        -выход этиленгликоля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изприборы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охлаждения;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  -подача воды в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драйкулер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из конденсатора;</w:t>
      </w: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-выход воды из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драйкулера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в конденсатор.</w:t>
      </w:r>
    </w:p>
    <w:p w:rsidR="00CB3B2C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В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осенне-весений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период работу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чиллера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останавливают, вода из </w:t>
      </w:r>
      <w:proofErr w:type="spell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драйкулера</w:t>
      </w:r>
      <w:proofErr w:type="spell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самотеком  сливается в накопительный бак для воды. Перекрываются в ручную ве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н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lastRenderedPageBreak/>
        <w:t xml:space="preserve">тиля на подачу </w:t>
      </w:r>
      <w:proofErr w:type="gramStart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этиленг</w:t>
      </w:r>
      <w:r w:rsidR="00262449" w:rsidRPr="00262449">
        <w:rPr>
          <w:rFonts w:ascii="Times New Roman" w:eastAsia="Times New Roman" w:hAnsi="Times New Roman"/>
          <w:noProof/>
          <w:color w:val="000000"/>
          <w:spacing w:val="-11"/>
          <w:sz w:val="20"/>
          <w:szCs w:val="28"/>
          <w:lang w:eastAsia="ru-RU"/>
        </w:rPr>
        <w:pict>
          <v:group id="Группа 2957" o:spid="_x0000_s1736" style="position:absolute;left:0;text-align:left;margin-left:56.7pt;margin-top:19.85pt;width:518.8pt;height:802.3pt;z-index:251776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" o:allowincell="f">
            <v:rect id="Rectangle 523" o:spid="_x0000_s17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exMIA&#10;AADdAAAADwAAAGRycy9kb3ducmV2LnhtbERPzYrCMBC+C/sOYRb2pukKK7ZrlCoInkRrH2BoZtti&#10;M+k2sa0+vTkIHj++/9VmNI3oqXO1ZQXfswgEcWF1zaWC/LKfLkE4j6yxsUwK7uRgs/6YrDDRduAz&#10;9ZkvRQhhl6CCyvs2kdIVFRl0M9sSB+7PdgZ9gF0pdYdDCDeNnEfRQhqsOTRU2NKuouKa3YyCqx/7&#10;Y1pmj32cb+PitE2H23+q1NfnmP6C8DT6t/jlPmgF8/gn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57EwgAAAN0AAAAPAAAAAAAAAAAAAAAAAJgCAABkcnMvZG93&#10;bnJldi54bWxQSwUGAAAAAAQABAD1AAAAhwMAAAAA&#10;" filled="f" strokeweight="2pt"/>
            <v:line id="Line 524" o:spid="_x0000_s17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Wd98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8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BZ33wQAAAN0AAAAPAAAAAAAAAAAAAAAA&#10;AKECAABkcnMvZG93bnJldi54bWxQSwUGAAAAAAQABAD5AAAAjwMAAAAA&#10;" strokeweight="2pt"/>
            <v:line id="Line 525" o:spid="_x0000_s17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+17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Lu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U/7XvgAAAN0AAAAPAAAAAAAAAAAAAAAAAKEC&#10;AABkcnMvZG93bnJldi54bWxQSwUGAAAAAAQABAD5AAAAjAMAAAAA&#10;" strokeweight="2pt"/>
            <v:line id="Line 526" o:spid="_x0000_s17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9bTM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+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H1tMwQAAAN0AAAAPAAAAAAAAAAAAAAAA&#10;AKECAABkcnMvZG93bnJldi54bWxQSwUGAAAAAAQABAD5AAAAjwMAAAAA&#10;" strokeweight="2pt"/>
            <v:line id="Line 527" o:spid="_x0000_s17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3FO8MAAADdAAAADwAAAGRycy9kb3ducmV2LnhtbESPQYvCMBSE7wv+h/AEb2tqQdFqFBEq&#10;3hZrL96ezbMtNi+liVr/vVkQPA4z8w2z2vSmEQ/qXG1ZwWQcgSAurK65VJCf0t85COeRNTaWScGL&#10;HGzWg58VJto++UiPzJciQNglqKDyvk2kdEVFBt3YtsTBu9rOoA+yK6Xu8BngppFxFM2kwZrDQoUt&#10;7SoqbtndKLid82m6/9vpU5Nt9aVM/fly1UqNhv12CcJT77/hT/ugFcSLW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NxTvDAAAA3QAAAA8AAAAAAAAAAAAA&#10;AAAAoQIAAGRycy9kb3ducmV2LnhtbFBLBQYAAAAABAAEAPkAAACRAwAAAAA=&#10;" strokeweight="2pt"/>
            <v:line id="Line 528" o:spid="_x0000_s17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FgoMMAAADdAAAADwAAAGRycy9kb3ducmV2LnhtbESPQYvCMBSE74L/ITzBm6YqilajiFDx&#10;Jtt68fZsnm2xeSlN1PrvzcLCHoeZ+YbZ7DpTixe1rrKsYDKOQBDnVldcKLhkyWgJwnlkjbVlUvAh&#10;B7ttv7fBWNs3/9Ar9YUIEHYxKii9b2IpXV6SQTe2DXHw7rY16INsC6lbfAe4qeU0ihbSYMVhocSG&#10;DiXlj/RpFDyul3lyPB90Vqd7fSsSf73dtVLDQbdfg/DU+f/wX/ukFUxXix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BYKDDAAAA3QAAAA8AAAAAAAAAAAAA&#10;AAAAoQIAAGRycy9kb3ducmV2LnhtbFBLBQYAAAAABAAEAPkAAACRAwAAAAA=&#10;" strokeweight="2pt"/>
            <v:line id="Line 529" o:spid="_x0000_s17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j41MMAAADdAAAADwAAAGRycy9kb3ducmV2LnhtbESPQYvCMBSE74L/ITzBm6aKilajiFDx&#10;Jtt68fZsnm2xeSlN1PrvzcLCHoeZ+YbZ7DpTixe1rrKsYDKOQBDnVldcKLhkyWgJwnlkjbVlUvAh&#10;B7ttv7fBWNs3/9Ar9YUIEHYxKii9b2IpXV6SQTe2DXHw7rY16INsC6lbfAe4qeU0ihbSYMVhocSG&#10;DiXlj/RpFDyul3lyPB90Vqd7fSsSf73dtVLDQbdfg/DU+f/wX/ukFUxXix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o+NTDAAAA3QAAAA8AAAAAAAAAAAAA&#10;AAAAoQIAAGRycy9kb3ducmV2LnhtbFBLBQYAAAAABAAEAPkAAACRAwAAAAA=&#10;" strokeweight="2pt"/>
            <v:line id="Line 530" o:spid="_x0000_s17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RdT8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JF1PwQAAAN0AAAAPAAAAAAAAAAAAAAAA&#10;AKECAABkcnMvZG93bnJldi54bWxQSwUGAAAAAAQABAD5AAAAjwMAAAAA&#10;" strokeweight="2pt"/>
            <v:line id="Line 531" o:spid="_x0000_s17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l0s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GE3yH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Ol0sUAAADdAAAADwAAAAAAAAAA&#10;AAAAAAChAgAAZHJzL2Rvd25yZXYueG1sUEsFBgAAAAAEAAQA+QAAAJMDAAAAAA==&#10;" strokeweight="1pt"/>
            <v:line id="Line 532" o:spid="_x0000_s17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mo8MAAADdAAAADwAAAGRycy9kb3ducmV2LnhtbESPzarCMBSE94LvEI7gTlMF/6pRRKi4&#10;u9zWjbtjc2yLzUlpota3NxcuuBxm5htms+tMLZ7Uusqygsk4AkGcW11xoeCcJaMlCOeRNdaWScGb&#10;HOy2/d4GY21f/EvP1BciQNjFqKD0vomldHlJBt3YNsTBu9nWoA+yLaRu8RXgppbTKJpLgxWHhRIb&#10;OpSU39OHUXC/nGfJ8eegszrd62uR+Mv1ppUaDrr9GoSnzn/D/+2TVjBdzR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6ZqPDAAAA3QAAAA8AAAAAAAAAAAAA&#10;AAAAoQIAAGRycy9kb3ducmV2LnhtbFBLBQYAAAAABAAEAPkAAACRAwAAAAA=&#10;" strokeweight="2pt"/>
            <v:line id="Line 533" o:spid="_x0000_s17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CUO8EAAADdAAAADwAAAGRycy9kb3ducmV2LnhtbERPy4rCMBTdC/MP4Qqz01QXotUo4iiM&#10;zEJ8fMC1uTbV5qYkGe3M15uF4PJw3rNFa2txJx8qxwoG/QwEceF0xaWC03HTG4MIEVlj7ZgU/FGA&#10;xfyjM8Ncuwfv6X6IpUghHHJUYGJscilDYchi6LuGOHEX5y3GBH0ptcdHCre1HGbZSFqsODUYbGhl&#10;qLgdfq2CrT//3Ab/pZFn3vp1vfuaBHtV6rPbLqcgIrXxLX65v7WC4WSU5qY36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4JQ7wQAAAN0AAAAPAAAAAAAAAAAAAAAA&#10;AKECAABkcnMvZG93bnJldi54bWxQSwUGAAAAAAQABAD5AAAAjwMAAAAA&#10;" strokeweight="1pt"/>
            <v:rect id="Rectangle 534" o:spid="_x0000_s17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0PMIA&#10;AADdAAAADwAAAGRycy9kb3ducmV2LnhtbESPQYvCMBSE7wv+h/AEb2uqSLHVKGVB8Gp3Fzw+mmdb&#10;bV5qktX6782C4HGYmW+Y9XYwnbiR861lBbNpAoK4srrlWsHP9+5zCcIHZI2dZVLwIA/bzehjjbm2&#10;dz7QrQy1iBD2OSpoQuhzKX3VkEE/tT1x9E7WGQxRulpqh/cIN52cJ0kqDbYcFxrs6auh6lL+GQVF&#10;cR5+r2WGOy+XiUv1QtfFUanJeChWIAIN4R1+tfdawTxLM/h/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bQ8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35" o:spid="_x0000_s17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LfMAA&#10;AADdAAAADwAAAGRycy9kb3ducmV2LnhtbERPTYvCMBC9L/gfwgje1lQRV6tpKYLg1e4KHodmbKvN&#10;pCZR67/fHBb2+Hjf23wwnXiS861lBbNpAoK4srrlWsHP9/5zBcIHZI2dZVLwJg95NvrYYqrti4/0&#10;LEMtYgj7FBU0IfSplL5qyKCf2p44chfrDIYIXS21w1cMN52cJ8lSGmw5NjTY066h6lY+jIKiuA6n&#10;e7nGvZerxC31QtfFWanJeCg2IAIN4V/85z5oBfP1V9wf38Qn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aLfM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36" o:spid="_x0000_s17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u58IA&#10;AADdAAAADwAAAGRycy9kb3ducmV2LnhtbESPQYvCMBSE7wv+h/AEb2uqiKvVKGVB8GpdweOjebbV&#10;5qUmWa3/3giCx2FmvmGW68404kbO15YVjIYJCOLC6ppLBX/7zfcMhA/IGhvLpOBBHtar3tcSU23v&#10;vKNbHkoRIexTVFCF0KZS+qIig35oW+LonawzGKJ0pdQO7xFuGjlOkqk0WHNcqLCl34qKS/5vFGTZ&#10;uTtc8zluvJwlbqonusyOSg36XbYAEagLn/C7vdUKxvOfEbze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i7n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37" o:spid="_x0000_s17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wkMQA&#10;AADdAAAADwAAAGRycy9kb3ducmV2LnhtbESPwWrDMBBE74H+g9hCb4lcU5zEiRJMwNBr3RR6XKyN&#10;7dZauZJiu39fBQI9DjPzhtkfZ9OLkZzvLCt4XiUgiGurO24UnN/L5QaED8gae8uk4Jc8HA8Piz3m&#10;2k78RmMVGhEh7HNU0IYw5FL6uiWDfmUH4uhdrDMYonSN1A6nCDe9TJMkkwY7jgstDnRqqf6urkZB&#10;UXzNHz/VFksvN4nL9Ituik+lnh7nYgci0Bz+w/f2q1aQbtcp3N7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YsJ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38" o:spid="_x0000_s17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VC8QA&#10;AADdAAAADwAAAGRycy9kb3ducmV2LnhtbESPQWvCQBSE70L/w/IKvZlNrdgYXSUUhF6NFnp8ZF+T&#10;2OzbdHebpP++Kwgeh5n5htnuJ9OJgZxvLSt4TlIQxJXVLdcKzqfDPAPhA7LGzjIp+CMP+93DbIu5&#10;tiMfaShDLSKEfY4KmhD6XEpfNWTQJ7Ynjt6XdQZDlK6W2uEY4aaTizRdSYMtx4UGe3prqPouf42C&#10;orhMHz/lGg9eZqlb6aWui0+lnh6nYgMi0BTu4Vv7XStYrF9f4P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FQv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39" o:spid="_x0000_s17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Nf8QA&#10;AADdAAAADwAAAGRycy9kb3ducmV2LnhtbESPQWvCQBSE7wX/w/KE3upGCTaJrhIKglfTCj0+sq9J&#10;NPs23V1N+u/dQqHHYWa+Ybb7yfTiTs53lhUsFwkI4trqjhsFH++HlwyED8gae8uk4Ic87Hezpy0W&#10;2o58onsVGhEh7AtU0IYwFFL6uiWDfmEH4uh9WWcwROkaqR2OEW56uUqStTTYcVxocaC3luprdTMK&#10;yvIynb+rHA9eZolb61Q35adSz/Op3IAINIX/8F/7qBWs8tcU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9jX/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40" o:spid="_x0000_s17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o5MQA&#10;AADdAAAADwAAAGRycy9kb3ducmV2LnhtbESPQWvCQBSE70L/w/IKvZlNpdoYXSUUhF6NFnp8ZF+T&#10;2OzbdHebpP++Kwgeh5n5htnuJ9OJgZxvLSt4TlIQxJXVLdcKzqfDPAPhA7LGzjIp+CMP+93DbIu5&#10;tiMfaShDLSKEfY4KmhD6XEpfNWTQJ7Ynjt6XdQZDlK6W2uEY4aaTizRdSYMtx4UGe3prqPouf42C&#10;orhMHz/lGg9eZqlb6RddF59KPT1OxQZEoCncw7f2u1awWL8u4f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KOT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37</w:t>
                    </w:r>
                  </w:p>
                </w:txbxContent>
              </v:textbox>
            </v:rect>
            <v:rect id="Rectangle 541" o:spid="_x0000_s17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2k8QA&#10;AADdAAAADwAAAGRycy9kb3ducmV2LnhtbESPwWrDMBBE74H+g9hCb4lcU5zEiRJMwdBrnRR6XKyN&#10;7dZauZJqu39fBQI5DjPzhtkfZ9OLkZzvLCt4XiUgiGurO24UnE/lcgPCB2SNvWVS8EcejoeHxR5z&#10;bSd+p7EKjYgQ9jkqaEMYcil93ZJBv7IDcfQu1hkMUbpGaodThJtepkmSSYMdx4UWB3ptqf6ufo2C&#10;oviaP36qLZZebhKX6RfdFJ9KPT3OxQ5EoDncw7f2m1aQbtcZ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tpP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ликоля</w:t>
      </w:r>
      <w:proofErr w:type="gramEnd"/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в испаритель. Насосом гидромодуля этиленгликоль подается в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драйкулер</w:t>
      </w:r>
      <w:proofErr w:type="spellEnd"/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, смотреть рисун</w:t>
      </w:r>
      <w:r w:rsidR="00BD4DD6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ок 3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.2</w:t>
      </w:r>
      <w:r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. </w:t>
      </w: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noProof/>
          <w:color w:val="000000"/>
          <w:spacing w:val="-11"/>
          <w:sz w:val="28"/>
          <w:szCs w:val="28"/>
          <w:lang w:eastAsia="ru-RU"/>
        </w:rPr>
        <w:drawing>
          <wp:inline distT="0" distB="0" distL="0" distR="0">
            <wp:extent cx="5331614" cy="7658100"/>
            <wp:effectExtent l="0" t="0" r="2540" b="0"/>
            <wp:docPr id="17" name="Рисунок 17" descr="C:\Documents and Settings\Admin\Рабочий стол\Фраг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рагмент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45" cy="766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</w:pPr>
    </w:p>
    <w:p w:rsidR="00CB3B2C" w:rsidRDefault="00BD4DD6" w:rsidP="00CB3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Рисунок 3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.2</w:t>
      </w:r>
      <w:r w:rsidR="00CB3B2C"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- Работа холодильной установки в </w:t>
      </w:r>
      <w:proofErr w:type="spellStart"/>
      <w:r w:rsidR="00CB3B2C"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осеннее-весений</w:t>
      </w:r>
      <w:proofErr w:type="spellEnd"/>
      <w:r w:rsidR="00CB3B2C"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 период </w:t>
      </w:r>
    </w:p>
    <w:p w:rsidR="00CB3B2C" w:rsidRPr="00953FFE" w:rsidRDefault="00262449" w:rsidP="00A2124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262449">
        <w:rPr>
          <w:rFonts w:ascii="Times New Roman" w:eastAsia="Times New Roman" w:hAnsi="Times New Roman"/>
          <w:noProof/>
          <w:color w:val="000000"/>
          <w:spacing w:val="-11"/>
          <w:sz w:val="20"/>
          <w:szCs w:val="28"/>
          <w:lang w:eastAsia="ru-RU"/>
        </w:rPr>
        <w:lastRenderedPageBreak/>
        <w:pict>
          <v:group id="Группа 4" o:spid="_x0000_s1756" style="position:absolute;left:0;text-align:left;margin-left:56.7pt;margin-top:19.85pt;width:518.8pt;height:802.3pt;z-index:2518599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" o:allowincell="f">
            <v:rect id="Rectangle 15" o:spid="_x0000_s17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dV8MA&#10;AADaAAAADwAAAGRycy9kb3ducmV2LnhtbESPzWrDMBCE74W+g9hAb7WcQEP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dV8MAAADaAAAADwAAAAAAAAAAAAAAAACYAgAAZHJzL2Rv&#10;d25yZXYueG1sUEsFBgAAAAAEAAQA9QAAAIgDAAAAAA==&#10;" filled="f" strokeweight="2pt"/>
            <v:line id="Line 16" o:spid="_x0000_s17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17" o:spid="_x0000_s17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18" o:spid="_x0000_s17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9" o:spid="_x0000_s17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20" o:spid="_x0000_s17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<v:line id="Line 21" o:spid="_x0000_s17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22" o:spid="_x0000_s17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<v:line id="Line 23" o:spid="_x0000_s17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<v:line id="Line 24" o:spid="_x0000_s17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<v:line id="Line 25" o:spid="_x0000_s17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<v:rect id="Rectangle 26" o:spid="_x0000_s17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7" o:spid="_x0000_s17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8" o:spid="_x0000_s17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9" o:spid="_x0000_s17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0" o:spid="_x0000_s17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1" o:spid="_x0000_s17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2" o:spid="_x0000_s17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<v:textbox inset="1pt,1pt,1pt,1pt">
                <w:txbxContent>
                  <w:p w:rsidR="00A2124D" w:rsidRPr="0081293A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38</w:t>
                    </w:r>
                  </w:p>
                </w:txbxContent>
              </v:textbox>
            </v:rect>
            <v:rect id="Rectangle 33" o:spid="_x0000_s17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81293A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CB3B2C"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Если зимой этиленгликоль имеет температуру ниже требуемой то, методом смешения двух потоков, теплой и холодной, через трех ходовой клапан подается в прибор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ы охлаждения, смот</w:t>
      </w:r>
      <w:r w:rsidR="00BD4DD6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реть рисунок 3</w:t>
      </w:r>
      <w:r w:rsidR="00CB3B2C"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3</w:t>
      </w:r>
      <w:r w:rsidR="00CB3B2C"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</w:t>
      </w: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11"/>
          <w:sz w:val="28"/>
          <w:szCs w:val="28"/>
        </w:rPr>
      </w:pPr>
    </w:p>
    <w:p w:rsidR="00CB3B2C" w:rsidRPr="007468F4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 w:rsidRPr="007468F4">
        <w:rPr>
          <w:rFonts w:ascii="Times New Roman" w:eastAsia="Times New Roman" w:hAnsi="Times New Roman"/>
          <w:noProof/>
          <w:color w:val="000000"/>
          <w:spacing w:val="-11"/>
          <w:sz w:val="28"/>
          <w:szCs w:val="28"/>
          <w:lang w:eastAsia="ru-RU"/>
        </w:rPr>
        <w:drawing>
          <wp:inline distT="0" distB="0" distL="0" distR="0">
            <wp:extent cx="5055828" cy="6750642"/>
            <wp:effectExtent l="0" t="0" r="0" b="0"/>
            <wp:docPr id="18" name="Рисунок 18" descr="C:\Documents and Settings\Admin\Рабочий стол\Фрагме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рагмент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03" cy="67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2C" w:rsidRPr="00D6389B" w:rsidRDefault="00CB3B2C" w:rsidP="00CB3B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81293A" w:rsidRDefault="0081293A" w:rsidP="00CB3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81293A" w:rsidRDefault="0081293A" w:rsidP="00CB3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81293A" w:rsidRDefault="0081293A" w:rsidP="00CB3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</w:p>
    <w:p w:rsidR="00CB3B2C" w:rsidRPr="007468F4" w:rsidRDefault="00BD4DD6" w:rsidP="00CB3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Рисунок 3</w:t>
      </w:r>
      <w:r w:rsidR="00E66E28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>.3</w:t>
      </w:r>
      <w:r w:rsidR="00CB3B2C" w:rsidRPr="007468F4">
        <w:rPr>
          <w:rFonts w:ascii="Times New Roman" w:eastAsia="Times New Roman" w:hAnsi="Times New Roman"/>
          <w:color w:val="000000"/>
          <w:spacing w:val="-11"/>
          <w:sz w:val="28"/>
          <w:szCs w:val="28"/>
        </w:rPr>
        <w:t xml:space="preserve">- Работа холодильной установки в зимнее время года </w:t>
      </w:r>
    </w:p>
    <w:p w:rsidR="00CB3B2C" w:rsidRPr="00A2124D" w:rsidRDefault="0081293A" w:rsidP="00A2124D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2124D">
        <w:rPr>
          <w:rFonts w:ascii="Times New Roman" w:hAnsi="Times New Roman"/>
          <w:b/>
          <w:sz w:val="28"/>
          <w:szCs w:val="28"/>
        </w:rPr>
        <w:lastRenderedPageBreak/>
        <w:t xml:space="preserve">3.2. </w:t>
      </w:r>
      <w:r w:rsidR="00CB3B2C" w:rsidRPr="00A2124D">
        <w:rPr>
          <w:rFonts w:ascii="Times New Roman" w:hAnsi="Times New Roman"/>
          <w:b/>
          <w:sz w:val="28"/>
          <w:szCs w:val="28"/>
        </w:rPr>
        <w:t xml:space="preserve">Энергосбережение на базе систем </w:t>
      </w:r>
      <w:proofErr w:type="spellStart"/>
      <w:r w:rsidR="00CB3B2C" w:rsidRPr="00A2124D">
        <w:rPr>
          <w:rFonts w:ascii="Times New Roman" w:hAnsi="Times New Roman"/>
          <w:b/>
          <w:sz w:val="28"/>
          <w:szCs w:val="28"/>
        </w:rPr>
        <w:t>Free</w:t>
      </w:r>
      <w:proofErr w:type="spellEnd"/>
      <w:r w:rsidR="00CB3B2C" w:rsidRPr="00A2124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B3B2C" w:rsidRPr="00A2124D">
        <w:rPr>
          <w:rFonts w:ascii="Times New Roman" w:hAnsi="Times New Roman"/>
          <w:b/>
          <w:sz w:val="28"/>
          <w:szCs w:val="28"/>
        </w:rPr>
        <w:t>Cooling</w:t>
      </w:r>
      <w:proofErr w:type="spellEnd"/>
    </w:p>
    <w:p w:rsidR="00CB3B2C" w:rsidRPr="007D4C59" w:rsidRDefault="00CB3B2C" w:rsidP="00A2124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D4C59">
        <w:rPr>
          <w:rFonts w:ascii="Times New Roman" w:hAnsi="Times New Roman"/>
          <w:sz w:val="28"/>
          <w:szCs w:val="28"/>
        </w:rPr>
        <w:t>Ниже приведен график (Рис.</w:t>
      </w:r>
      <w:r w:rsidR="0081293A">
        <w:rPr>
          <w:rFonts w:ascii="Times New Roman" w:hAnsi="Times New Roman"/>
          <w:sz w:val="28"/>
          <w:szCs w:val="28"/>
        </w:rPr>
        <w:t>3</w:t>
      </w:r>
      <w:r w:rsidRPr="007D4C59">
        <w:rPr>
          <w:rFonts w:ascii="Times New Roman" w:hAnsi="Times New Roman"/>
          <w:sz w:val="28"/>
          <w:szCs w:val="28"/>
        </w:rPr>
        <w:t xml:space="preserve">) зависимости потребляемой мощности среднетемпературной системы охлаждения от температуры окружающей среды. </w:t>
      </w:r>
    </w:p>
    <w:p w:rsidR="00CB3B2C" w:rsidRPr="007D4C59" w:rsidRDefault="00CB3B2C" w:rsidP="00A2124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D4C59">
        <w:rPr>
          <w:rFonts w:ascii="Times New Roman" w:hAnsi="Times New Roman"/>
          <w:sz w:val="28"/>
          <w:szCs w:val="28"/>
        </w:rPr>
        <w:t xml:space="preserve">Несмотря на то, что стоимость агрегатов с функцией </w:t>
      </w:r>
      <w:proofErr w:type="spellStart"/>
      <w:r w:rsidRPr="007D4C59">
        <w:rPr>
          <w:rFonts w:ascii="Times New Roman" w:hAnsi="Times New Roman"/>
          <w:sz w:val="28"/>
          <w:szCs w:val="28"/>
        </w:rPr>
        <w:t>Free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4C59">
        <w:rPr>
          <w:rFonts w:ascii="Times New Roman" w:hAnsi="Times New Roman"/>
          <w:sz w:val="28"/>
          <w:szCs w:val="28"/>
        </w:rPr>
        <w:t>Cooling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выше в среднем на 25-30%, их применение выгодно с точки зрения экономии эле</w:t>
      </w:r>
      <w:r w:rsidRPr="007D4C59">
        <w:rPr>
          <w:rFonts w:ascii="Times New Roman" w:hAnsi="Times New Roman"/>
          <w:sz w:val="28"/>
          <w:szCs w:val="28"/>
        </w:rPr>
        <w:t>к</w:t>
      </w:r>
      <w:r w:rsidRPr="007D4C59">
        <w:rPr>
          <w:rFonts w:ascii="Times New Roman" w:hAnsi="Times New Roman"/>
          <w:sz w:val="28"/>
          <w:szCs w:val="28"/>
        </w:rPr>
        <w:t xml:space="preserve">троэнергии, увеличенной надежности и ресурса. Оборудование с </w:t>
      </w:r>
      <w:proofErr w:type="spellStart"/>
      <w:r w:rsidRPr="007D4C59">
        <w:rPr>
          <w:rFonts w:ascii="Times New Roman" w:hAnsi="Times New Roman"/>
          <w:sz w:val="28"/>
          <w:szCs w:val="28"/>
        </w:rPr>
        <w:t>Free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4C59">
        <w:rPr>
          <w:rFonts w:ascii="Times New Roman" w:hAnsi="Times New Roman"/>
          <w:sz w:val="28"/>
          <w:szCs w:val="28"/>
        </w:rPr>
        <w:t>Cooling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за счет меньшего потребления электроэнергии окупает себя, как правило, за один сезон эксплуатации осень-зима-весна (в умеренном климате), что эк</w:t>
      </w:r>
      <w:r w:rsidRPr="007D4C59">
        <w:rPr>
          <w:rFonts w:ascii="Times New Roman" w:hAnsi="Times New Roman"/>
          <w:sz w:val="28"/>
          <w:szCs w:val="28"/>
        </w:rPr>
        <w:t>о</w:t>
      </w:r>
      <w:r w:rsidRPr="007D4C59">
        <w:rPr>
          <w:rFonts w:ascii="Times New Roman" w:hAnsi="Times New Roman"/>
          <w:sz w:val="28"/>
          <w:szCs w:val="28"/>
        </w:rPr>
        <w:t>номически целесообразно.</w:t>
      </w:r>
    </w:p>
    <w:p w:rsidR="00CB3B2C" w:rsidRPr="007D4C59" w:rsidRDefault="00CB3B2C" w:rsidP="00A2124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D4C59">
        <w:rPr>
          <w:rFonts w:ascii="Times New Roman" w:hAnsi="Times New Roman"/>
          <w:sz w:val="28"/>
          <w:szCs w:val="28"/>
        </w:rPr>
        <w:t xml:space="preserve">Система </w:t>
      </w:r>
      <w:proofErr w:type="spellStart"/>
      <w:r w:rsidRPr="007D4C59">
        <w:rPr>
          <w:rFonts w:ascii="Times New Roman" w:hAnsi="Times New Roman"/>
          <w:sz w:val="28"/>
          <w:szCs w:val="28"/>
        </w:rPr>
        <w:t>Free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4C59">
        <w:rPr>
          <w:rFonts w:ascii="Times New Roman" w:hAnsi="Times New Roman"/>
          <w:sz w:val="28"/>
          <w:szCs w:val="28"/>
        </w:rPr>
        <w:t>Cooling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позволяет экономить до 80% электрической мо</w:t>
      </w:r>
      <w:r w:rsidRPr="007D4C59">
        <w:rPr>
          <w:rFonts w:ascii="Times New Roman" w:hAnsi="Times New Roman"/>
          <w:sz w:val="28"/>
          <w:szCs w:val="28"/>
        </w:rPr>
        <w:t>щ</w:t>
      </w:r>
      <w:r w:rsidRPr="007D4C59">
        <w:rPr>
          <w:rFonts w:ascii="Times New Roman" w:hAnsi="Times New Roman"/>
          <w:sz w:val="28"/>
          <w:szCs w:val="28"/>
        </w:rPr>
        <w:t xml:space="preserve">ности в зимний период времени и до 50% осенью/весной. </w:t>
      </w:r>
    </w:p>
    <w:p w:rsidR="00CB3B2C" w:rsidRPr="007D4C59" w:rsidRDefault="00CB3B2C" w:rsidP="00CB3B2C">
      <w:pPr>
        <w:jc w:val="center"/>
        <w:rPr>
          <w:rFonts w:ascii="Times New Roman" w:hAnsi="Times New Roman"/>
          <w:sz w:val="28"/>
          <w:szCs w:val="28"/>
        </w:rPr>
      </w:pPr>
    </w:p>
    <w:p w:rsidR="00CB3B2C" w:rsidRPr="007D4C59" w:rsidRDefault="00CB3B2C" w:rsidP="00CB3B2C">
      <w:pPr>
        <w:jc w:val="center"/>
        <w:rPr>
          <w:rFonts w:ascii="Times New Roman" w:hAnsi="Times New Roman"/>
          <w:sz w:val="28"/>
          <w:szCs w:val="28"/>
        </w:rPr>
      </w:pPr>
      <w:r w:rsidRPr="007D4C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3420" cy="2573020"/>
            <wp:effectExtent l="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2C" w:rsidRPr="007D4C59" w:rsidRDefault="0081293A" w:rsidP="00A2124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</w:t>
      </w:r>
      <w:r w:rsidR="00CB3B2C" w:rsidRPr="007D4C59">
        <w:rPr>
          <w:rFonts w:ascii="Times New Roman" w:hAnsi="Times New Roman"/>
          <w:sz w:val="28"/>
          <w:szCs w:val="28"/>
        </w:rPr>
        <w:t>.</w:t>
      </w:r>
      <w:r w:rsidR="00BD4DD6">
        <w:rPr>
          <w:rFonts w:ascii="Times New Roman" w:hAnsi="Times New Roman"/>
          <w:sz w:val="28"/>
          <w:szCs w:val="28"/>
        </w:rPr>
        <w:t>4</w:t>
      </w:r>
      <w:r w:rsidR="00CB3B2C" w:rsidRPr="007D4C59">
        <w:rPr>
          <w:rFonts w:ascii="Times New Roman" w:hAnsi="Times New Roman"/>
          <w:sz w:val="28"/>
          <w:szCs w:val="28"/>
        </w:rPr>
        <w:t xml:space="preserve"> – Энергосбережение на базе систем </w:t>
      </w:r>
      <w:proofErr w:type="spellStart"/>
      <w:r w:rsidR="00CB3B2C" w:rsidRPr="007D4C59">
        <w:rPr>
          <w:rFonts w:ascii="Times New Roman" w:hAnsi="Times New Roman"/>
          <w:sz w:val="28"/>
          <w:szCs w:val="28"/>
        </w:rPr>
        <w:t>Free</w:t>
      </w:r>
      <w:proofErr w:type="spellEnd"/>
      <w:r w:rsidR="00CB3B2C" w:rsidRPr="007D4C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B2C" w:rsidRPr="007D4C59">
        <w:rPr>
          <w:rFonts w:ascii="Times New Roman" w:hAnsi="Times New Roman"/>
          <w:sz w:val="28"/>
          <w:szCs w:val="28"/>
        </w:rPr>
        <w:t>Cooling</w:t>
      </w:r>
      <w:proofErr w:type="spellEnd"/>
    </w:p>
    <w:p w:rsidR="00CB3B2C" w:rsidRPr="007D4C59" w:rsidRDefault="00CB3B2C" w:rsidP="00CB3B2C">
      <w:pPr>
        <w:jc w:val="center"/>
        <w:rPr>
          <w:rFonts w:ascii="Times New Roman" w:hAnsi="Times New Roman"/>
          <w:sz w:val="28"/>
          <w:szCs w:val="28"/>
        </w:rPr>
      </w:pPr>
    </w:p>
    <w:p w:rsidR="00A2124D" w:rsidRPr="00A2124D" w:rsidRDefault="00D24E24" w:rsidP="00A2124D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2124D">
        <w:rPr>
          <w:rFonts w:ascii="Times New Roman" w:hAnsi="Times New Roman"/>
          <w:b/>
          <w:sz w:val="28"/>
          <w:szCs w:val="28"/>
        </w:rPr>
        <w:t>3.3.</w:t>
      </w:r>
      <w:r w:rsidR="00CB3B2C" w:rsidRPr="00A2124D">
        <w:rPr>
          <w:rFonts w:ascii="Times New Roman" w:hAnsi="Times New Roman"/>
          <w:b/>
          <w:sz w:val="28"/>
          <w:szCs w:val="28"/>
        </w:rPr>
        <w:t xml:space="preserve">Преимущества и недостатки системы </w:t>
      </w:r>
      <w:proofErr w:type="spellStart"/>
      <w:r w:rsidR="00CB3B2C" w:rsidRPr="00A2124D">
        <w:rPr>
          <w:rFonts w:ascii="Times New Roman" w:hAnsi="Times New Roman"/>
          <w:b/>
          <w:sz w:val="28"/>
          <w:szCs w:val="28"/>
        </w:rPr>
        <w:t>Free</w:t>
      </w:r>
      <w:proofErr w:type="spellEnd"/>
      <w:r w:rsidR="00CB3B2C" w:rsidRPr="00A2124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B3B2C" w:rsidRPr="00A2124D">
        <w:rPr>
          <w:rFonts w:ascii="Times New Roman" w:hAnsi="Times New Roman"/>
          <w:b/>
          <w:sz w:val="28"/>
          <w:szCs w:val="28"/>
        </w:rPr>
        <w:t>Cooling</w:t>
      </w:r>
      <w:proofErr w:type="spellEnd"/>
    </w:p>
    <w:p w:rsidR="00CB3B2C" w:rsidRPr="007D4C59" w:rsidRDefault="00CB3B2C" w:rsidP="00BD4DD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D4C59">
        <w:rPr>
          <w:rFonts w:ascii="Times New Roman" w:hAnsi="Times New Roman"/>
          <w:sz w:val="28"/>
          <w:szCs w:val="28"/>
        </w:rPr>
        <w:t xml:space="preserve">Основной недостаток системы </w:t>
      </w:r>
      <w:proofErr w:type="spellStart"/>
      <w:r w:rsidRPr="007D4C59">
        <w:rPr>
          <w:rFonts w:ascii="Times New Roman" w:hAnsi="Times New Roman"/>
          <w:sz w:val="28"/>
          <w:szCs w:val="28"/>
        </w:rPr>
        <w:t>Free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4C59">
        <w:rPr>
          <w:rFonts w:ascii="Times New Roman" w:hAnsi="Times New Roman"/>
          <w:sz w:val="28"/>
          <w:szCs w:val="28"/>
        </w:rPr>
        <w:t>Cooling</w:t>
      </w:r>
      <w:proofErr w:type="spellEnd"/>
      <w:r w:rsidRPr="007D4C59">
        <w:rPr>
          <w:rFonts w:ascii="Times New Roman" w:hAnsi="Times New Roman"/>
          <w:sz w:val="28"/>
          <w:szCs w:val="28"/>
        </w:rPr>
        <w:t xml:space="preserve"> заключается в достаточно высокой стоимости. Преимущество в получаемом энергосбережении</w:t>
      </w:r>
      <w:r>
        <w:rPr>
          <w:rFonts w:ascii="Times New Roman" w:hAnsi="Times New Roman"/>
          <w:sz w:val="28"/>
          <w:szCs w:val="28"/>
        </w:rPr>
        <w:t xml:space="preserve"> зимой</w:t>
      </w:r>
      <w:r w:rsidRPr="007D4C59">
        <w:rPr>
          <w:rFonts w:ascii="Times New Roman" w:hAnsi="Times New Roman"/>
          <w:sz w:val="28"/>
          <w:szCs w:val="28"/>
        </w:rPr>
        <w:t>.</w:t>
      </w:r>
    </w:p>
    <w:p w:rsidR="00CB3B2C" w:rsidRDefault="00CB3B2C" w:rsidP="00BD4DD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D4C59">
        <w:rPr>
          <w:rFonts w:ascii="Times New Roman" w:hAnsi="Times New Roman"/>
          <w:sz w:val="28"/>
          <w:szCs w:val="28"/>
        </w:rPr>
        <w:t xml:space="preserve">-За счет </w:t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3017" o:spid="_x0000_s1776" style="position:absolute;left:0;text-align:left;margin-left:56.7pt;margin-top:19.85pt;width:518.8pt;height:802.3pt;z-index:251782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" o:allowincell="f">
            <v:rect id="Rectangle 583" o:spid="_x0000_s17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KE8IA&#10;AADdAAAADwAAAGRycy9kb3ducmV2LnhtbERPzYrCMBC+C75DGGFvmuqCaNdU6oLgSbT6AEMz25Y2&#10;k24T2+4+vTkIHj++/91+NI3oqXOVZQXLRQSCOLe64kLB/Xacb0A4j6yxsUwK/sjBPplOdhhrO/CV&#10;+swXIoSwi1FB6X0bS+nykgy6hW2JA/djO4M+wK6QusMhhJtGrqJoLQ1WHBpKbOm7pLzOHkZB7cf+&#10;nBbZ/3F7P2zzyyEdHr+pUh+zMf0C4Wn0b/HLfdIKPqNlmBvehCc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YoTwgAAAN0AAAAPAAAAAAAAAAAAAAAAAJgCAABkcnMvZG93&#10;bnJldi54bWxQSwUGAAAAAAQABAD1AAAAhwMAAAAA&#10;" filled="f" strokeweight="2pt"/>
            <v:line id="Line 584" o:spid="_x0000_s17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uJIMUAAADdAAAADwAAAGRycy9kb3ducmV2LnhtbESPQWvCQBSE74X+h+UVvNVNKi2augki&#10;RLxJEy/entlnEpJ9G7Krxn/vFgo9DjPzDbPOJtOLG42utawgnkcgiCurW64VHMv8fQnCeWSNvWVS&#10;8CAHWfr6ssZE2zv/0K3wtQgQdgkqaLwfEild1ZBBN7cDcfAudjTogxxrqUe8B7jp5UcUfUmDLYeF&#10;BgfaNlR1xdUo6E7Hz3x32OqyLzb6XOf+dL5opWZv0+YbhKfJ/4f/2nutYBHFK/h9E56AT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uJIMUAAADdAAAADwAAAAAAAAAA&#10;AAAAAAChAgAAZHJzL2Rvd25yZXYueG1sUEsFBgAAAAAEAAQA+QAAAJMDAAAAAA==&#10;" strokeweight="2pt"/>
            <v:line id="Line 585" o:spid="_x0000_s17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3qA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RdOwP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HeoAvgAAAN0AAAAPAAAAAAAAAAAAAAAAAKEC&#10;AABkcnMvZG93bnJldi54bWxQSwUGAAAAAAQABAD5AAAAjAMAAAAA&#10;" strokeweight="2pt"/>
            <v:line id="Line 586" o:spid="_x0000_s17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Pm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g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RT5vAAAAA3QAAAA8AAAAAAAAAAAAAAAAA&#10;oQIAAGRycy9kb3ducmV2LnhtbFBLBQYAAAAABAAEAPkAAACOAwAAAAA=&#10;" strokeweight="2pt"/>
            <v:line id="Line 587" o:spid="_x0000_s17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PR7MQAAADdAAAADwAAAGRycy9kb3ducmV2LnhtbESPQYvCMBSE74L/ITxhb5puF0W6jSJC&#10;l72JtRdvz+bZljYvpclq998bQfA4zMw3TLodTSduNLjGsoLPRQSCuLS64UpBccrmaxDOI2vsLJOC&#10;f3Kw3UwnKSba3vlIt9xXIkDYJaig9r5PpHRlTQbdwvbEwbvawaAPcqikHvAe4KaTcRStpMGGw0KN&#10;Pe1rKtv8zyhoz8Uy+zns9anLd/pSZf58uWqlPmbj7huEp9G/w6/2r1bwFcUxPN+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9HsxAAAAN0AAAAPAAAAAAAAAAAA&#10;AAAAAKECAABkcnMvZG93bnJldi54bWxQSwUGAAAAAAQABAD5AAAAkgMAAAAA&#10;" strokeweight="2pt"/>
            <v:line id="Line 588" o:spid="_x0000_s17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90d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PdHfAAAAA3QAAAA8AAAAAAAAAAAAAAAAA&#10;oQIAAGRycy9kb3ducmV2LnhtbFBLBQYAAAAABAAEAPkAAACOAwAAAAA=&#10;" strokeweight="2pt"/>
            <v:line id="Line 589" o:spid="_x0000_s17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sA8QAAADd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RdM5vN+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JuwDxAAAAN0AAAAPAAAAAAAAAAAA&#10;AAAAAKECAABkcnMvZG93bnJldi54bWxQSwUGAAAAAAQABAD5AAAAkgMAAAAA&#10;" strokeweight="2pt"/>
            <v:line id="Line 590" o:spid="_x0000_s17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pJm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g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qSZjAAAAA3QAAAA8AAAAAAAAAAAAAAAAA&#10;oQIAAGRycy9kb3ducmV2LnhtbFBLBQYAAAAABAAEAPkAAACOAwAAAAA=&#10;" strokeweight="2pt"/>
            <v:line id="Line 591" o:spid="_x0000_s17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xBcYAAADdAAAADwAAAGRycy9kb3ducmV2LnhtbESP3WoCMRSE7wu+QziF3tWsFqSuZpdi&#10;K1S8KP48wHFz3KxuTpYk6rZP3wiFXg4z8w0zL3vbiiv50DhWMBpmIIgrpxuuFex3y+dXECEia2wd&#10;k4JvClAWg4c55trdeEPXbaxFgnDIUYGJsculDJUhi2HoOuLkHZ23GJP0tdQebwluWznOsom02HBa&#10;MNjRwlB13l6sgpU/rM+jn9rIA6/8R/v1Pg32pNTTY/82AxGpj//hv/anVvCSjSd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9sQXGAAAA3QAAAA8AAAAAAAAA&#10;AAAAAAAAoQIAAGRycy9kb3ducmV2LnhtbFBLBQYAAAAABAAEAPkAAACUAwAAAAA=&#10;" strokeweight="1pt"/>
            <v:line id="Line 592" o:spid="_x0000_s17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ydMMAAADd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aLqA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0cnTDAAAA3QAAAA8AAAAAAAAAAAAA&#10;AAAAoQIAAGRycy9kb3ducmV2LnhtbFBLBQYAAAAABAAEAPkAAACRAwAAAAA=&#10;" strokeweight="2pt"/>
            <v:line id="Line 593" o:spid="_x0000_s17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6A7MEAAADdAAAADwAAAGRycy9kb3ducmV2LnhtbERPzWoCMRC+C75DGKE3zWpB7NYoYiso&#10;Hoq2DzBuxs3qZrIkUVef3hwKHj++/+m8tbW4kg+VYwXDQQaCuHC64lLB3++qPwERIrLG2jEpuFOA&#10;+azbmWKu3Y13dN3HUqQQDjkqMDE2uZShMGQxDFxDnLij8xZjgr6U2uMthdtajrJsLC1WnBoMNrQ0&#10;VJz3F6tg4w/b8/BRGnngjf+uf74+gj0p9dZrF58gIrXxJf53r7WC92yU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roDswQAAAN0AAAAPAAAAAAAAAAAAAAAA&#10;AKECAABkcnMvZG93bnJldi54bWxQSwUGAAAAAAQABAD5AAAAjwMAAAAA&#10;" strokeweight="1pt"/>
            <v:rect id="Rectangle 594" o:spid="_x0000_s17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g68MA&#10;AADdAAAADwAAAGRycy9kb3ducmV2LnhtbESPQWvCQBSE7wX/w/IEb3VXLaJpNhIKglfTCh4f2dck&#10;bfZt3N1q/PduodDjMDPfMPlutL24kg+dYw2LuQJBXDvTcaPh433/vAERIrLB3jFpuFOAXTF5yjEz&#10;7sZHulaxEQnCIUMNbYxDJmWoW7IY5m4gTt6n8xZjkr6RxuMtwW0vl0qtpcWO00KLA721VH9XP1ZD&#10;WX6Np0u1xX2QG+XX5sU05Vnr2XQsX0FEGuN/+K99MBpWarmF3zfp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ug6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95" o:spid="_x0000_s17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fq8EA&#10;AADdAAAADwAAAGRycy9kb3ducmV2LnhtbERPz2vCMBS+D/Y/hDfYbSazUlw1ShkIu66b4PHRvLV1&#10;zUuXxLb7781B8Pjx/d7uZ9uLkXzoHGt4XSgQxLUzHTcavr8OL2sQISIb7B2Thn8KsN89PmyxMG7i&#10;Txqr2IgUwqFADW2MQyFlqFuyGBZuIE7cj/MWY4K+kcbjlMJtL5dK5dJix6mhxYHeW6p/q4vVUJbn&#10;+fhXveEhyLXyuVmZpjxp/fw0lxsQkeZ4F9/cH0ZDprK0P71JT0D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In6v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96" o:spid="_x0000_s17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6MMIA&#10;AADdAAAADwAAAGRycy9kb3ducmV2LnhtbESPQWsCMRSE7wX/Q3iCt5pYRXQ1ylIQenVtocfH5rm7&#10;unlZk1TXf28EocdhZr5h1tvetuJKPjSONUzGCgRx6UzDlYbvw+59ASJEZIOtY9JwpwDbzeBtjZlx&#10;N97TtYiVSBAOGWqoY+wyKUNZk8Uwdh1x8o7OW4xJ+koaj7cEt638UGouLTacFmrs6LOm8lz8WQ15&#10;fup/LsUSd0EulJ+bmanyX61Hwz5fgYjUx//wq/1lNEzVdALPN+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Dow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97" o:spid="_x0000_s17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kR8MA&#10;AADdAAAADwAAAGRycy9kb3ducmV2LnhtbESPQWvCQBSE70L/w/IK3nS3KmJTNyEIQq+NFTw+sq9J&#10;2uzbuLvV+O+7gtDjMDPfMNtitL24kA+dYw0vcwWCuHam40bD52E/24AIEdlg75g03ChAkT9NtpgZ&#10;d+UPulSxEQnCIUMNbYxDJmWoW7IY5m4gTt6X8xZjkr6RxuM1wW0vF0qtpcWO00KLA+1aqn+qX6uh&#10;LL/H47l6xX2QG+XXZmWa8qT19Hks30BEGuN/+NF+NxqWarmA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akR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98" o:spid="_x0000_s17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B3MMA&#10;AADdAAAADwAAAGRycy9kb3ducmV2LnhtbESPQWsCMRSE74L/ITyhN010RezWKIsg9NqtQo+Pzevu&#10;6uZlTVLd/vtGKHgcZuYbZrMbbCdu5EPrWMN8pkAQV860XGs4fh6maxAhIhvsHJOGXwqw245HG8yN&#10;u/MH3cpYiwThkKOGJsY+lzJUDVkMM9cTJ+/beYsxSV9L4/Ge4LaTC6VW0mLLaaHBnvYNVZfyx2oo&#10;ivNwupaveAhyrfzKLE1dfGn9MhmKNxCRhvgM/7ffjYZMZRk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B3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99" o:spid="_x0000_s17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ZqMMA&#10;AADdAAAADwAAAGRycy9kb3ducmV2LnhtbESPT2sCMRTE74LfITzBmyb+QezWKIsgeHVtocfH5nV3&#10;6+ZlTaKu374pCD0OM/MbZrPrbSvu5EPjWMNsqkAQl840XGn4OB8maxAhIhtsHZOGJwXYbYeDDWbG&#10;PfhE9yJWIkE4ZKihjrHLpAxlTRbD1HXEyft23mJM0lfSeHwkuG3lXKmVtNhwWqixo31N5aW4WQ15&#10;/tN/Xos3PAS5Vn5llqbKv7Qej/r8HUSkPv6HX+2j0bBQiyX8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Zq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00" o:spid="_x0000_s17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8M8MA&#10;AADdAAAADwAAAGRycy9kb3ducmV2LnhtbESPT2sCMRTE74V+h/AK3mpS/6GrURZB6LWrgsfH5rm7&#10;7eZlm0TdfvtGEDwOM/MbZrXpbSuu5EPjWMPHUIEgLp1puNJw2O/e5yBCRDbYOiYNfxRgs359WWFm&#10;3I2/6FrESiQIhww11DF2mZShrMliGLqOOHln5y3GJH0ljcdbgttWjpSaSYsNp4UaO9rWVP4UF6sh&#10;z7/742+xwF2Qc+VnZmKq/KT14K3PlyAi9fEZfrQ/jYaxGk/h/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88M8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39</w:t>
                    </w:r>
                  </w:p>
                </w:txbxContent>
              </v:textbox>
            </v:rect>
            <v:rect id="Rectangle 601" o:spid="_x0000_s17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iRMMA&#10;AADdAAAADwAAAGRycy9kb3ducmV2LnhtbESPT2sCMRTE7wW/Q3hCbzXxD4vdGmURBK9dK/T42Lzu&#10;rm5e1iTq9ts3gtDjMDO/YVabwXbiRj60jjVMJwoEceVMy7WGr8PubQkiRGSDnWPS8EsBNuvRywpz&#10;4+78Sbcy1iJBOOSooYmxz6UMVUMWw8T1xMn7cd5iTNLX0ni8J7jt5EypTFpsOS002NO2oepcXq2G&#10;ojgNx0v5jrsgl8pnZmHq4lvr1/FQfICINMT/8LO9Nxrmap7B4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2iRM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7D4C59">
        <w:rPr>
          <w:rFonts w:ascii="Times New Roman" w:hAnsi="Times New Roman"/>
          <w:sz w:val="28"/>
          <w:szCs w:val="28"/>
        </w:rPr>
        <w:t xml:space="preserve">уменьшения часов работы компрессоров, происходит огромная экономия ресурса системы. </w:t>
      </w:r>
    </w:p>
    <w:p w:rsidR="00CB3B2C" w:rsidRDefault="00CB3B2C" w:rsidP="00BD4DD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D4C59">
        <w:rPr>
          <w:rFonts w:ascii="Times New Roman" w:hAnsi="Times New Roman"/>
          <w:sz w:val="28"/>
          <w:szCs w:val="28"/>
        </w:rPr>
        <w:t>-Уменьшаются затраты на ремонт и обслуживание</w:t>
      </w:r>
    </w:p>
    <w:p w:rsidR="00CB3B2C" w:rsidRPr="00BD4DD6" w:rsidRDefault="00262449" w:rsidP="00BD4DD6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62449">
        <w:rPr>
          <w:rFonts w:ascii="Times New Roman" w:hAnsi="Times New Roman"/>
          <w:b/>
          <w:noProof/>
          <w:sz w:val="20"/>
          <w:szCs w:val="28"/>
          <w:lang w:eastAsia="ru-RU"/>
        </w:rPr>
        <w:lastRenderedPageBreak/>
        <w:pict>
          <v:group id="Группа 2770" o:spid="_x0000_s1796" style="position:absolute;left:0;text-align:left;margin-left:56.7pt;margin-top:19.85pt;width:518.8pt;height:802.3pt;z-index:251849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" o:allowincell="f">
            <v:rect id="Rectangle 15" o:spid="_x0000_s17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xGMAA&#10;AADdAAAADwAAAGRycy9kb3ducmV2LnhtbERPzYrCMBC+C75DGGFvmupBajVKFQRPslYfYGjGtthM&#10;ahPbuk+/OQgeP77/zW4wteiodZVlBfNZBII4t7riQsHtepzGIJxH1lhbJgVvcrDbjkcbTLTt+UJd&#10;5gsRQtglqKD0vkmkdHlJBt3MNsSBu9vWoA+wLaRusQ/hppaLKFpKgxWHhhIbOpSUP7KXUfDwQ3dO&#10;i+zvuLrtV/nvPu1fz1Spn8mQrkF4GvxX/HGftIJFHIf94U14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yxGMAAAADdAAAADwAAAAAAAAAAAAAAAACYAgAAZHJzL2Rvd25y&#10;ZXYueG1sUEsFBgAAAAAEAAQA9QAAAIUDAAAAAA==&#10;" filled="f" strokeweight="2pt"/>
            <v:line id="Line 16" o:spid="_x0000_s17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KyK8AAAADdAAAADwAAAGRycy9kb3ducmV2LnhtbESPwQrCMBBE74L/EFbwpqmCUqpRRKh4&#10;E6sXb2uztsVmU5qo9e+NIHgcZuYNs1x3phZPal1lWcFkHIEgzq2uuFBwPqWjGITzyBpry6TgTQ7W&#10;q35viYm2Lz7SM/OFCBB2CSoovW8SKV1ekkE3tg1x8G62NeiDbAupW3wFuKnlNIrm0mDFYaHEhrYl&#10;5ffsYRTcL+dZujts9anONvpapP5yvWmlhoNuswDhqfP/8K+91wqmcTy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ysivAAAAA3QAAAA8AAAAAAAAAAAAAAAAA&#10;oQIAAGRycy9kb3ducmV2LnhtbFBLBQYAAAAABAAEAPkAAACOAwAAAAA=&#10;" strokeweight="2pt"/>
            <v:line id="Line 17" o:spid="_x0000_s17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sXMQAAADdAAAADwAAAGRycy9kb3ducmV2LnhtbESPQYvCMBSE7wv7H8Jb8LamW1BKNRUR&#10;Kt7E6qW3Z/NsS5uX0mS1/nuzsOBxmJlvmPVmMr240+haywp+5hEI4srqlmsFl3P+nYBwHlljb5kU&#10;PMnBJvv8WGOq7YNPdC98LQKEXYoKGu+HVEpXNWTQze1AHLybHQ36IMda6hEfAW56GUfRUhpsOSw0&#10;ONCuoaorfo2Crrws8v1xp899sdXXOvfl9aaVmn1N2xUIT5N/h//bB60gTpIY/t6EJy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CxcxAAAAN0AAAAPAAAAAAAAAAAA&#10;AAAAAKECAABkcnMvZG93bnJldi54bWxQSwUGAAAAAAQABAD5AAAAkgMAAAAA&#10;" strokeweight="2pt"/>
            <v:line id="Line 18" o:spid="_x0000_s18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Jx8QAAADdAAAADwAAAGRycy9kb3ducmV2LnhtbESPQYvCMBSE74L/ITxhb5rqopTaKCJ0&#10;2dti7cXbs3m2pc1LabLa/fcbQfA4zMw3TLofTSfuNLjGsoLlIgJBXFrdcKWgOGfzGITzyBo7y6Tg&#10;jxzsd9NJiom2Dz7RPfeVCBB2CSqove8TKV1Zk0G3sD1x8G52MOiDHCqpB3wEuOnkKoo20mDDYaHG&#10;no41lW3+axS0l2Kdff0c9bnLD/paZf5yvWmlPmbjYQvC0+jf4Vf7WytYxfEnPN+EJyB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InHxAAAAN0AAAAPAAAAAAAAAAAA&#10;AAAAAKECAABkcnMvZG93bnJldi54bWxQSwUGAAAAAAQABAD5AAAAkgMAAAAA&#10;" strokeweight="2pt"/>
            <v:line id="Line 19" o:spid="_x0000_s18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URs8QAAADdAAAADwAAAGRycy9kb3ducmV2LnhtbESPQYvCMBSE74L/ITxhb5oqq5TaKCJ0&#10;2dti7cXbs3m2pc1LabLa/fcbQfA4zMw3TLofTSfuNLjGsoLlIgJBXFrdcKWgOGfzGITzyBo7y6Tg&#10;jxzsd9NJiom2Dz7RPfeVCBB2CSqove8TKV1Zk0G3sD1x8G52MOiDHCqpB3wEuOnkKoo20mDDYaHG&#10;no41lW3+axS0l2Kdff0c9bnLD/paZf5yvWmlPmbjYQvC0+jf4Vf7WytYxfEnPN+EJyB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RGzxAAAAN0AAAAPAAAAAAAAAAAA&#10;AAAAAKECAABkcnMvZG93bnJldi54bWxQSwUGAAAAAAQABAD5AAAAkgMAAAAA&#10;" strokeweight="2pt"/>
            <v:line id="Line 20" o:spid="_x0000_s18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m0KMAAAADdAAAADwAAAGRycy9kb3ducmV2LnhtbESPwQrCMBBE74L/EFbwpqmCUqpRRKh4&#10;E6sXb2uztsVmU5qo9e+NIHgcZuYNs1x3phZPal1lWcFkHIEgzq2uuFBwPqWjGITzyBpry6TgTQ7W&#10;q35viYm2Lz7SM/OFCBB2CSoovW8SKV1ekkE3tg1x8G62NeiDbAupW3wFuKnlNIrm0mDFYaHEhrYl&#10;5ffsYRTcL+dZujts9anONvpapP5yvWmlhoNuswDhqfP/8K+91wqmcTy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JtCjAAAAA3QAAAA8AAAAAAAAAAAAAAAAA&#10;oQIAAGRycy9kb3ducmV2LnhtbFBLBQYAAAAABAAEAPkAAACOAwAAAAA=&#10;" strokeweight="2pt"/>
            <v:line id="Line 21" o:spid="_x0000_s18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qX8AAAADdAAAADwAAAGRycy9kb3ducmV2LnhtbESPwQrCMBBE74L/EFbwpqmCUqpRRKh4&#10;E6sXb2uztsVmU5qo9e+NIHgcZuYNs1x3phZPal1lWcFkHIEgzq2uuFBwPqWjGITzyBpry6TgTQ7W&#10;q35viYm2Lz7SM/OFCBB2CSoovW8SKV1ekkE3tg1x8G62NeiDbAupW3wFuKnlNIrm0mDFYaHEhrYl&#10;5ffsYRTcL+dZujts9anONvpapP5yvWmlhoNuswDhqfP/8K+91wqmcTyH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bKl/AAAAA3QAAAA8AAAAAAAAAAAAAAAAA&#10;oQIAAGRycy9kb3ducmV2LnhtbFBLBQYAAAAABAAEAPkAAACOAwAAAAA=&#10;" strokeweight="2pt"/>
            <v:line id="Line 22" o:spid="_x0000_s18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PxMQAAADdAAAADwAAAGRycy9kb3ducmV2LnhtbESPQYvCMBSE74L/ITxhb5oqrJbaKCJ0&#10;2dti7cXbs3m2pc1LabLa/fcbQfA4zMw3TLofTSfuNLjGsoLlIgJBXFrdcKWgOGfzGITzyBo7y6Tg&#10;jxzsd9NJiom2Dz7RPfeVCBB2CSqove8TKV1Zk0G3sD1x8G52MOiDHCqpB3wEuOnkKorW0mDDYaHG&#10;no41lW3+axS0l+Iz+/o56nOXH/S1yvzletNKfczGwxaEp9G/w6/2t1awiuMNPN+EJyB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4/ExAAAAN0AAAAPAAAAAAAAAAAA&#10;AAAAAKECAABkcnMvZG93bnJldi54bWxQSwUGAAAAAAQABAD5AAAAkgMAAAAA&#10;" strokeweight="2pt"/>
            <v:line id="Line 23" o:spid="_x0000_s18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19XMIAAADdAAAADwAAAGRycy9kb3ducmV2LnhtbERPS27CMBDdV+IO1iCxKw4sUBriIERb&#10;CcSiKnCAIZ7GKfE4sl0InL5eVOry6f3L1WA7cSUfWscKZtMMBHHtdMuNgtPx/TkHESKyxs4xKbhT&#10;gFU1eiqx0O7Gn3Q9xEakEA4FKjAx9oWUoTZkMUxdT5y4L+ctxgR9I7XHWwq3nZxn2UJabDk1GOxp&#10;Y6i+HH6sgp0/7y+zR2PkmXf+rft4fQn2W6nJeFgvQUQa4r/4z73VCuZ5nuamN+kJ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19XMIAAADdAAAADwAAAAAAAAAAAAAA&#10;AAChAgAAZHJzL2Rvd25yZXYueG1sUEsFBgAAAAAEAAQA+QAAAJADAAAAAA==&#10;" strokeweight="1pt"/>
            <v:line id="Line 24" o:spid="_x0000_s18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+LcQAAADdAAAADwAAAGRycy9kb3ducmV2LnhtbESPQYvCMBSE7wv+h/AEb2uq4NLtNooI&#10;FW/L1l68PZtnW9q8lCZq/fdmQfA4zMw3TLoZTSduNLjGsoLFPAJBXFrdcKWgOGafMQjnkTV2lknB&#10;gxxs1pOPFBNt7/xHt9xXIkDYJaig9r5PpHRlTQbd3PbEwbvYwaAPcqikHvAe4KaTyyj6kgYbDgs1&#10;9rSrqWzzq1HQnopVtv/d6WOXb/W5yvzpfNFKzabj9geEp9G/w6/2QStYxvE3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L4txAAAAN0AAAAPAAAAAAAAAAAA&#10;AAAAAKECAABkcnMvZG93bnJldi54bWxQSwUGAAAAAAQABAD5AAAAkgMAAAAA&#10;" strokeweight="2pt"/>
            <v:line id="Line 25" o:spid="_x0000_s18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nh8EAAADdAAAADwAAAGRycy9kb3ducmV2LnhtbERPy4rCMBTdC/MP4Qqz01QXg1ajiKMw&#10;4kJ8fMC1uTbV5qYkGe3M15uF4PJw3tN5a2txJx8qxwoG/QwEceF0xaWC03HdG4EIEVlj7ZgU/FGA&#10;+eyjM8Vcuwfv6X6IpUghHHJUYGJscilDYchi6LuGOHEX5y3GBH0ptcdHCre1HGbZl7RYcWow2NDS&#10;UHE7/FoFG3/e3gb/pZFn3vhVvfseB3tV6rPbLiYgIrXxLX65f7SC4Wic9qc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oueHwQAAAN0AAAAPAAAAAAAAAAAAAAAA&#10;AKECAABkcnMvZG93bnJldi54bWxQSwUGAAAAAAQABAD5AAAAjwMAAAAA&#10;" strokeweight="1pt"/>
            <v:rect id="Rectangle 26" o:spid="_x0000_s18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HgMMA&#10;AADdAAAADwAAAGRycy9kb3ducmV2LnhtbESPwWrDMBBE74H+g9hAb4mcUIzjRgmmYMg1Tgs9LtbW&#10;dmOtXEm1nb+PAoUeh5l5w+yPs+nFSM53lhVs1gkI4trqjhsF75dylYHwAVljb5kU3MjD8fC02GOu&#10;7cRnGqvQiAhhn6OCNoQhl9LXLRn0azsQR+/LOoMhStdI7XCKcNPLbZKk0mDHcaHFgd5aqq/Vr1FQ&#10;FN/zx0+1w9LLLHGpftFN8anU83IuXkEEmsN/+K990gq22W4Djz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fHg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7" o:spid="_x0000_s18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Z98IA&#10;AADdAAAADwAAAGRycy9kb3ducmV2LnhtbESPQYvCMBSE74L/IbwFb5puEaldoxRB2OtWBY+P5m1b&#10;bV5qErX77zeC4HGYmW+Y1WYwnbiT861lBZ+zBARxZXXLtYLDfjfNQPiArLGzTAr+yMNmPR6tMNf2&#10;wT90L0MtIoR9jgqaEPpcSl81ZNDPbE8cvV/rDIYoXS21w0eEm06mSbKQBluOCw32tG2oupQ3o6Ao&#10;zsPxWi5x52WWuIWe67o4KTX5GIovEIGG8A6/2t9aQZotU3i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Vn3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8" o:spid="_x0000_s18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8bMIA&#10;AADdAAAADwAAAGRycy9kb3ducmV2LnhtbESPQYvCMBSE78L+h/AW9qbpqkjtGqUIglergsdH87at&#10;Ni/dJGr33xtB8DjMzDfMYtWbVtzI+caygu9RAoK4tLrhSsFhvxmmIHxA1thaJgX/5GG1/BgsMNP2&#10;zju6FaESEcI+QwV1CF0mpS9rMuhHtiOO3q91BkOUrpLa4T3CTSvHSTKTBhuOCzV2tK6pvBRXoyDP&#10;z/3xr5jjxss0cTM91VV+Uurrs89/QATqwzv8am+1gnE6n8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fxs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9" o:spid="_x0000_s18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kGMIA&#10;AADdAAAADwAAAGRycy9kb3ducmV2LnhtbESPQYvCMBSE74L/ITxhb5oqIm3XKEUQvG5V2OOjedt2&#10;bV5qErX77zeC4HGYmW+Y9XYwnbiT861lBfNZAoK4srrlWsHpuJ+mIHxA1thZJgV/5GG7GY/WmGv7&#10;4C+6l6EWEcI+RwVNCH0upa8aMuhntieO3o91BkOUrpba4SPCTScXSbKSBluOCw32tGuoupQ3o6Ao&#10;fofztcxw72WauJVe6rr4VupjMhSfIAIN4R1+tQ9awSLNlv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GQY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0" o:spid="_x0000_s18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Bg8IA&#10;AADdAAAADwAAAGRycy9kb3ducmV2LnhtbESPQYvCMBSE78L+h/AW9qbpikrtGqUIglergsdH87at&#10;Ni/dJGr33xtB8DjMzDfMYtWbVtzI+caygu9RAoK4tLrhSsFhvxmmIHxA1thaJgX/5GG1/BgsMNP2&#10;zju6FaESEcI+QwV1CF0mpS9rMuhHtiOO3q91BkOUrpLa4T3CTSvHSTKTBhuOCzV2tK6pvBRXoyDP&#10;z/3xr5jjxss0cTM90VV+Uurrs89/QATqwzv8am+1gnE6n8L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MGD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1" o:spid="_x0000_s18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f9MMA&#10;AADdAAAADwAAAGRycy9kb3ducmV2LnhtbESPwWrDMBBE74X+g9hAb7WcUIztRAmmYMg1bgs5LtbG&#10;dmutXEl1nL+PCoUeh5l5w+wOixnFTM4PlhWskxQEcWv1wJ2C97f6OQfhA7LG0TIpuJGHw/7xYYel&#10;tlc+0dyETkQI+xIV9CFMpZS+7cmgT+xEHL2LdQZDlK6T2uE1ws0oN2maSYMDx4UeJ3rtqf1qfoyC&#10;qvpcPr6bAmsv89Rl+kV31Vmpp9VSbUEEWsJ/+K991Ao2eZH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5f9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2" o:spid="_x0000_s18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Vw8IA&#10;AADcAAAADwAAAGRycy9kb3ducmV2LnhtbESPQYvCMBSE78L+h/AW9qbpqrhajVIEYa9WhT0+mmdb&#10;t3mpSdT6740geBxm5htmsepMI67kfG1ZwfcgAUFcWF1zqWC/2/SnIHxA1thYJgV38rBafvQWmGp7&#10;4y1d81CKCGGfooIqhDaV0hcVGfQD2xJH72idwRClK6V2eItw08hhkkykwZrjQoUtrSsq/vOLUZBl&#10;p+5wzme48XKauIke6zL7U+rrs8vmIAJ14R1+tX+1gtHo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XDwgAAANwAAAAPAAAAAAAAAAAAAAAAAJgCAABkcnMvZG93&#10;bnJldi54bWxQSwUGAAAAAAQABAD1AAAAhwMAAAAA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40</w:t>
                    </w:r>
                  </w:p>
                </w:txbxContent>
              </v:textbox>
            </v:rect>
            <v:rect id="Rectangle 33" o:spid="_x0000_s18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A08QA&#10;AADdAAAADwAAAGRycy9kb3ducmV2LnhtbESPQWvCQBSE7wX/w/IEb3Vja0WjawiFgNemFnp8ZJ9J&#10;NPs27m6T9N93C4Ueh5n5hjlkk+nEQM63lhWslgkI4srqlmsF5/ficQvCB2SNnWVS8E0esuPs4YCp&#10;tiO/0VCGWkQI+xQVNCH0qZS+asigX9qeOHoX6wyGKF0ttcMxwk0nn5JkIw22HBca7Om1oepWfhkF&#10;eX6dPu7lDgsvt4nb6LWu80+lFvMp34MINIX/8F/7pBU8r9Yv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QNP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81293A" w:rsidRPr="00BD4DD6">
        <w:rPr>
          <w:rFonts w:ascii="Times New Roman" w:hAnsi="Times New Roman"/>
          <w:b/>
          <w:sz w:val="28"/>
          <w:szCs w:val="28"/>
        </w:rPr>
        <w:t xml:space="preserve">3.4. </w:t>
      </w:r>
      <w:r w:rsidR="00CB3B2C" w:rsidRPr="00BD4DD6">
        <w:rPr>
          <w:rFonts w:ascii="Times New Roman" w:hAnsi="Times New Roman"/>
          <w:b/>
          <w:sz w:val="28"/>
          <w:szCs w:val="28"/>
        </w:rPr>
        <w:t xml:space="preserve">Подбор </w:t>
      </w:r>
      <w:proofErr w:type="spellStart"/>
      <w:r w:rsidR="00CB3B2C" w:rsidRPr="00BD4DD6">
        <w:rPr>
          <w:rFonts w:ascii="Times New Roman" w:hAnsi="Times New Roman"/>
          <w:b/>
          <w:sz w:val="28"/>
          <w:szCs w:val="28"/>
        </w:rPr>
        <w:t>драйкулера</w:t>
      </w:r>
      <w:proofErr w:type="spellEnd"/>
    </w:p>
    <w:p w:rsidR="009C16D7" w:rsidRDefault="003967FC" w:rsidP="00BD4DD6">
      <w:pPr>
        <w:ind w:firstLine="567"/>
        <w:rPr>
          <w:rFonts w:ascii="Times New Roman" w:hAnsi="Times New Roman"/>
          <w:sz w:val="28"/>
          <w:szCs w:val="28"/>
        </w:rPr>
      </w:pPr>
      <w:proofErr w:type="spellStart"/>
      <w:r w:rsidRPr="00766973">
        <w:rPr>
          <w:rFonts w:ascii="Times New Roman" w:hAnsi="Times New Roman"/>
          <w:sz w:val="28"/>
          <w:szCs w:val="28"/>
        </w:rPr>
        <w:t>Драйкулер</w:t>
      </w:r>
      <w:proofErr w:type="spellEnd"/>
      <w:r w:rsidRPr="007669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967FC">
        <w:rPr>
          <w:rFonts w:ascii="Times New Roman" w:hAnsi="Times New Roman"/>
          <w:sz w:val="28"/>
          <w:szCs w:val="28"/>
          <w:lang w:val="en-US"/>
        </w:rPr>
        <w:t>Thermokey</w:t>
      </w:r>
      <w:proofErr w:type="spellEnd"/>
      <w:r w:rsidRPr="00766973">
        <w:rPr>
          <w:rFonts w:ascii="Times New Roman" w:hAnsi="Times New Roman"/>
          <w:sz w:val="28"/>
          <w:szCs w:val="28"/>
        </w:rPr>
        <w:t xml:space="preserve"> </w:t>
      </w:r>
      <w:r w:rsidRPr="003967FC">
        <w:rPr>
          <w:rFonts w:ascii="Times New Roman" w:hAnsi="Times New Roman"/>
          <w:sz w:val="28"/>
          <w:szCs w:val="28"/>
          <w:lang w:val="en-US"/>
        </w:rPr>
        <w:t>WH</w:t>
      </w:r>
      <w:r w:rsidRPr="00766973">
        <w:rPr>
          <w:rFonts w:ascii="Times New Roman" w:hAnsi="Times New Roman"/>
          <w:sz w:val="28"/>
          <w:szCs w:val="28"/>
        </w:rPr>
        <w:t>1390.</w:t>
      </w:r>
      <w:r w:rsidRPr="003967FC">
        <w:rPr>
          <w:rFonts w:ascii="Times New Roman" w:hAnsi="Times New Roman"/>
          <w:sz w:val="28"/>
          <w:szCs w:val="28"/>
          <w:lang w:val="en-US"/>
        </w:rPr>
        <w:t>BTD</w:t>
      </w:r>
      <w:r w:rsidRPr="00766973">
        <w:rPr>
          <w:rFonts w:ascii="Times New Roman" w:hAnsi="Times New Roman"/>
          <w:sz w:val="28"/>
          <w:szCs w:val="28"/>
        </w:rPr>
        <w:t xml:space="preserve"> </w:t>
      </w:r>
      <w:r w:rsidRPr="003967FC">
        <w:rPr>
          <w:rFonts w:ascii="Times New Roman" w:hAnsi="Times New Roman"/>
          <w:sz w:val="28"/>
          <w:szCs w:val="28"/>
          <w:lang w:val="en-US"/>
        </w:rPr>
        <w:t>V</w:t>
      </w:r>
    </w:p>
    <w:p w:rsidR="003967FC" w:rsidRPr="003967FC" w:rsidRDefault="003967FC" w:rsidP="00BD4DD6">
      <w:pPr>
        <w:ind w:left="567"/>
        <w:rPr>
          <w:rFonts w:ascii="Times New Roman" w:hAnsi="Times New Roman"/>
          <w:sz w:val="28"/>
          <w:szCs w:val="28"/>
        </w:rPr>
      </w:pPr>
      <w:r w:rsidRPr="003967FC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Мощность: 260.2 кВт</w:t>
      </w:r>
      <w:r w:rsidRPr="003967FC">
        <w:rPr>
          <w:rFonts w:ascii="Times New Roman" w:hAnsi="Times New Roman"/>
          <w:color w:val="1D1D1D"/>
          <w:sz w:val="28"/>
          <w:szCs w:val="28"/>
        </w:rPr>
        <w:br/>
      </w:r>
      <w:r w:rsidRPr="003967FC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Расход жидкости: 49.0 м</w:t>
      </w:r>
      <w:r w:rsidRPr="003967FC">
        <w:rPr>
          <w:rFonts w:ascii="Times New Roman" w:hAnsi="Times New Roman"/>
          <w:color w:val="1D1D1D"/>
          <w:sz w:val="28"/>
          <w:szCs w:val="28"/>
          <w:shd w:val="clear" w:color="auto" w:fill="FFFFFF"/>
          <w:vertAlign w:val="superscript"/>
        </w:rPr>
        <w:t>3</w:t>
      </w:r>
      <w:r w:rsidRPr="003967FC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/ч</w:t>
      </w:r>
      <w:r w:rsidRPr="003967FC">
        <w:rPr>
          <w:rStyle w:val="apple-converted-space"/>
          <w:rFonts w:ascii="Times New Roman" w:hAnsi="Times New Roman"/>
          <w:color w:val="1D1D1D"/>
          <w:sz w:val="28"/>
          <w:szCs w:val="28"/>
          <w:shd w:val="clear" w:color="auto" w:fill="FFFFFF"/>
        </w:rPr>
        <w:t> </w:t>
      </w:r>
      <w:r w:rsidRPr="003967FC">
        <w:rPr>
          <w:rFonts w:ascii="Times New Roman" w:hAnsi="Times New Roman"/>
          <w:color w:val="1D1D1D"/>
          <w:sz w:val="28"/>
          <w:szCs w:val="28"/>
        </w:rPr>
        <w:br/>
      </w:r>
      <w:r w:rsidRPr="003967FC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Потребляемая мощность: 10800 Ватт</w:t>
      </w:r>
    </w:p>
    <w:p w:rsidR="00CB3B2C" w:rsidRPr="00396292" w:rsidRDefault="00CB3B2C" w:rsidP="00CB3B2C">
      <w:pPr>
        <w:jc w:val="center"/>
        <w:rPr>
          <w:rFonts w:ascii="Times New Roman" w:hAnsi="Times New Roman"/>
          <w:b/>
          <w:bCs/>
        </w:rPr>
      </w:pPr>
      <w:r w:rsidRPr="00396292">
        <w:rPr>
          <w:rFonts w:ascii="Times New Roman" w:hAnsi="Times New Roman"/>
          <w:b/>
          <w:bCs/>
          <w:noProof/>
          <w:lang w:eastAsia="ru-RU"/>
        </w:rPr>
        <w:drawing>
          <wp:inline distT="0" distB="0" distL="0" distR="0">
            <wp:extent cx="2826006" cy="2371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3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2C" w:rsidRPr="00396292" w:rsidRDefault="00CB3B2C" w:rsidP="00CB3B2C">
      <w:pPr>
        <w:rPr>
          <w:rFonts w:ascii="Times New Roman" w:hAnsi="Times New Roman"/>
        </w:rPr>
      </w:pPr>
      <w:r w:rsidRPr="00396292">
        <w:rPr>
          <w:rFonts w:ascii="Times New Roman" w:hAnsi="Times New Roman"/>
          <w:b/>
          <w:bCs/>
        </w:rPr>
        <w:t>ТЕХНИЧЕСКИЕ ХАРАКТЕРИСТИКИ</w:t>
      </w:r>
    </w:p>
    <w:tbl>
      <w:tblPr>
        <w:tblW w:w="90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065"/>
        <w:gridCol w:w="372"/>
        <w:gridCol w:w="103"/>
        <w:gridCol w:w="816"/>
        <w:gridCol w:w="858"/>
        <w:gridCol w:w="110"/>
        <w:gridCol w:w="2214"/>
        <w:gridCol w:w="334"/>
        <w:gridCol w:w="409"/>
        <w:gridCol w:w="946"/>
        <w:gridCol w:w="204"/>
        <w:gridCol w:w="460"/>
        <w:gridCol w:w="110"/>
      </w:tblGrid>
      <w:tr w:rsidR="00CB3B2C" w:rsidRPr="00396292" w:rsidTr="00425795">
        <w:trPr>
          <w:trHeight w:val="322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Мощность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260,2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kW</w:t>
            </w:r>
            <w:proofErr w:type="spellEnd"/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63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Жидкость ETHYLENE GLYCOL 40%</w:t>
            </w:r>
          </w:p>
        </w:tc>
      </w:tr>
      <w:tr w:rsidR="00CB3B2C" w:rsidRPr="00396292" w:rsidTr="00425795">
        <w:trPr>
          <w:trHeight w:val="263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Темп</w:t>
            </w:r>
            <w:proofErr w:type="gramStart"/>
            <w:r w:rsidRPr="00396292">
              <w:rPr>
                <w:rFonts w:ascii="Times New Roman" w:hAnsi="Times New Roman"/>
              </w:rPr>
              <w:t>.ж</w:t>
            </w:r>
            <w:proofErr w:type="gramEnd"/>
            <w:r w:rsidRPr="00396292">
              <w:rPr>
                <w:rFonts w:ascii="Times New Roman" w:hAnsi="Times New Roman"/>
              </w:rPr>
              <w:t>идкости</w:t>
            </w:r>
            <w:proofErr w:type="spellEnd"/>
            <w:r w:rsidRPr="00396292">
              <w:rPr>
                <w:rFonts w:ascii="Times New Roman" w:hAnsi="Times New Roman"/>
              </w:rPr>
              <w:t xml:space="preserve"> на входе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40,0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°C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Темп</w:t>
            </w:r>
            <w:proofErr w:type="gramStart"/>
            <w:r w:rsidRPr="00396292">
              <w:rPr>
                <w:rFonts w:ascii="Times New Roman" w:hAnsi="Times New Roman"/>
              </w:rPr>
              <w:t>.ж</w:t>
            </w:r>
            <w:proofErr w:type="gramEnd"/>
            <w:r w:rsidRPr="00396292">
              <w:rPr>
                <w:rFonts w:ascii="Times New Roman" w:hAnsi="Times New Roman"/>
              </w:rPr>
              <w:t>идкости</w:t>
            </w:r>
            <w:proofErr w:type="spellEnd"/>
            <w:r w:rsidRPr="00396292">
              <w:rPr>
                <w:rFonts w:ascii="Times New Roman" w:hAnsi="Times New Roman"/>
              </w:rPr>
              <w:t xml:space="preserve"> на выходе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35,0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°C</w:t>
            </w:r>
          </w:p>
        </w:tc>
      </w:tr>
      <w:tr w:rsidR="00CB3B2C" w:rsidRPr="00396292" w:rsidTr="00425795">
        <w:trPr>
          <w:trHeight w:val="263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Расход жидкости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49,0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m³/h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Потери давления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74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kPa</w:t>
            </w:r>
            <w:proofErr w:type="spellEnd"/>
          </w:p>
        </w:tc>
      </w:tr>
      <w:tr w:rsidR="00CB3B2C" w:rsidRPr="00396292" w:rsidTr="00425795">
        <w:trPr>
          <w:trHeight w:val="263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Темп</w:t>
            </w:r>
            <w:proofErr w:type="gramStart"/>
            <w:r w:rsidRPr="00396292">
              <w:rPr>
                <w:rFonts w:ascii="Times New Roman" w:hAnsi="Times New Roman"/>
              </w:rPr>
              <w:t>.в</w:t>
            </w:r>
            <w:proofErr w:type="gramEnd"/>
            <w:r w:rsidRPr="00396292">
              <w:rPr>
                <w:rFonts w:ascii="Times New Roman" w:hAnsi="Times New Roman"/>
              </w:rPr>
              <w:t>оздуха</w:t>
            </w:r>
            <w:proofErr w:type="spellEnd"/>
            <w:r w:rsidRPr="00396292">
              <w:rPr>
                <w:rFonts w:ascii="Times New Roman" w:hAnsi="Times New Roman"/>
              </w:rPr>
              <w:t xml:space="preserve"> на входе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25,0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°C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Темп</w:t>
            </w:r>
            <w:proofErr w:type="gramStart"/>
            <w:r w:rsidRPr="00396292">
              <w:rPr>
                <w:rFonts w:ascii="Times New Roman" w:hAnsi="Times New Roman"/>
              </w:rPr>
              <w:t>.В</w:t>
            </w:r>
            <w:proofErr w:type="gramEnd"/>
            <w:r w:rsidRPr="00396292">
              <w:rPr>
                <w:rFonts w:ascii="Times New Roman" w:hAnsi="Times New Roman"/>
              </w:rPr>
              <w:t>оздух.на</w:t>
            </w:r>
            <w:proofErr w:type="spellEnd"/>
            <w:r w:rsidRPr="00396292">
              <w:rPr>
                <w:rFonts w:ascii="Times New Roman" w:hAnsi="Times New Roman"/>
              </w:rPr>
              <w:t xml:space="preserve"> Выходе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33,4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°C</w:t>
            </w:r>
          </w:p>
        </w:tc>
      </w:tr>
      <w:tr w:rsidR="00CB3B2C" w:rsidRPr="00396292" w:rsidTr="00425795">
        <w:trPr>
          <w:trHeight w:val="70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 xml:space="preserve">Высота </w:t>
            </w:r>
            <w:proofErr w:type="gramStart"/>
            <w:r w:rsidRPr="00396292">
              <w:rPr>
                <w:rFonts w:ascii="Times New Roman" w:hAnsi="Times New Roman"/>
              </w:rPr>
              <w:t>на</w:t>
            </w:r>
            <w:proofErr w:type="gramEnd"/>
            <w:r w:rsidRPr="00396292">
              <w:rPr>
                <w:rFonts w:ascii="Times New Roman" w:hAnsi="Times New Roman"/>
              </w:rPr>
              <w:t xml:space="preserve"> </w:t>
            </w:r>
            <w:proofErr w:type="gramStart"/>
            <w:r w:rsidRPr="00396292">
              <w:rPr>
                <w:rFonts w:ascii="Times New Roman" w:hAnsi="Times New Roman"/>
              </w:rPr>
              <w:t>уровнем</w:t>
            </w:r>
            <w:proofErr w:type="gramEnd"/>
            <w:r w:rsidRPr="00396292">
              <w:rPr>
                <w:rFonts w:ascii="Times New Roman" w:hAnsi="Times New Roman"/>
              </w:rPr>
              <w:t xml:space="preserve"> моря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0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m</w:t>
            </w:r>
          </w:p>
        </w:tc>
      </w:tr>
      <w:tr w:rsidR="00CB3B2C" w:rsidRPr="00396292" w:rsidTr="00425795">
        <w:trPr>
          <w:trHeight w:val="263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Площадь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780,0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m²</w:t>
            </w:r>
          </w:p>
        </w:tc>
      </w:tr>
      <w:tr w:rsidR="00CB3B2C" w:rsidRPr="00396292" w:rsidTr="00425795">
        <w:trPr>
          <w:trHeight w:val="263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Расход воздуха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92854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m³/h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63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ESP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0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Pa</w:t>
            </w:r>
            <w:proofErr w:type="spellEnd"/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Вес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608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kg</w:t>
            </w:r>
            <w:proofErr w:type="spellEnd"/>
          </w:p>
        </w:tc>
      </w:tr>
      <w:tr w:rsidR="00CB3B2C" w:rsidRPr="00396292" w:rsidTr="00425795">
        <w:trPr>
          <w:trHeight w:val="307"/>
        </w:trPr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Шаг ламелей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2,1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mm</w:t>
            </w:r>
            <w:proofErr w:type="spellEnd"/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Внутренний объем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65,0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dm³</w:t>
            </w:r>
          </w:p>
        </w:tc>
      </w:tr>
      <w:tr w:rsidR="00CB3B2C" w:rsidRPr="00396292" w:rsidTr="00425795">
        <w:trPr>
          <w:trHeight w:val="249"/>
        </w:trPr>
        <w:tc>
          <w:tcPr>
            <w:tcW w:w="4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Материал ламелей         </w:t>
            </w:r>
            <w:proofErr w:type="spellStart"/>
            <w:r w:rsidRPr="00396292">
              <w:rPr>
                <w:rFonts w:ascii="Times New Roman" w:hAnsi="Times New Roman"/>
              </w:rPr>
              <w:t>Aluminium</w:t>
            </w:r>
            <w:proofErr w:type="spellEnd"/>
            <w:r w:rsidRPr="00396292">
              <w:rPr>
                <w:rFonts w:ascii="Times New Roman" w:hAnsi="Times New Roman"/>
              </w:rPr>
              <w:t xml:space="preserve"> </w:t>
            </w:r>
            <w:proofErr w:type="spellStart"/>
            <w:r w:rsidRPr="00396292">
              <w:rPr>
                <w:rFonts w:ascii="Times New Roman" w:hAnsi="Times New Roman"/>
              </w:rPr>
              <w:t>Turbo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322"/>
        </w:trPr>
        <w:tc>
          <w:tcPr>
            <w:tcW w:w="65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jc w:val="center"/>
              <w:rPr>
                <w:rFonts w:ascii="Times New Roman" w:hAnsi="Times New Roman"/>
              </w:rPr>
            </w:pPr>
          </w:p>
          <w:p w:rsidR="00CB3B2C" w:rsidRPr="00396292" w:rsidRDefault="00CB3B2C" w:rsidP="00425795">
            <w:pPr>
              <w:jc w:val="center"/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  <w:b/>
                <w:bCs/>
              </w:rPr>
              <w:t>ТЕХНИЧЕСКИЕ ДАННЫЕ ВЕНТИЛЯТОРА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63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Количество вентиляторов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3</w:t>
            </w:r>
          </w:p>
        </w:tc>
        <w:tc>
          <w:tcPr>
            <w:tcW w:w="55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63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lastRenderedPageBreak/>
              <w:t xml:space="preserve">Частота </w:t>
            </w:r>
            <w:proofErr w:type="gramStart"/>
            <w:r w:rsidRPr="00396292">
              <w:rPr>
                <w:rFonts w:ascii="Times New Roman" w:hAnsi="Times New Roman"/>
              </w:rPr>
              <w:t>вращении</w:t>
            </w:r>
            <w:proofErr w:type="gram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893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rpm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 xml:space="preserve">Схема </w:t>
            </w:r>
            <w:proofErr w:type="spellStart"/>
            <w:r w:rsidRPr="00396292">
              <w:rPr>
                <w:rFonts w:ascii="Times New Roman" w:hAnsi="Times New Roman"/>
              </w:rPr>
              <w:t>подключ</w:t>
            </w:r>
            <w:proofErr w:type="spellEnd"/>
            <w:r w:rsidRPr="00396292">
              <w:rPr>
                <w:rFonts w:ascii="Times New Roman" w:hAnsi="Times New Roman"/>
              </w:rPr>
              <w:t>.</w:t>
            </w:r>
          </w:p>
        </w:tc>
        <w:tc>
          <w:tcPr>
            <w:tcW w:w="1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Треугольник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63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Мощность x1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3600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Watt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Ток раб</w:t>
            </w:r>
            <w:proofErr w:type="gramStart"/>
            <w:r w:rsidRPr="00396292">
              <w:rPr>
                <w:rFonts w:ascii="Times New Roman" w:hAnsi="Times New Roman"/>
              </w:rPr>
              <w:t>.</w:t>
            </w:r>
            <w:proofErr w:type="gramEnd"/>
            <w:r w:rsidRPr="00396292">
              <w:rPr>
                <w:rFonts w:ascii="Times New Roman" w:hAnsi="Times New Roman"/>
              </w:rPr>
              <w:t xml:space="preserve"> </w:t>
            </w:r>
            <w:proofErr w:type="gramStart"/>
            <w:r w:rsidRPr="00396292">
              <w:rPr>
                <w:rFonts w:ascii="Times New Roman" w:hAnsi="Times New Roman"/>
              </w:rPr>
              <w:t>х</w:t>
            </w:r>
            <w:proofErr w:type="gramEnd"/>
            <w:r w:rsidRPr="0039629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8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7,2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A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63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напряжение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400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V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Частота</w:t>
            </w:r>
          </w:p>
        </w:tc>
        <w:tc>
          <w:tcPr>
            <w:tcW w:w="1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50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Hz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63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Уров</w:t>
            </w:r>
            <w:proofErr w:type="gramStart"/>
            <w:r w:rsidRPr="00396292">
              <w:rPr>
                <w:rFonts w:ascii="Times New Roman" w:hAnsi="Times New Roman"/>
              </w:rPr>
              <w:t>.З</w:t>
            </w:r>
            <w:proofErr w:type="gramEnd"/>
            <w:r w:rsidRPr="00396292">
              <w:rPr>
                <w:rFonts w:ascii="Times New Roman" w:hAnsi="Times New Roman"/>
              </w:rPr>
              <w:t>вукового</w:t>
            </w:r>
            <w:proofErr w:type="spellEnd"/>
            <w:r w:rsidRPr="00396292">
              <w:rPr>
                <w:rFonts w:ascii="Times New Roman" w:hAnsi="Times New Roman"/>
              </w:rPr>
              <w:t xml:space="preserve"> давления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61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dB</w:t>
            </w:r>
            <w:proofErr w:type="spellEnd"/>
            <w:r w:rsidRPr="00396292">
              <w:rPr>
                <w:rFonts w:ascii="Times New Roman" w:hAnsi="Times New Roman"/>
              </w:rPr>
              <w:t>(A)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На расстоянии</w:t>
            </w:r>
          </w:p>
        </w:tc>
        <w:tc>
          <w:tcPr>
            <w:tcW w:w="1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m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307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Уров</w:t>
            </w:r>
            <w:proofErr w:type="gramStart"/>
            <w:r w:rsidRPr="00396292">
              <w:rPr>
                <w:rFonts w:ascii="Times New Roman" w:hAnsi="Times New Roman"/>
              </w:rPr>
              <w:t>.З</w:t>
            </w:r>
            <w:proofErr w:type="gramEnd"/>
            <w:r w:rsidRPr="00396292">
              <w:rPr>
                <w:rFonts w:ascii="Times New Roman" w:hAnsi="Times New Roman"/>
              </w:rPr>
              <w:t>вуковой</w:t>
            </w:r>
            <w:proofErr w:type="spellEnd"/>
            <w:r w:rsidRPr="00396292">
              <w:rPr>
                <w:rFonts w:ascii="Times New Roman" w:hAnsi="Times New Roman"/>
              </w:rPr>
              <w:t xml:space="preserve"> мощности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93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dB</w:t>
            </w:r>
            <w:proofErr w:type="spellEnd"/>
            <w:r w:rsidRPr="00396292">
              <w:rPr>
                <w:rFonts w:ascii="Times New Roman" w:hAnsi="Times New Roman"/>
              </w:rPr>
              <w:t>(A)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1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49"/>
        </w:trPr>
        <w:tc>
          <w:tcPr>
            <w:tcW w:w="4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согласно нормативу EN 13487/EN ISO 3744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49"/>
        </w:trPr>
        <w:tc>
          <w:tcPr>
            <w:tcW w:w="90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Уровень шума указан на основе данных производителя вентиляторов, в соответствии с DIN 24166 класс точности 3, </w:t>
            </w:r>
            <w:proofErr w:type="spellStart"/>
            <w:r w:rsidRPr="00396292">
              <w:rPr>
                <w:rFonts w:ascii="Times New Roman" w:hAnsi="Times New Roman"/>
              </w:rPr>
              <w:t>измрены</w:t>
            </w:r>
            <w:proofErr w:type="spellEnd"/>
            <w:r w:rsidRPr="00396292">
              <w:rPr>
                <w:rFonts w:ascii="Times New Roman" w:hAnsi="Times New Roman"/>
              </w:rPr>
              <w:t xml:space="preserve"> согласно с нормативом DIN 45635</w:t>
            </w:r>
          </w:p>
        </w:tc>
      </w:tr>
      <w:tr w:rsidR="00CB3B2C" w:rsidRPr="00396292" w:rsidTr="00425795">
        <w:trPr>
          <w:trHeight w:val="263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  <w:b/>
                <w:bCs/>
              </w:rPr>
              <w:t> </w:t>
            </w:r>
          </w:p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  <w:b/>
                <w:bCs/>
              </w:rPr>
              <w:t>РАЗМЕРЫ</w:t>
            </w:r>
          </w:p>
        </w:tc>
        <w:tc>
          <w:tcPr>
            <w:tcW w:w="69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249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Длина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5780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mm</w:t>
            </w:r>
            <w:proofErr w:type="spellEnd"/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Высота</w:t>
            </w:r>
          </w:p>
        </w:tc>
        <w:tc>
          <w:tcPr>
            <w:tcW w:w="2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1565    </w:t>
            </w:r>
            <w:proofErr w:type="spellStart"/>
            <w:r w:rsidRPr="00396292">
              <w:rPr>
                <w:rFonts w:ascii="Times New Roman" w:hAnsi="Times New Roman"/>
              </w:rPr>
              <w:t>mm</w:t>
            </w:r>
            <w:proofErr w:type="spellEnd"/>
          </w:p>
        </w:tc>
      </w:tr>
      <w:tr w:rsidR="00CB3B2C" w:rsidRPr="00396292" w:rsidTr="00425795">
        <w:trPr>
          <w:trHeight w:val="61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Ширина 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1632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mm</w:t>
            </w:r>
            <w:proofErr w:type="spellEnd"/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2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</w:tr>
      <w:tr w:rsidR="00CB3B2C" w:rsidRPr="00396292" w:rsidTr="00425795">
        <w:trPr>
          <w:trHeight w:val="322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Соед</w:t>
            </w:r>
            <w:proofErr w:type="spellEnd"/>
            <w:r w:rsidRPr="00396292">
              <w:rPr>
                <w:rFonts w:ascii="Times New Roman" w:hAnsi="Times New Roman"/>
              </w:rPr>
              <w:t>. Входа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3"</w:t>
            </w:r>
          </w:p>
        </w:tc>
        <w:tc>
          <w:tcPr>
            <w:tcW w:w="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 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proofErr w:type="spellStart"/>
            <w:r w:rsidRPr="00396292">
              <w:rPr>
                <w:rFonts w:ascii="Times New Roman" w:hAnsi="Times New Roman"/>
              </w:rPr>
              <w:t>Соед</w:t>
            </w:r>
            <w:proofErr w:type="spellEnd"/>
            <w:r w:rsidRPr="00396292">
              <w:rPr>
                <w:rFonts w:ascii="Times New Roman" w:hAnsi="Times New Roman"/>
              </w:rPr>
              <w:t>. Выхода</w:t>
            </w:r>
          </w:p>
        </w:tc>
        <w:tc>
          <w:tcPr>
            <w:tcW w:w="2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CB3B2C" w:rsidRPr="00396292" w:rsidRDefault="00CB3B2C" w:rsidP="00425795">
            <w:pPr>
              <w:rPr>
                <w:rFonts w:ascii="Times New Roman" w:hAnsi="Times New Roman"/>
              </w:rPr>
            </w:pPr>
            <w:r w:rsidRPr="00396292">
              <w:rPr>
                <w:rFonts w:ascii="Times New Roman" w:hAnsi="Times New Roman"/>
              </w:rPr>
              <w:t>3"</w:t>
            </w:r>
          </w:p>
        </w:tc>
      </w:tr>
    </w:tbl>
    <w:p w:rsidR="00CB3B2C" w:rsidRPr="00396292" w:rsidRDefault="00CB3B2C" w:rsidP="00CB3B2C">
      <w:r w:rsidRPr="00396292">
        <w:rPr>
          <w:b/>
          <w:bCs/>
        </w:rPr>
        <w:t> </w:t>
      </w:r>
    </w:p>
    <w:p w:rsidR="00CB3B2C" w:rsidRPr="0081293A" w:rsidRDefault="00262449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262449">
        <w:rPr>
          <w:bCs/>
          <w:noProof/>
          <w:sz w:val="20"/>
          <w:szCs w:val="28"/>
        </w:rPr>
        <w:pict>
          <v:group id="Группа 3037" o:spid="_x0000_s1816" style="position:absolute;left:0;text-align:left;margin-left:56.7pt;margin-top:19.85pt;width:518.8pt;height:802.3pt;z-index:251784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" o:allowincell="f">
            <v:rect id="Rectangle 603" o:spid="_x0000_s18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Wc8IA&#10;AADdAAAADwAAAGRycy9kb3ducmV2LnhtbERPzYrCMBC+C/sOYYS9aaqCaNdYWkHYk2j1AYZmti02&#10;k24T2+4+vTkIHj++/10ymkb01LnasoLFPAJBXFhdc6ngdj3ONiCcR9bYWCYFf+Qg2X9MdhhrO/CF&#10;+tyXIoSwi1FB5X0bS+mKigy6uW2JA/djO4M+wK6UusMhhJtGLqNoLQ3WHBoqbOlQUXHPH0bB3Y/9&#10;KS3z/+P2lm2Lc5YOj99Uqc/pmH6B8DT6t/jl/tYKVtEqzA1vwhO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NZzwgAAAN0AAAAPAAAAAAAAAAAAAAAAAJgCAABkcnMvZG93&#10;bnJldi54bWxQSwUGAAAAAAQABAD1AAAAhwMAAAAA&#10;" filled="f" strokeweight="2pt"/>
            <v:line id="Line 604" o:spid="_x0000_s18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7VQMMAAADdAAAADwAAAGRycy9kb3ducmV2LnhtbESPT4vCMBTE74LfITzBm6YqK1obRYSK&#10;t2WrF2/P5vUPNi+liVq//WZhweMwM79hkl1vGvGkztWWFcymEQji3OqaSwWXczpZgXAeWWNjmRS8&#10;ycFuOxwkGGv74h96Zr4UAcIuRgWV920spcsrMuimtiUOXmE7gz7IrpS6w1eAm0bOo2gpDdYcFips&#10;6VBRfs8eRsH9evlKj98HfW6yvb6Vqb/eCq3UeNTvNyA89f4T/m+ftIJFtFjD35v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+1UDDAAAA3QAAAA8AAAAAAAAAAAAA&#10;AAAAoQIAAGRycy9kb3ducmV2LnhtbFBLBQYAAAAABAAEAPkAAACRAwAAAAA=&#10;" strokeweight="2pt"/>
            <v:line id="Line 605" o:spid="_x0000_s18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IPoL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omnYH96EJyD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wg+gvgAAAN0AAAAPAAAAAAAAAAAAAAAAAKEC&#10;AABkcnMvZG93bnJldi54bWxQSwUGAAAAAAQABAD5AAAAjAMAAAAA&#10;" strokeweight="2pt"/>
            <v:line id="Line 606" o:spid="_x0000_s18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6qO8UAAADdAAAADwAAAGRycy9kb3ducmV2LnhtbESPQWvCQBSE74X+h+UVvNVNaiuSugki&#10;RLxJEy/entlnEpJ9G7Krxn/vFgo9DjPzDbPOJtOLG42utawgnkcgiCurW64VHMv8fQXCeWSNvWVS&#10;8CAHWfr6ssZE2zv/0K3wtQgQdgkqaLwfEild1ZBBN7cDcfAudjTogxxrqUe8B7jp5UcULaXBlsNC&#10;gwNtG6q64moUdKfjV747bHXZFxt9rnN/Ol+0UrO3afMNwtPk/8N/7b1WsIg+Y/h9E56AT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6qO8UAAADdAAAADwAAAAAAAAAA&#10;AAAAAAChAgAAZHJzL2Rvd25yZXYueG1sUEsFBgAAAAAEAAQA+QAAAJMDAAAAAA==&#10;" strokeweight="2pt"/>
            <v:line id="Line 607" o:spid="_x0000_s18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0TMQAAADd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RfMpvN+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DRMxAAAAN0AAAAPAAAAAAAAAAAA&#10;AAAAAKECAABkcnMvZG93bnJldi54bWxQSwUGAAAAAAQABAD5AAAAkgMAAAAA&#10;" strokeweight="2pt"/>
            <v:line id="Line 608" o:spid="_x0000_s18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CR18MAAADdAAAADwAAAGRycy9kb3ducmV2LnhtbESPT4vCMBTE74LfITzBm6bqKlIbRYSK&#10;t2WrF2/P5vUPNi+liVq//WZhweMwM79hkl1vGvGkztWWFcymEQji3OqaSwWXczpZg3AeWWNjmRS8&#10;ycFuOxwkGGv74h96Zr4UAcIuRgWV920spcsrMuimtiUOXmE7gz7IrpS6w1eAm0bOo2glDdYcFips&#10;6VBRfs8eRsH9elmmx++DPjfZXt/K1F9vhVZqPOr3GxCeev8J/7dPWsEi+lrA35v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QkdfDAAAA3QAAAA8AAAAAAAAAAAAA&#10;AAAAoQIAAGRycy9kb3ducmV2LnhtbFBLBQYAAAAABAAEAPkAAACRAwAAAAA=&#10;" strokeweight="2pt"/>
            <v:line id="Line 609" o:spid="_x0000_s18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kJo8MAAADdAAAADwAAAGRycy9kb3ducmV2LnhtbESPS4vCQBCE74L/YWjBm058IjGjiBDZ&#10;27LRi7c203lgpidkRo3/fmdhwWNRVV9Ryb43jXhS52rLCmbTCARxbnXNpYLLOZ1sQDiPrLGxTAre&#10;5GC/Gw4SjLV98Q89M1+KAGEXo4LK+zaW0uUVGXRT2xIHr7CdQR9kV0rd4SvATSPnUbSWBmsOCxW2&#10;dKwov2cPo+B+vazS0/dRn5vsoG9l6q+3Qis1HvWHLQhPvf+E/9tfWsEiWi7h7014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5CaPDAAAA3QAAAA8AAAAAAAAAAAAA&#10;AAAAoQIAAGRycy9kb3ducmV2LnhtbFBLBQYAAAAABAAEAPkAAACRAwAAAAA=&#10;" strokeweight="2pt"/>
            <v:line id="Line 610" o:spid="_x0000_s18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WsOMUAAADdAAAADwAAAGRycy9kb3ducmV2LnhtbESPQWvCQBSE74X+h+UVvNVNbVNK6ioi&#10;pHgrJrnk9sw+k2D2bciuJv57VxA8DjPzDbNcT6YTFxpca1nBxzwCQVxZ3XKtoMjT9x8QziNr7CyT&#10;gis5WK9eX5aYaDvyni6Zr0WAsEtQQeN9n0jpqoYMurntiYN3tINBH+RQSz3gGOCmk4so+pYGWw4L&#10;Dfa0bag6ZWej4FQWcfr3v9V5l230oU59eThqpWZv0+YXhKfJP8OP9k4r+Iy+Yri/C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WsOMUAAADdAAAADwAAAAAAAAAA&#10;AAAAAAChAgAAZHJzL2Rvd25yZXYueG1sUEsFBgAAAAAEAAQA+QAAAJMDAAAAAA==&#10;" strokeweight="2pt"/>
            <v:line id="Line 611" o:spid="_x0000_s18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UpcYAAADd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/Z6w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iVKXGAAAA3QAAAA8AAAAAAAAA&#10;AAAAAAAAoQIAAGRycy9kb3ducmV2LnhtbFBLBQYAAAAABAAEAPkAAACUAwAAAAA=&#10;" strokeweight="1pt"/>
            <v:line id="Line 612" o:spid="_x0000_s18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uX1MUAAADdAAAADwAAAGRycy9kb3ducmV2LnhtbESPS2vDMBCE74H8B7GF3BK5SV+4UYIx&#10;OPRW6uSS29paP4i1MpZiu/++KhR6HGbmG2Z/nE0nRhpca1nB4yYCQVxa3XKt4HLO1m8gnEfW2Fkm&#10;Bd/k4HhYLvYYazvxF425r0WAsItRQeN9H0vpyoYMuo3tiYNX2cGgD3KopR5wCnDTyW0UvUiDLYeF&#10;BntKGypv+d0ouF0vz9npM9XnLk90UWf+WlRaqdXDnLyD8DT7//Bf+0Mr2EVPr/D7Jjw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uX1MUAAADdAAAADwAAAAAAAAAA&#10;AAAAAAChAgAAZHJzL2Rvd25yZXYueG1sUEsFBgAAAAAEAAQA+QAAAJMDAAAAAA==&#10;" strokeweight="2pt"/>
            <v:line id="Line 613" o:spid="_x0000_s18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FlTMIAAADd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GfD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FlTMIAAADdAAAADwAAAAAAAAAAAAAA&#10;AAChAgAAZHJzL2Rvd25yZXYueG1sUEsFBgAAAAAEAAQA+QAAAJADAAAAAA==&#10;" strokeweight="1pt"/>
            <v:rect id="Rectangle 614" o:spid="_x0000_s18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FS8QA&#10;AADdAAAADwAAAGRycy9kb3ducmV2LnhtbESPwWrDMBBE74X+g9hCb7XUNoTEtRxMIZBrnQRyXKyt&#10;7dZauZKSuH8fBQI5DjPzhilWkx3EiXzoHWt4zRQI4saZnlsNu+36ZQEiRGSDg2PS8E8BVuXjQ4G5&#10;cWf+olMdW5EgHHLU0MU45lKGpiOLIXMjcfK+nbcYk/StNB7PCW4H+abUXFrsOS10ONJnR81vfbQa&#10;qupn2v/VS1wHuVB+bmamrQ5aPz9N1QeISFO8h2/tjdHwrmZLuL5JT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RUv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15" o:spid="_x0000_s18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6C8AA&#10;AADdAAAADwAAAGRycy9kb3ducmV2LnhtbERPz2vCMBS+D/wfwhO8zcTpRKtRykDwaqfg8dE822rz&#10;UpOo3X+/HAY7fny/19vetuJJPjSONUzGCgRx6UzDlYbj9+59ASJEZIOtY9LwQwG2m8HbGjPjXnyg&#10;ZxErkUI4ZKihjrHLpAxlTRbD2HXEibs4bzEm6CtpPL5SuG3lh1JzabHh1FBjR181lbfiYTXk+bU/&#10;3Ysl7oJcKD83M1PlZ61Hwz5fgYjUx3/xn3tvNEzVZ9qf3qQn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d6C8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16" o:spid="_x0000_s18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fkMMA&#10;AADdAAAADwAAAGRycy9kb3ducmV2LnhtbESPQWsCMRSE74L/ITzBmyZqFbs1ylIQenVtocfH5nV3&#10;dfOyJqlu/70pCB6HmfmG2ex624or+dA41jCbKhDEpTMNVxo+j/vJGkSIyAZbx6ThjwLstsPBBjPj&#10;bnygaxErkSAcMtRQx9hlUoayJoth6jri5P04bzEm6StpPN4S3LZyrtRKWmw4LdTY0XtN5bn4tRry&#10;/NR/XYpX3Ae5Vn5lXkyVf2s9HvX5G4hIfXyGH+0Po2GhljP4f5Oe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vfk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17" o:spid="_x0000_s18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B58QA&#10;AADdAAAADwAAAGRycy9kb3ducmV2LnhtbESPQWvCQBSE74L/YXmCN91VW7GpmxAKQq+mLfT4yL4m&#10;0ezbuLvV9N+7hUKPw8x8w+yL0fbiSj50jjWslgoEce1Mx42G97fDYgciRGSDvWPS8EMBinw62WNm&#10;3I2PdK1iIxKEQ4Ya2hiHTMpQt2QxLN1AnLwv5y3GJH0jjcdbgtterpXaSosdp4UWB3ppqT5X31ZD&#10;WZ7Gj0v1hIcgd8pvzYNpyk+t57OxfAYRaYz/4b/2q9GwUY9r+H2Tn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Qef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18" o:spid="_x0000_s18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kfMMA&#10;AADdAAAADwAAAGRycy9kb3ducmV2LnhtbESPT2sCMRTE74V+h/AK3mpS/6GrURZB6LWrgsfH5rm7&#10;7eZlm0TdfvtGEDwOM/MbZrXpbSuu5EPjWMPHUIEgLp1puNJw2O/e5yBCRDbYOiYNfxRgs359WWFm&#10;3I2/6FrESiQIhww11DF2mZShrMliGLqOOHln5y3GJH0ljcdbgttWjpSaSYsNp4UaO9rWVP4UF6sh&#10;z7/742+xwF2Qc+VnZmKq/KT14K3PlyAi9fEZfrQ/jYaxmo7h/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Xkf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19" o:spid="_x0000_s18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8CMMA&#10;AADdAAAADwAAAGRycy9kb3ducmV2LnhtbESPQWsCMRSE7wX/Q3iCt5pYrehqlKUgeO22BY+PzXN3&#10;dfOyJlHXf28KhR6HmfmGWW9724ob+dA41jAZKxDEpTMNVxq+v3avCxAhIhtsHZOGBwXYbgYva8yM&#10;u/Mn3YpYiQThkKGGOsYukzKUNVkMY9cRJ+/ovMWYpK+k8XhPcNvKN6Xm0mLDaaHGjj5qKs/F1WrI&#10;81P/cymWuAtyofzczEyVH7QeDft8BSJSH//Df+290TBV7zP4fZ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x8C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20" o:spid="_x0000_s18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Zk8QA&#10;AADdAAAADwAAAGRycy9kb3ducmV2LnhtbESPQWvCQBSE74L/YXmCN93VVrGpmxAEwWvTFnp8ZF+T&#10;aPZt3N1q+u+7hUKPw8x8w+yL0fbiRj50jjWslgoEce1Mx42Gt9fjYgciRGSDvWPS8E0Binw62WNm&#10;3J1f6FbFRiQIhww1tDEOmZShbsliWLqBOHmfzluMSfpGGo/3BLe9XCu1lRY7TgstDnRoqb5UX1ZD&#10;WZ7H92v1hMcgd8pvzaNpyg+t57OxfAYRaYz/4b/2yWh4UJsN/L5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2ZP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41</w:t>
                    </w:r>
                  </w:p>
                </w:txbxContent>
              </v:textbox>
            </v:rect>
            <v:rect id="Rectangle 621" o:spid="_x0000_s18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H5MMA&#10;AADdAAAADwAAAGRycy9kb3ducmV2LnhtbESPQWsCMRSE7wX/Q3iCt5qo7aKrUZaC0Gu3Ch4fm+fu&#10;6uZlTVLd/vumUOhxmJlvmM1usJ24kw+tYw2zqQJBXDnTcq3h8Ll/XoIIEdlg55g0fFOA3Xb0tMHc&#10;uAd/0L2MtUgQDjlqaGLscylD1ZDFMHU9cfLOzluMSfpaGo+PBLednCuVSYstp4UGe3prqLqWX1ZD&#10;UVyG461c4T7IpfKZeTF1cdJ6Mh6KNYhIQ/wP/7XfjYaFes3g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JH5M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CB3B2C" w:rsidRPr="0081293A">
        <w:rPr>
          <w:bCs/>
          <w:sz w:val="28"/>
          <w:szCs w:val="28"/>
        </w:rPr>
        <w:t xml:space="preserve">Опции по </w:t>
      </w:r>
      <w:proofErr w:type="spellStart"/>
      <w:r w:rsidR="00CB3B2C" w:rsidRPr="0081293A">
        <w:rPr>
          <w:bCs/>
          <w:sz w:val="28"/>
          <w:szCs w:val="28"/>
        </w:rPr>
        <w:t>электрообвязке</w:t>
      </w:r>
      <w:proofErr w:type="spellEnd"/>
      <w:r w:rsidR="00CB3B2C" w:rsidRPr="0081293A">
        <w:rPr>
          <w:bCs/>
          <w:sz w:val="28"/>
          <w:szCs w:val="28"/>
        </w:rPr>
        <w:t>: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396292">
        <w:rPr>
          <w:sz w:val="28"/>
          <w:szCs w:val="28"/>
        </w:rPr>
        <w:t xml:space="preserve">•   КЛЕМНАЯ КОРОБКА, необходима для коммутации вентиляторов </w:t>
      </w:r>
      <w:proofErr w:type="spellStart"/>
      <w:r w:rsidRPr="00396292">
        <w:rPr>
          <w:sz w:val="28"/>
          <w:szCs w:val="28"/>
        </w:rPr>
        <w:t>драйкуллера</w:t>
      </w:r>
      <w:proofErr w:type="spellEnd"/>
      <w:r w:rsidRPr="00396292">
        <w:rPr>
          <w:sz w:val="28"/>
          <w:szCs w:val="28"/>
        </w:rPr>
        <w:t xml:space="preserve"> с </w:t>
      </w:r>
      <w:proofErr w:type="spellStart"/>
      <w:r w:rsidRPr="00396292">
        <w:rPr>
          <w:sz w:val="28"/>
          <w:szCs w:val="28"/>
        </w:rPr>
        <w:t>клемной</w:t>
      </w:r>
      <w:proofErr w:type="spellEnd"/>
      <w:r w:rsidRPr="00396292">
        <w:rPr>
          <w:sz w:val="28"/>
          <w:szCs w:val="28"/>
        </w:rPr>
        <w:t xml:space="preserve"> коробкой при помощи силовых эл. кабелей.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396292">
        <w:rPr>
          <w:sz w:val="28"/>
          <w:szCs w:val="28"/>
        </w:rPr>
        <w:t>•    ЭЛЕКТРИЧЕСКИЙ ЩИТОК, необходим для коммутации вентилят</w:t>
      </w:r>
      <w:r w:rsidRPr="00396292">
        <w:rPr>
          <w:sz w:val="28"/>
          <w:szCs w:val="28"/>
        </w:rPr>
        <w:t>о</w:t>
      </w:r>
      <w:r w:rsidRPr="00396292">
        <w:rPr>
          <w:sz w:val="28"/>
          <w:szCs w:val="28"/>
        </w:rPr>
        <w:t xml:space="preserve">ров </w:t>
      </w:r>
      <w:proofErr w:type="spellStart"/>
      <w:r w:rsidRPr="00396292">
        <w:rPr>
          <w:sz w:val="28"/>
          <w:szCs w:val="28"/>
        </w:rPr>
        <w:t>драйкуллера</w:t>
      </w:r>
      <w:proofErr w:type="spellEnd"/>
      <w:r w:rsidRPr="00396292">
        <w:rPr>
          <w:sz w:val="28"/>
          <w:szCs w:val="28"/>
        </w:rPr>
        <w:t xml:space="preserve"> с электрическим щитком при  помощи силовых эл. кабелей. В отличи</w:t>
      </w:r>
      <w:proofErr w:type="gramStart"/>
      <w:r w:rsidRPr="00396292">
        <w:rPr>
          <w:sz w:val="28"/>
          <w:szCs w:val="28"/>
        </w:rPr>
        <w:t>и</w:t>
      </w:r>
      <w:proofErr w:type="gramEnd"/>
      <w:r w:rsidRPr="00396292">
        <w:rPr>
          <w:sz w:val="28"/>
          <w:szCs w:val="28"/>
        </w:rPr>
        <w:t xml:space="preserve"> от </w:t>
      </w:r>
      <w:proofErr w:type="spellStart"/>
      <w:r w:rsidRPr="00396292">
        <w:rPr>
          <w:sz w:val="28"/>
          <w:szCs w:val="28"/>
        </w:rPr>
        <w:t>клемной</w:t>
      </w:r>
      <w:proofErr w:type="spellEnd"/>
      <w:r w:rsidRPr="00396292">
        <w:rPr>
          <w:sz w:val="28"/>
          <w:szCs w:val="28"/>
        </w:rPr>
        <w:t xml:space="preserve"> коробки, добавлена  </w:t>
      </w:r>
      <w:proofErr w:type="spellStart"/>
      <w:r w:rsidRPr="00396292">
        <w:rPr>
          <w:sz w:val="28"/>
          <w:szCs w:val="28"/>
        </w:rPr>
        <w:t>пуско-защитная</w:t>
      </w:r>
      <w:proofErr w:type="spellEnd"/>
      <w:r w:rsidRPr="00396292">
        <w:rPr>
          <w:sz w:val="28"/>
          <w:szCs w:val="28"/>
        </w:rPr>
        <w:t xml:space="preserve"> аппаратура и главный выключатель.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p w:rsidR="00CB3B2C" w:rsidRPr="0081293A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81293A">
        <w:rPr>
          <w:bCs/>
          <w:sz w:val="28"/>
          <w:szCs w:val="28"/>
        </w:rPr>
        <w:t>Опции по регулированию производительности: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396292">
        <w:rPr>
          <w:sz w:val="28"/>
          <w:szCs w:val="28"/>
        </w:rPr>
        <w:t>•   АНАЛОГОВЫЙ электронный блок с датчиком температуры или да</w:t>
      </w:r>
      <w:r w:rsidRPr="00396292">
        <w:rPr>
          <w:sz w:val="28"/>
          <w:szCs w:val="28"/>
        </w:rPr>
        <w:t>в</w:t>
      </w:r>
      <w:r w:rsidRPr="00396292">
        <w:rPr>
          <w:sz w:val="28"/>
          <w:szCs w:val="28"/>
        </w:rPr>
        <w:t xml:space="preserve">ления, регулирует частоту вращения вентиляторов за счет отсечки фаз тока питания, опция применяется совместно с 2-мя опциями по </w:t>
      </w:r>
      <w:proofErr w:type="spellStart"/>
      <w:r w:rsidRPr="00396292">
        <w:rPr>
          <w:sz w:val="28"/>
          <w:szCs w:val="28"/>
        </w:rPr>
        <w:t>электрообвязке</w:t>
      </w:r>
      <w:proofErr w:type="spellEnd"/>
      <w:r w:rsidRPr="00396292">
        <w:rPr>
          <w:sz w:val="28"/>
          <w:szCs w:val="28"/>
        </w:rPr>
        <w:t>.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396292">
        <w:rPr>
          <w:sz w:val="28"/>
          <w:szCs w:val="28"/>
        </w:rPr>
        <w:t>•   ЦИФРОВОЙ электронный блок с датчиком температуры или давл</w:t>
      </w:r>
      <w:r w:rsidRPr="00396292">
        <w:rPr>
          <w:sz w:val="28"/>
          <w:szCs w:val="28"/>
        </w:rPr>
        <w:t>е</w:t>
      </w:r>
      <w:r w:rsidRPr="00396292">
        <w:rPr>
          <w:sz w:val="28"/>
          <w:szCs w:val="28"/>
        </w:rPr>
        <w:t>ния, регулирует частоту вращения вентиляторов за счет отсечки фаз тока п</w:t>
      </w:r>
      <w:r w:rsidRPr="00396292">
        <w:rPr>
          <w:sz w:val="28"/>
          <w:szCs w:val="28"/>
        </w:rPr>
        <w:t>и</w:t>
      </w:r>
      <w:r w:rsidRPr="00396292">
        <w:rPr>
          <w:sz w:val="28"/>
          <w:szCs w:val="28"/>
        </w:rPr>
        <w:t xml:space="preserve">тания, опция применяется совместно с 2-мя опциями по </w:t>
      </w:r>
      <w:proofErr w:type="spellStart"/>
      <w:r w:rsidRPr="00396292">
        <w:rPr>
          <w:sz w:val="28"/>
          <w:szCs w:val="28"/>
        </w:rPr>
        <w:t>электрообвязке</w:t>
      </w:r>
      <w:proofErr w:type="spellEnd"/>
      <w:r w:rsidRPr="00396292">
        <w:rPr>
          <w:sz w:val="28"/>
          <w:szCs w:val="28"/>
        </w:rPr>
        <w:t>.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396292">
        <w:rPr>
          <w:sz w:val="28"/>
          <w:szCs w:val="28"/>
        </w:rPr>
        <w:t>•   ЧАСТОТНЫЙ электронный блок с датчиком температуры или давл</w:t>
      </w:r>
      <w:r w:rsidRPr="00396292">
        <w:rPr>
          <w:sz w:val="28"/>
          <w:szCs w:val="28"/>
        </w:rPr>
        <w:t>е</w:t>
      </w:r>
      <w:r w:rsidRPr="00396292">
        <w:rPr>
          <w:sz w:val="28"/>
          <w:szCs w:val="28"/>
        </w:rPr>
        <w:t>ния, регулирует частоту вращения вентиляторов за счет изменения напряж</w:t>
      </w:r>
      <w:r w:rsidRPr="00396292">
        <w:rPr>
          <w:sz w:val="28"/>
          <w:szCs w:val="28"/>
        </w:rPr>
        <w:t>е</w:t>
      </w:r>
      <w:r w:rsidRPr="00396292">
        <w:rPr>
          <w:sz w:val="28"/>
          <w:szCs w:val="28"/>
        </w:rPr>
        <w:t xml:space="preserve">ния питания, опция применяется совместно с 2-мя опциями по </w:t>
      </w:r>
      <w:proofErr w:type="spellStart"/>
      <w:r w:rsidRPr="00396292">
        <w:rPr>
          <w:sz w:val="28"/>
          <w:szCs w:val="28"/>
        </w:rPr>
        <w:t>электрообвя</w:t>
      </w:r>
      <w:r w:rsidRPr="00396292">
        <w:rPr>
          <w:sz w:val="28"/>
          <w:szCs w:val="28"/>
        </w:rPr>
        <w:t>з</w:t>
      </w:r>
      <w:r w:rsidRPr="00396292">
        <w:rPr>
          <w:sz w:val="28"/>
          <w:szCs w:val="28"/>
        </w:rPr>
        <w:t>ке</w:t>
      </w:r>
      <w:proofErr w:type="spellEnd"/>
      <w:r w:rsidRPr="00396292">
        <w:rPr>
          <w:sz w:val="28"/>
          <w:szCs w:val="28"/>
        </w:rPr>
        <w:t>.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p w:rsidR="00CB3B2C" w:rsidRPr="0081293A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bCs/>
          <w:sz w:val="28"/>
          <w:szCs w:val="28"/>
        </w:rPr>
      </w:pPr>
      <w:r w:rsidRPr="0081293A">
        <w:rPr>
          <w:bCs/>
          <w:sz w:val="28"/>
          <w:szCs w:val="28"/>
        </w:rPr>
        <w:t>Опции для монтажа</w:t>
      </w:r>
    </w:p>
    <w:p w:rsidR="00CB3B2C" w:rsidRPr="00396292" w:rsidRDefault="00262449" w:rsidP="00AA7347">
      <w:pPr>
        <w:pStyle w:val="af8"/>
        <w:shd w:val="clear" w:color="auto" w:fill="FFFFFF"/>
        <w:spacing w:before="0" w:beforeAutospacing="0" w:after="0" w:afterAutospacing="0" w:line="270" w:lineRule="atLeast"/>
        <w:ind w:left="567"/>
        <w:jc w:val="both"/>
        <w:rPr>
          <w:sz w:val="28"/>
          <w:szCs w:val="28"/>
        </w:rPr>
      </w:pPr>
      <w:r w:rsidRPr="00262449">
        <w:rPr>
          <w:noProof/>
          <w:sz w:val="20"/>
          <w:szCs w:val="28"/>
        </w:rPr>
        <w:lastRenderedPageBreak/>
        <w:pict>
          <v:group id="Группа 2793" o:spid="_x0000_s1836" style="position:absolute;left:0;text-align:left;margin-left:56.7pt;margin-top:19.85pt;width:518.8pt;height:802.3pt;z-index:2518640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" o:allowincell="f">
            <v:rect id="Rectangle 35" o:spid="_x0000_s18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1kMUA&#10;AADdAAAADwAAAGRycy9kb3ducmV2LnhtbESP0WrCQBRE3wv+w3IF3+pGkdZEV4mC4FNpox9wyV6T&#10;YPZuzK5J7Nd3C4KPw8ycYdbbwdSio9ZVlhXMphEI4tzqigsF59PhfQnCeWSNtWVS8CAH283obY2J&#10;tj3/UJf5QgQIuwQVlN43iZQuL8mgm9qGOHgX2xr0QbaF1C32AW5qOY+iD2mw4rBQYkP7kvJrdjcK&#10;rn7ovtIi+z3E512cf+/S/n5LlZqMh3QFwtPgX+Fn+6gVzD/jB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rWQxQAAAN0AAAAPAAAAAAAAAAAAAAAAAJgCAABkcnMv&#10;ZG93bnJldi54bWxQSwUGAAAAAAQABAD1AAAAigMAAAAA&#10;" filled="f" strokeweight="2pt"/>
            <v:line id="Line 36" o:spid="_x0000_s18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2o8UAAADdAAAADwAAAGRycy9kb3ducmV2LnhtbESPzWrDMBCE74G+g9hAb4mcQJrUtRJC&#10;wKW3UscX3zbW+odYK2Optvv2VaGQ4zAz3zDJaTadGGlwrWUFm3UEgri0uuVaQX5NVwcQziNr7CyT&#10;gh9ycDo+LRKMtZ34i8bM1yJA2MWooPG+j6V0ZUMG3dr2xMGr7GDQBznUUg84Bbjp5DaKXqTBlsNC&#10;gz1dGirv2bdRcC/yXfr+edHXLjvrW5364lZppZ6X8/kNhKfZP8L/7Q+tYLt/3c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S2o8UAAADdAAAADwAAAAAAAAAA&#10;AAAAAAChAgAAZHJzL2Rvd25yZXYueG1sUEsFBgAAAAAEAAQA+QAAAJMDAAAAAA==&#10;" strokeweight="2pt"/>
            <v:line id="Line 37" o:spid="_x0000_s18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Yo1MMAAADdAAAADwAAAGRycy9kb3ducmV2LnhtbESPzarCMBSE94LvEI7gTlMF/6pRRKi4&#10;u9zWjbtjc2yLzUlpota3NxcuuBxm5htms+tMLZ7Uusqygsk4AkGcW11xoeCcJaMlCOeRNdaWScGb&#10;HOy2/d4GY21f/EvP1BciQNjFqKD0vomldHlJBt3YNsTBu9nWoA+yLaRu8RXgppbTKJpLgxWHhRIb&#10;OpSU39OHUXC/nGfJ8eegszrd62uR+Mv1ppUaDrr9GoSnzn/D/+2TVjBdrOb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2KNTDAAAA3QAAAA8AAAAAAAAAAAAA&#10;AAAAoQIAAGRycy9kb3ducmV2LnhtbFBLBQYAAAAABAAEAPkAAACRAwAAAAA=&#10;" strokeweight="2pt"/>
            <v:line id="Line 38" o:spid="_x0000_s18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NT8MAAADdAAAADwAAAGRycy9kb3ducmV2LnhtbESPzarCMBSE94LvEI7gTlMF/6pRRKi4&#10;k9u6cXdsjm2xOSlN1Pr25sKFuxxm5htms+tMLV7Uusqygsk4AkGcW11xoeCSJaMlCOeRNdaWScGH&#10;HOy2/d4GY23f/EOv1BciQNjFqKD0vomldHlJBt3YNsTBu9vWoA+yLaRu8R3gppbTKJpLgxWHhRIb&#10;OpSUP9KnUfC4XmbJ8XzQWZ3u9a1I/PV210oNB91+DcJT5//Df+2TVjBdrBbw+yY8Ab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6jU/DAAAA3QAAAA8AAAAAAAAAAAAA&#10;AAAAoQIAAGRycy9kb3ducmV2LnhtbFBLBQYAAAAABAAEAPkAAACRAwAAAAA=&#10;" strokeweight="2pt"/>
            <v:line id="Line 39" o:spid="_x0000_s18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UZPb4AAADdAAAADwAAAGRycy9kb3ducmV2LnhtbERPuwrCMBTdBf8hXMFNUwVf1SgiVNzE&#10;6uJ2ba5tsbkpTdT692YQHA/nvdq0phIvalxpWcFoGIEgzqwuOVdwOSeDOQjnkTVWlknBhxxs1t3O&#10;CmNt33yiV+pzEULYxaig8L6OpXRZQQbd0NbEgbvbxqAPsMmlbvAdwk0lx1E0lQZLDg0F1rQrKHuk&#10;T6Pgcb1Mkv1xp89VutW3PPHX210r1e+12yUIT63/i3/ug1Ywni3C3PAmPAG5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pRk9vgAAAN0AAAAPAAAAAAAAAAAAAAAAAKEC&#10;AABkcnMvZG93bnJldi54bWxQSwUGAAAAAAQABAD5AAAAjAMAAAAA&#10;" strokeweight="2pt"/>
            <v:line id="Line 40" o:spid="_x0000_s18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m8psUAAADdAAAADwAAAGRycy9kb3ducmV2LnhtbESPS4vCQBCE74L/YWhhbzpZYX1kHUWE&#10;LHsTEy/eOpnOAzM9ITOr2X/vCILHoqq+oja7wbTiRr1rLCv4nEUgiAurG64UnLNkugLhPLLG1jIp&#10;+CcHu+14tMFY2zuf6Jb6SgQIuxgV1N53sZSuqMmgm9mOOHil7Q36IPtK6h7vAW5aOY+ihTTYcFio&#10;saNDTcU1/TMKrpfzV/JzPOisTfc6rxJ/yUut1Mdk2H+D8DT4d/jV/tUK5sv1Gp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m8psUAAADdAAAADwAAAAAAAAAA&#10;AAAAAAChAgAAZHJzL2Rvd25yZXYueG1sUEsFBgAAAAAEAAQA+QAAAJMDAAAAAA==&#10;" strokeweight="2pt"/>
            <v:line id="Line 41" o:spid="_x0000_s18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0U6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V1HYH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bRTqvgAAAN0AAAAPAAAAAAAAAAAAAAAAAKEC&#10;AABkcnMvZG93bnJldi54bWxQSwUGAAAAAAQABAD5AAAAjAMAAAAA&#10;" strokeweight="2pt"/>
            <v:line id="Line 42" o:spid="_x0000_s18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xcc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RTSB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EhsXHAAAAA3QAAAA8AAAAAAAAAAAAAAAAA&#10;oQIAAGRycy9kb3ducmV2LnhtbFBLBQYAAAAABAAEAPkAAACOAwAAAAA=&#10;" strokeweight="2pt"/>
            <v:line id="Line 43" o:spid="_x0000_s18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ZJ7MYAAADd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WQ63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2SezGAAAA3QAAAA8AAAAAAAAA&#10;AAAAAAAAoQIAAGRycy9kb3ducmV2LnhtbFBLBQYAAAAABAAEAPkAAACUAwAAAAA=&#10;" strokeweight="1pt"/>
            <v:line id="Line 44" o:spid="_x0000_s18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+Knc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8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6/ip3AAAAA3QAAAA8AAAAAAAAAAAAAAAAA&#10;oQIAAGRycy9kb3ducmV2LnhtbFBLBQYAAAAABAAEAPkAAACOAwAAAAA=&#10;" strokeweight="2pt"/>
            <v:line id="Line 45" o:spid="_x0000_s18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N0A8UAAADdAAAADwAAAGRycy9kb3ducmV2LnhtbESP0WoCMRRE3wX/IVzBt5pVROzWKGJb&#10;UHwQbT/gurndbN3cLEmqq19vhIKPw8ycYWaL1tbiTD5UjhUMBxkI4sLpiksF31+fL1MQISJrrB2T&#10;gisFWMy7nRnm2l14T+dDLEWCcMhRgYmxyaUMhSGLYeAa4uT9OG8xJulLqT1eEtzWcpRlE2mx4rRg&#10;sKGVoeJ0+LMKNv64PQ1vpZFH3viPevf+GuyvUv1eu3wDEamNz/B/e60VjKbZGB5v0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N0A8UAAADdAAAADwAAAAAAAAAA&#10;AAAAAAChAgAAZHJzL2Rvd25yZXYueG1sUEsFBgAAAAAEAAQA+QAAAJMDAAAAAA==&#10;" strokeweight="1pt"/>
            <v:rect id="Rectangle 46" o:spid="_x0000_s18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UBMMA&#10;AADdAAAADwAAAGRycy9kb3ducmV2LnhtbESPQWsCMRSE70L/Q3iCN02UKtutURZB6LVbhR4fm9fd&#10;1c3LNom6/vtGKHgcZuYbZr0dbCeu5EPrWMN8pkAQV860XGs4fO2nGYgQkQ12jknDnQJsNy+jNebG&#10;3fiTrmWsRYJwyFFDE2OfSxmqhiyGmeuJk/fjvMWYpK+l8XhLcNvJhVIrabHltNBgT7uGqnN5sRqK&#10;4jQcf8s33AeZKb8yr6YuvrWejIfiHUSkIT7D/+0Po2GRqS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ZUBMMAAADdAAAADwAAAAAAAAAAAAAAAACYAgAAZHJzL2Rv&#10;d25yZXYueG1sUEsFBgAAAAAEAAQA9QAAAIgDAAAAAA==&#10;" filled="f" stroked="f" strokeweight=".25pt">
              <v:textbox inset="1pt,1pt,1pt,1pt">
                <w:txbxContent>
                  <w:p w:rsidR="00BD4DD6" w:rsidRDefault="00BD4DD6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8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Kc8MA&#10;AADdAAAADwAAAGRycy9kb3ducmV2LnhtbESPQWvCQBSE70L/w/KE3nRXKSGmrhIKQq+NCh4f2dck&#10;mn2b7m41/fddQfA4zMw3zHo72l5cyYfOsYbFXIEgrp3puNFw2O9mOYgQkQ32jknDHwXYbl4mayyM&#10;u/EXXavYiAThUKCGNsahkDLULVkMczcQJ+/beYsxSd9I4/GW4LaXS6UyabHjtNDiQB8t1Zfq12oo&#10;y/N4/KlWuAsyVz4zb6YpT1q/TsfyHUSkMT7Dj/an0bDMVQb3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Kc8MAAADdAAAADwAAAAAAAAAAAAAAAACYAgAAZHJzL2Rv&#10;d25yZXYueG1sUEsFBgAAAAAEAAQA9QAAAIgDAAAAAA==&#10;" filled="f" stroked="f" strokeweight=".25pt">
              <v:textbox inset="1pt,1pt,1pt,1pt">
                <w:txbxContent>
                  <w:p w:rsidR="00BD4DD6" w:rsidRDefault="00BD4DD6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8" o:spid="_x0000_s18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v6MMA&#10;AADdAAAADwAAAGRycy9kb3ducmV2LnhtbESPQWsCMRSE70L/Q3iCN02UotutURZB6LVbhR4fm9fd&#10;1c3LNom6/vtGEHocZuYbZr0dbCeu5EPrWMN8pkAQV860XGs4fO2nGYgQkQ12jknDnQJsNy+jNebG&#10;3fiTrmWsRYJwyFFDE2OfSxmqhiyGmeuJk/fjvMWYpK+l8XhLcNvJhVJLabHltNBgT7uGqnN5sRqK&#10;4jQcf8s33AeZKb80r6YuvrWejIfiHUSkIf6Hn+0Po2GRqR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hv6MMAAADdAAAADwAAAAAAAAAAAAAAAACYAgAAZHJzL2Rv&#10;d25yZXYueG1sUEsFBgAAAAAEAAQA9QAAAIgDAAAAAA==&#10;" filled="f" stroked="f" strokeweight=".25pt">
              <v:textbox inset="1pt,1pt,1pt,1pt">
                <w:txbxContent>
                  <w:p w:rsidR="00BD4DD6" w:rsidRDefault="00BD4DD6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9" o:spid="_x0000_s18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7mr8A&#10;AADdAAAADwAAAGRycy9kb3ducmV2LnhtbERPTYvCMBC9C/sfwix400QR6VajlAVhr1YFj0Mz21ab&#10;STfJav335iB4fLzv9XawnbiRD61jDbOpAkFcOdNyreF42E0yECEiG+wck4YHBdhuPkZrzI27855u&#10;ZaxFCuGQo4Ymxj6XMlQNWQxT1xMn7td5izFBX0vj8Z7CbSfnSi2lxZZTQ4M9fTdUXct/q6EoLsPp&#10;r/zCXZCZ8kuzMHVx1nr8ORQrEJGG+Ba/3D9GwzxT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V/uavwAAAN0AAAAPAAAAAAAAAAAAAAAAAJgCAABkcnMvZG93bnJl&#10;di54bWxQSwUGAAAAAAQABAD1AAAAhAMAAAAA&#10;" filled="f" stroked="f" strokeweight=".25pt">
              <v:textbox inset="1pt,1pt,1pt,1pt">
                <w:txbxContent>
                  <w:p w:rsidR="00BD4DD6" w:rsidRDefault="00BD4DD6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0" o:spid="_x0000_s18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eAcIA&#10;AADdAAAADwAAAGRycy9kb3ducmV2LnhtbESPQYvCMBSE78L+h/AWvGmyIlK7RikLglergsdH87at&#10;Ni/dJKvdf78RBI/DzHzDrDaD7cSNfGgda/iYKhDElTMt1xqOh+0kAxEissHOMWn4owCb9dtohblx&#10;d97TrYy1SBAOOWpoYuxzKUPVkMUwdT1x8r6dtxiT9LU0Hu8Jbjs5U2ohLbacFhrs6auh6lr+Wg1F&#10;cRlOP+USt0Fmyi/M3NTFWevx+1B8gog0xFf42d4ZDbNMLeHx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G14BwgAAAN0AAAAPAAAAAAAAAAAAAAAAAJgCAABkcnMvZG93&#10;bnJldi54bWxQSwUGAAAAAAQABAD1AAAAhwMAAAAA&#10;" filled="f" stroked="f" strokeweight=".25pt">
              <v:textbox inset="1pt,1pt,1pt,1pt">
                <w:txbxContent>
                  <w:p w:rsidR="00BD4DD6" w:rsidRDefault="00BD4DD6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1" o:spid="_x0000_s18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hQb4A&#10;AADdAAAADwAAAGRycy9kb3ducmV2LnhtbERPTYvCMBC9C/6HMII3TRWR2jVKEQSvVgWPQzPbdreZ&#10;1CRq/ffmIHh8vO/1tjeteJDzjWUFs2kCgri0uuFKwfm0n6QgfEDW2FomBS/ysN0MB2vMtH3ykR5F&#10;qEQMYZ+hgjqELpPSlzUZ9FPbEUfu1zqDIUJXSe3wGcNNK+dJspQGG44NNXa0q6n8L+5GQZ7/9Zdb&#10;scK9l2nilnqhq/yq1HjU5z8gAvXhK/64D1rBPJ3F/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4YUG+AAAA3QAAAA8AAAAAAAAAAAAAAAAAmAIAAGRycy9kb3ducmV2&#10;LnhtbFBLBQYAAAAABAAEAPUAAACDAwAAAAA=&#10;" filled="f" stroked="f" strokeweight=".25pt">
              <v:textbox inset="1pt,1pt,1pt,1pt">
                <w:txbxContent>
                  <w:p w:rsidR="00BD4DD6" w:rsidRDefault="00BD4DD6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2" o:spid="_x0000_s18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<v:textbox inset="1pt,1pt,1pt,1pt">
                <w:txbxContent>
                  <w:p w:rsidR="00BD4DD6" w:rsidRPr="00BD4DD6" w:rsidRDefault="00BD4DD6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42</w:t>
                    </w:r>
                  </w:p>
                </w:txbxContent>
              </v:textbox>
            </v:rect>
            <v:rect id="Rectangle 53" o:spid="_x0000_s18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<v:textbox inset="1pt,1pt,1pt,1pt">
                <w:txbxContent>
                  <w:p w:rsidR="00BD4DD6" w:rsidRPr="00E2412B" w:rsidRDefault="00BD4DD6" w:rsidP="00BD4DD6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BD4DD6" w:rsidRDefault="00BD4DD6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AA7347">
        <w:rPr>
          <w:sz w:val="28"/>
          <w:szCs w:val="28"/>
        </w:rPr>
        <w:t>• </w:t>
      </w:r>
      <w:proofErr w:type="spellStart"/>
      <w:r w:rsidR="00CB3B2C" w:rsidRPr="00396292">
        <w:rPr>
          <w:sz w:val="28"/>
          <w:szCs w:val="28"/>
        </w:rPr>
        <w:t>Виброопоры</w:t>
      </w:r>
      <w:proofErr w:type="spellEnd"/>
      <w:r w:rsidR="00CB3B2C" w:rsidRPr="00396292">
        <w:rPr>
          <w:sz w:val="28"/>
          <w:szCs w:val="28"/>
        </w:rPr>
        <w:br/>
        <w:t>•  Фланцы</w:t>
      </w:r>
    </w:p>
    <w:p w:rsidR="00CB3B2C" w:rsidRPr="00396292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396292">
        <w:rPr>
          <w:sz w:val="28"/>
          <w:szCs w:val="28"/>
        </w:rPr>
        <w:t>Все электронные шкафы предназначены для эксплуатации при темпер</w:t>
      </w:r>
      <w:r w:rsidRPr="00396292">
        <w:rPr>
          <w:sz w:val="28"/>
          <w:szCs w:val="28"/>
        </w:rPr>
        <w:t>а</w:t>
      </w:r>
      <w:r w:rsidRPr="00396292">
        <w:rPr>
          <w:sz w:val="28"/>
          <w:szCs w:val="28"/>
        </w:rPr>
        <w:t>туре наружного воздуха до минус 20С</w:t>
      </w:r>
      <w:proofErr w:type="gramStart"/>
      <w:r w:rsidRPr="00396292">
        <w:rPr>
          <w:sz w:val="28"/>
          <w:szCs w:val="28"/>
        </w:rPr>
        <w:t xml:space="preserve"> ,</w:t>
      </w:r>
      <w:proofErr w:type="gramEnd"/>
      <w:r w:rsidRPr="00396292">
        <w:rPr>
          <w:sz w:val="28"/>
          <w:szCs w:val="28"/>
        </w:rPr>
        <w:t xml:space="preserve"> а так же  ниже минус 20С но с уст</w:t>
      </w:r>
      <w:r w:rsidRPr="00396292">
        <w:rPr>
          <w:sz w:val="28"/>
          <w:szCs w:val="28"/>
        </w:rPr>
        <w:t>а</w:t>
      </w:r>
      <w:r w:rsidRPr="00396292">
        <w:rPr>
          <w:sz w:val="28"/>
          <w:szCs w:val="28"/>
        </w:rPr>
        <w:t>новкой дополнительных опций.</w:t>
      </w:r>
    </w:p>
    <w:p w:rsidR="00CB3B2C" w:rsidRPr="00D24E24" w:rsidRDefault="00CB3B2C" w:rsidP="00BD4DD6">
      <w:pPr>
        <w:pStyle w:val="af8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 w:rsidRPr="00D24E24">
        <w:rPr>
          <w:sz w:val="28"/>
          <w:szCs w:val="28"/>
        </w:rPr>
        <w:t xml:space="preserve">Схема </w:t>
      </w:r>
      <w:proofErr w:type="spellStart"/>
      <w:r w:rsidRPr="00D24E24">
        <w:rPr>
          <w:sz w:val="28"/>
          <w:szCs w:val="28"/>
        </w:rPr>
        <w:t>драйкулера</w:t>
      </w:r>
      <w:proofErr w:type="spellEnd"/>
      <w:r w:rsidRPr="00D24E24">
        <w:rPr>
          <w:sz w:val="28"/>
          <w:szCs w:val="28"/>
        </w:rPr>
        <w:t>.</w:t>
      </w:r>
    </w:p>
    <w:p w:rsidR="00CB3B2C" w:rsidRPr="00396292" w:rsidRDefault="00CB3B2C" w:rsidP="00CB3B2C">
      <w:pPr>
        <w:rPr>
          <w:rFonts w:ascii="Times New Roman" w:hAnsi="Times New Roman"/>
          <w:sz w:val="28"/>
          <w:szCs w:val="28"/>
        </w:rPr>
      </w:pPr>
      <w:r w:rsidRPr="00396292">
        <w:rPr>
          <w:rFonts w:ascii="Arial" w:hAnsi="Arial" w:cs="Arial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1523172"/>
            <wp:effectExtent l="0" t="0" r="3175" b="1270"/>
            <wp:docPr id="2" name="Рисунок 2" descr="http://piterholod.ru/images/gradirni/shema08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terholod.ru/images/gradirni/shema08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2C" w:rsidRPr="00396292" w:rsidRDefault="00CB3B2C" w:rsidP="00121BF4">
      <w:pPr>
        <w:jc w:val="both"/>
        <w:rPr>
          <w:rFonts w:ascii="Times New Roman" w:hAnsi="Times New Roman"/>
          <w:b/>
          <w:sz w:val="28"/>
          <w:szCs w:val="28"/>
        </w:rPr>
      </w:pPr>
    </w:p>
    <w:p w:rsidR="00425795" w:rsidRDefault="00425795">
      <w:pPr>
        <w:jc w:val="both"/>
        <w:rPr>
          <w:rFonts w:ascii="Times New Roman" w:hAnsi="Times New Roman"/>
          <w:b/>
          <w:sz w:val="28"/>
          <w:szCs w:val="28"/>
        </w:rPr>
      </w:pPr>
      <w:r w:rsidRPr="00396292">
        <w:rPr>
          <w:rFonts w:ascii="Times New Roman" w:hAnsi="Times New Roman"/>
          <w:b/>
          <w:sz w:val="28"/>
          <w:szCs w:val="28"/>
        </w:rPr>
        <w:br w:type="page"/>
      </w:r>
    </w:p>
    <w:p w:rsidR="00425795" w:rsidRPr="00425795" w:rsidRDefault="00262449" w:rsidP="00AA7347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62449">
        <w:rPr>
          <w:rFonts w:ascii="Times New Roman" w:hAnsi="Times New Roman"/>
          <w:b/>
          <w:noProof/>
          <w:sz w:val="20"/>
          <w:szCs w:val="28"/>
          <w:lang w:eastAsia="ru-RU"/>
        </w:rPr>
        <w:lastRenderedPageBreak/>
        <w:pict>
          <v:group id="Группа 3077" o:spid="_x0000_s1856" style="position:absolute;left:0;text-align:left;margin-left:56.7pt;margin-top:19.85pt;width:518.8pt;height:802.3pt;z-index:251788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" o:allowincell="f">
            <v:rect id="Rectangle 643" o:spid="_x0000_s18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vs8MA&#10;AADdAAAADwAAAGRycy9kb3ducmV2LnhtbERPzWqDQBC+F/IOywRya9ak0EaTVUwh0FNpjQ8wuBOV&#10;uLPG3ajp03cPhR4/vv9DNptOjDS41rKCzToCQVxZ3XKtoDyfnncgnEfW2FkmBQ9ykKWLpwMm2k78&#10;TWPhaxFC2CWooPG+T6R0VUMG3dr2xIG72MGgD3CopR5wCuGmk9soepUGWw4NDfb03lB1Le5GwdXP&#10;42deFz+nuDzG1dcxn+63XKnVcs73IDzN/l/85/7QCl6itzA3vAlP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pvs8MAAADdAAAADwAAAAAAAAAAAAAAAACYAgAAZHJzL2Rv&#10;d25yZXYueG1sUEsFBgAAAAAEAAQA9QAAAIgDAAAAAA==&#10;" filled="f" strokeweight="2pt"/>
            <v:line id="Line 644" o:spid="_x0000_s18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RsgMUAAADdAAAADwAAAGRycy9kb3ducmV2LnhtbESPS2vDMBCE74H8B7GF3BK5CX25UYIx&#10;OPRW6uSS29paP4i1MpZiu/++KhR6HGbmG2Z/nE0nRhpca1nB4yYCQVxa3XKt4HLO1q8gnEfW2Fkm&#10;Bd/k4HhYLvYYazvxF425r0WAsItRQeN9H0vpyoYMuo3tiYNX2cGgD3KopR5wCnDTyW0UPUuDLYeF&#10;BntKGypv+d0ouF0vT9npM9XnLk90UWf+WlRaqdXDnLyD8DT7//Bf+0Mr2EUvb/D7Jjw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RsgMUAAADdAAAADwAAAAAAAAAA&#10;AAAAAAChAgAAZHJzL2Rvd25yZXYueG1sUEsFBgAAAAAEAAQA+QAAAJMDAAAAAA==&#10;" strokeweight="2pt"/>
            <v:line id="Line 645" o:spid="_x0000_s18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1O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RcuwP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9e7U6vgAAAN0AAAAPAAAAAAAAAAAAAAAAAKEC&#10;AABkcnMvZG93bnJldi54bWxQSwUGAAAAAAQABAD5AAAAjAMAAAAA&#10;" strokeweight="2pt"/>
            <v:line id="Line 646" o:spid="_x0000_s18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Qoc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w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3EKHAAAAA3QAAAA8AAAAAAAAAAAAAAAAA&#10;oQIAAGRycy9kb3ducmV2LnhtbFBLBQYAAAAABAAEAPkAAACOAwAAAAA=&#10;" strokeweight="2pt"/>
            <v:line id="Line 647" o:spid="_x0000_s18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WO1s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wM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ljtbAAAAA3QAAAA8AAAAAAAAAAAAAAAAA&#10;oQIAAGRycy9kb3ducmV2LnhtbFBLBQYAAAAABAAEAPkAAACOAwAAAAA=&#10;" strokeweight="2pt"/>
            <v:line id="Line 648" o:spid="_x0000_s18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krTc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w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2pK03AAAAA3QAAAA8AAAAAAAAAAAAAAAAA&#10;oQIAAGRycy9kb3ducmV2LnhtbFBLBQYAAAAABAAEAPkAAACOAwAAAAA=&#10;" strokeweight="2pt"/>
            <v:line id="Line 649" o:spid="_x0000_s18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CzOcUAAADdAAAADwAAAGRycy9kb3ducmV2LnhtbESPQWvCQBSE74X+h+UVvDWb1lYkukoI&#10;RLxJk1y8PbPPJJh9G7Krxn/vFgo9DjPzDbPeTqYXNxpdZ1nBRxSDIK6t7rhRUJX5+xKE88gae8uk&#10;4EEOtpvXlzUm2t75h26Fb0SAsEtQQev9kEjp6pYMusgOxME729GgD3JspB7xHuCml59xvJAGOw4L&#10;LQ6UtVRfiqtRcDlW3/nukOmyL1J9anJ/PJ21UrO3KV2B8DT5//Bfe68VzOPlF/y+C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CzOcUAAADdAAAADwAAAAAAAAAA&#10;AAAAAAChAgAAZHJzL2Rvd25yZXYueG1sUEsFBgAAAAAEAAQA+QAAAJMDAAAAAA==&#10;" strokeweight="2pt"/>
            <v:line id="Line 650" o:spid="_x0000_s18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Wos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w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MFqLAAAAA3QAAAA8AAAAAAAAAAAAAAAAA&#10;oQIAAGRycy9kb3ducmV2LnhtbFBLBQYAAAAABAAEAPkAAACOAwAAAAA=&#10;" strokeweight="2pt"/>
            <v:line id="Line 651" o:spid="_x0000_s18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vuP8YAAADdAAAADwAAAGRycy9kb3ducmV2LnhtbESP0WoCMRRE3wv+Q7iCbzVrBdGt2UWs&#10;gtKHovYDrpvbzdbNzZJE3fbrm0Khj8PMnGGWZW9bcSMfGscKJuMMBHHldMO1gvfT9nEOIkRkja1j&#10;UvBFAcpi8LDEXLs7H+h2jLVIEA45KjAxdrmUoTJkMYxdR5y8D+ctxiR9LbXHe4LbVj5l2UxabDgt&#10;GOxobai6HK9Wwd6fXy+T79rIM+/9pn17WQT7qdRo2K+eQUTq43/4r73TCqbZfAa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b7j/GAAAA3QAAAA8AAAAAAAAA&#10;AAAAAAAAoQIAAGRycy9kb3ducmV2LnhtbFBLBQYAAAAABAAEAPkAAACUAwAAAAA=&#10;" strokeweight="1pt"/>
            <v:line id="Line 652" o:spid="_x0000_s18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ItTsUAAADdAAAADwAAAGRycy9kb3ducmV2LnhtbESPQWvCQBSE74X+h+UVvDWbVlolukoI&#10;RLxJk1y8PbPPJJh9G7Krxn/vFgo9DjPzDbPeTqYXNxpdZ1nBRxSDIK6t7rhRUJX5+xKE88gae8uk&#10;4EEOtpvXlzUm2t75h26Fb0SAsEtQQev9kEjp6pYMusgOxME729GgD3JspB7xHuCml59x/C0NdhwW&#10;Whwoa6m+FFej4HKsvvLdIdNlX6T61OT+eDprpWZvU7oC4Wny/+G/9l4rmMfLBfy+C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ItTsUAAADdAAAADwAAAAAAAAAA&#10;AAAAAAChAgAAZHJzL2Rvd25yZXYueG1sUEsFBgAAAAAEAAQA+QAAAJMDAAAAAA==&#10;" strokeweight="2pt"/>
            <v:line id="Line 653" o:spid="_x0000_s18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f1sIAAADdAAAADwAAAGRycy9kb3ducmV2LnhtbERPy2oCMRTdC/5DuIK7mlGh2KlRxAco&#10;XRRtP+A6uU5GJzdDEnXq15tFweXhvKfz1tbiRj5UjhUMBxkI4sLpiksFvz+btwmIEJE11o5JwR8F&#10;mM+6nSnm2t15T7dDLEUK4ZCjAhNjk0sZCkMWw8A1xIk7OW8xJuhLqT3eU7it5SjL3qXFilODwYaW&#10;horL4WoV7Pzx6zJ8lEYeeefX9ffqI9izUv1eu/gEEamNL/G/e6sVjLNJmpv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jf1sIAAADdAAAADwAAAAAAAAAAAAAA&#10;AAChAgAAZHJzL2Rvd25yZXYueG1sUEsFBgAAAAAEAAQA+QAAAJADAAAAAA==&#10;" strokeweight="1pt"/>
            <v:rect id="Rectangle 654" o:spid="_x0000_s18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/0cMA&#10;AADdAAAADwAAAGRycy9kb3ducmV2LnhtbESPQWsCMRSE70L/Q3iF3jSpFVlXoyyC0GvXCh4fm+fu&#10;2s3LmkTd/vtGEHocZuYbZrUZbCdu5EPrWMP7RIEgrpxpudbwvd+NMxAhIhvsHJOGXwqwWb+MVpgb&#10;d+cvupWxFgnCIUcNTYx9LmWoGrIYJq4nTt7JeYsxSV9L4/Ge4LaTU6Xm0mLLaaHBnrYNVT/l1Woo&#10;ivNwuJQL3AWZKT83M1MXR63fXodiCSLSEP/Dz/an0fChsgU8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3/0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55" o:spid="_x0000_s18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7Akb8A&#10;AADdAAAADwAAAGRycy9kb3ducmV2LnhtbERPTYvCMBC9C/6HMAt702RdEa1GKYKw160KHodmbKvN&#10;pCZZ7f57cxA8Pt73atPbVtzJh8axhq+xAkFcOtNwpeGw343mIEJENtg6Jg3/FGCzHg5WmBn34F+6&#10;F7ESKYRDhhrqGLtMylDWZDGMXUecuLPzFmOCvpLG4yOF21ZOlJpJiw2nhho72tZUXos/qyHPL/3x&#10;VixwF+Rc+ZmZmio/af350edLEJH6+Ba/3D9Gw7dapP3pTXo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7sCRvwAAAN0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56" o:spid="_x0000_s18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lCsMA&#10;AADdAAAADwAAAGRycy9kb3ducmV2LnhtbESPQWvCQBSE74L/YXlCb7prLaJpNhIEwauphR4f2dck&#10;bfZt3N1q+u/dQsHjMDPfMPlutL24kg+dYw3LhQJBXDvTcaPh/HaYb0CEiGywd0wafinArphOcsyM&#10;u/GJrlVsRIJwyFBDG+OQSRnqliyGhRuIk/fpvMWYpG+k8XhLcNvLZ6XW0mLHaaHFgfYt1d/Vj9VQ&#10;ll/j+6Xa4iHIjfJr82Ka8kPrp9lYvoKINMZH+L99NBpWaruEvzfpCc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JlC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57" o:spid="_x0000_s18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7fcMA&#10;AADdAAAADwAAAGRycy9kb3ducmV2LnhtbESPQWvCQBSE7wX/w/IEb3VXLaJpNhIKglfTCh4f2dck&#10;bfZt3N1q/PduodDjMDPfMPlutL24kg+dYw2LuQJBXDvTcaPh433/vAERIrLB3jFpuFOAXTF5yjEz&#10;7sZHulaxEQnCIUMNbYxDJmWoW7IY5m4gTt6n8xZjkr6RxuMtwW0vl0qtpcWO00KLA721VH9XP1ZD&#10;WX6Np0u1xX2QG+XX5sU05Vnr2XQsX0FEGuN/+K99MBpWaruE3zfp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D7f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58" o:spid="_x0000_s18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e5sMA&#10;AADdAAAADwAAAGRycy9kb3ducmV2LnhtbESPQWsCMRSE70L/Q3iF3tykKqKrURZB6LWrhR4fm+fu&#10;6uZlm6S6/feNIHgcZuYbZr0dbCeu5EPrWMN7pkAQV860XGs4HvbjBYgQkQ12jknDHwXYbl5Ga8yN&#10;u/EnXctYiwThkKOGJsY+lzJUDVkMmeuJk3dy3mJM0tfSeLwluO3kRKm5tNhyWmiwp11D1aX8tRqK&#10;4jx8/ZRL3Ae5UH5uZqYuvrV+ex2KFYhIQ3yGH+0Po2Gqll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xe5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59" o:spid="_x0000_s18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GksQA&#10;AADdAAAADwAAAGRycy9kb3ducmV2LnhtbESPwWrDMBBE74X+g9hCb7XUNoTEtRxMIZBrnQRyXKyt&#10;7dZauZKSuH8fBQI5DjPzhilWkx3EiXzoHWt4zRQI4saZnlsNu+36ZQEiRGSDg2PS8E8BVuXjQ4G5&#10;cWf+olMdW5EgHHLU0MU45lKGpiOLIXMjcfK+nbcYk/StNB7PCW4H+abUXFrsOS10ONJnR81vfbQa&#10;qupn2v/VS1wHuVB+bmamrQ5aPz9N1QeISFO8h2/tjdHwrpYzuL5JT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xpL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60" o:spid="_x0000_s18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jCcQA&#10;AADdAAAADwAAAGRycy9kb3ducmV2LnhtbESPQWvCQBSE74X+h+UVequ7ba1ozEaCIHhtquDxkX0m&#10;sdm36e6q8d93hUKPw8x8w+Sr0fbiQj50jjW8ThQI4tqZjhsNu6/NyxxEiMgGe8ek4UYBVsXjQ46Z&#10;cVf+pEsVG5EgHDLU0MY4ZFKGuiWLYeIG4uQdnbcYk/SNNB6vCW57+abUTFrsOC20ONC6pfq7OlsN&#10;ZXka9z/VAjdBzpWfmalpyoPWz09juQQRaYz/4b/21mh4V4sPuL9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ZYwn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43</w:t>
                    </w:r>
                  </w:p>
                </w:txbxContent>
              </v:textbox>
            </v:rect>
            <v:rect id="Rectangle 661" o:spid="_x0000_s18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9fsMA&#10;AADdAAAADwAAAGRycy9kb3ducmV2LnhtbESPQWsCMRSE74X+h/AK3mpSK4uuRlkEodeuFTw+Ns/d&#10;tZuXNYm6/vtGEHocZuYbZrkebCeu5EPrWMPHWIEgrpxpudbws9u+z0CEiGywc0wa7hRgvXp9WWJu&#10;3I2/6VrGWiQIhxw1NDH2uZShashiGLueOHlH5y3GJH0tjcdbgttOTpTKpMWW00KDPW0aqn7Li9VQ&#10;FKdhfy7nuA1ypnxmpqYuDlqP3oZiASLSEP/Dz/aX0fCp5hk8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v9fs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25795" w:rsidRPr="00425795">
        <w:rPr>
          <w:rFonts w:ascii="Times New Roman" w:hAnsi="Times New Roman"/>
          <w:b/>
          <w:sz w:val="28"/>
          <w:szCs w:val="28"/>
        </w:rPr>
        <w:t>ЗАКЛЮЧЕНИЕ</w:t>
      </w:r>
    </w:p>
    <w:p w:rsidR="00425795" w:rsidRPr="00425795" w:rsidRDefault="00425795" w:rsidP="00C86F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В пояснительной записке была освещена тема использования и требов</w:t>
      </w:r>
      <w:r w:rsidRPr="00425795">
        <w:rPr>
          <w:rFonts w:ascii="Times New Roman" w:hAnsi="Times New Roman"/>
          <w:sz w:val="28"/>
          <w:szCs w:val="28"/>
        </w:rPr>
        <w:t>а</w:t>
      </w:r>
      <w:r w:rsidRPr="00425795">
        <w:rPr>
          <w:rFonts w:ascii="Times New Roman" w:hAnsi="Times New Roman"/>
          <w:sz w:val="28"/>
          <w:szCs w:val="28"/>
        </w:rPr>
        <w:t>ния искусственного холода на спортивных сооружениях, и оборудование н</w:t>
      </w:r>
      <w:r w:rsidRPr="00425795">
        <w:rPr>
          <w:rFonts w:ascii="Times New Roman" w:hAnsi="Times New Roman"/>
          <w:sz w:val="28"/>
          <w:szCs w:val="28"/>
        </w:rPr>
        <w:t>е</w:t>
      </w:r>
      <w:r w:rsidRPr="00425795">
        <w:rPr>
          <w:rFonts w:ascii="Times New Roman" w:hAnsi="Times New Roman"/>
          <w:sz w:val="28"/>
          <w:szCs w:val="28"/>
        </w:rPr>
        <w:t>обходимое для обслуживания ледовых арен, а также были рассмотрены си</w:t>
      </w:r>
      <w:r w:rsidRPr="00425795">
        <w:rPr>
          <w:rFonts w:ascii="Times New Roman" w:hAnsi="Times New Roman"/>
          <w:sz w:val="28"/>
          <w:szCs w:val="28"/>
        </w:rPr>
        <w:t>с</w:t>
      </w:r>
      <w:r w:rsidRPr="00425795">
        <w:rPr>
          <w:rFonts w:ascii="Times New Roman" w:hAnsi="Times New Roman"/>
          <w:sz w:val="28"/>
          <w:szCs w:val="28"/>
        </w:rPr>
        <w:t>темы хладоснабжения ледовых арен.</w:t>
      </w:r>
    </w:p>
    <w:p w:rsidR="00425795" w:rsidRPr="00425795" w:rsidRDefault="00425795" w:rsidP="00C86F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Был произведен расчет теплопритоков на крытую ледовую</w:t>
      </w:r>
      <w:r w:rsidR="00EF0F08">
        <w:rPr>
          <w:rFonts w:ascii="Times New Roman" w:hAnsi="Times New Roman"/>
          <w:sz w:val="28"/>
          <w:szCs w:val="28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арену и по</w:t>
      </w:r>
      <w:r w:rsidRPr="00425795">
        <w:rPr>
          <w:rFonts w:ascii="Times New Roman" w:hAnsi="Times New Roman"/>
          <w:sz w:val="28"/>
          <w:szCs w:val="28"/>
        </w:rPr>
        <w:t>д</w:t>
      </w:r>
      <w:r w:rsidRPr="00425795">
        <w:rPr>
          <w:rFonts w:ascii="Times New Roman" w:hAnsi="Times New Roman"/>
          <w:sz w:val="28"/>
          <w:szCs w:val="28"/>
        </w:rPr>
        <w:t>бор оборудования. Было произведено описание используемого оборудования</w:t>
      </w:r>
      <w:bookmarkStart w:id="2" w:name="_GoBack"/>
      <w:bookmarkEnd w:id="2"/>
      <w:r w:rsidRPr="00425795">
        <w:rPr>
          <w:rFonts w:ascii="Times New Roman" w:hAnsi="Times New Roman"/>
          <w:sz w:val="28"/>
          <w:szCs w:val="28"/>
        </w:rPr>
        <w:t>.</w:t>
      </w:r>
    </w:p>
    <w:p w:rsidR="00425795" w:rsidRPr="00425795" w:rsidRDefault="00425795" w:rsidP="00C86F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Также были освещены системы  </w:t>
      </w:r>
      <w:proofErr w:type="spellStart"/>
      <w:r w:rsidRPr="00425795">
        <w:rPr>
          <w:rFonts w:ascii="Times New Roman" w:hAnsi="Times New Roman"/>
          <w:sz w:val="28"/>
          <w:szCs w:val="28"/>
        </w:rPr>
        <w:t>Free</w:t>
      </w:r>
      <w:proofErr w:type="spellEnd"/>
      <w:r w:rsidRPr="004257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25795">
        <w:rPr>
          <w:rFonts w:ascii="Times New Roman" w:hAnsi="Times New Roman"/>
          <w:sz w:val="28"/>
          <w:szCs w:val="28"/>
        </w:rPr>
        <w:t>Cooling</w:t>
      </w:r>
      <w:proofErr w:type="spellEnd"/>
      <w:r w:rsidRPr="00425795">
        <w:rPr>
          <w:rFonts w:ascii="Times New Roman" w:hAnsi="Times New Roman"/>
          <w:sz w:val="28"/>
          <w:szCs w:val="28"/>
        </w:rPr>
        <w:t xml:space="preserve"> и их применение.</w:t>
      </w:r>
    </w:p>
    <w:p w:rsidR="00425795" w:rsidRPr="00425795" w:rsidRDefault="00425795" w:rsidP="00C86F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Была составлена схема холодильной установки используемой на </w:t>
      </w:r>
      <w:r w:rsidR="00396292">
        <w:rPr>
          <w:rFonts w:ascii="Times New Roman" w:hAnsi="Times New Roman"/>
          <w:sz w:val="28"/>
          <w:szCs w:val="28"/>
        </w:rPr>
        <w:t>арене</w:t>
      </w:r>
      <w:r w:rsidRPr="00425795">
        <w:rPr>
          <w:rFonts w:ascii="Times New Roman" w:hAnsi="Times New Roman"/>
          <w:sz w:val="28"/>
          <w:szCs w:val="28"/>
        </w:rPr>
        <w:t xml:space="preserve"> «Кемерово». Также были выполнены план и разрезы холодильной станции. Были выполнены чертежи с планами разрезами крытого ледового поля, и чертежи с разводками трубопроводов по ледовым полям.</w:t>
      </w:r>
    </w:p>
    <w:p w:rsidR="00425795" w:rsidRPr="00425795" w:rsidRDefault="00425795" w:rsidP="00C86F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Был также выполнен плакат специальной части.</w:t>
      </w:r>
    </w:p>
    <w:p w:rsidR="00425795" w:rsidRDefault="00425795" w:rsidP="00C86F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В</w:t>
      </w:r>
      <w:r w:rsidR="00396292">
        <w:rPr>
          <w:rFonts w:ascii="Times New Roman" w:hAnsi="Times New Roman"/>
          <w:sz w:val="28"/>
          <w:szCs w:val="28"/>
        </w:rPr>
        <w:t xml:space="preserve"> системе хладоснабжения арены «Кемерово</w:t>
      </w:r>
      <w:r w:rsidRPr="00425795">
        <w:rPr>
          <w:rFonts w:ascii="Times New Roman" w:hAnsi="Times New Roman"/>
          <w:sz w:val="28"/>
          <w:szCs w:val="28"/>
        </w:rPr>
        <w:t>» используется совреме</w:t>
      </w:r>
      <w:r w:rsidRPr="00425795">
        <w:rPr>
          <w:rFonts w:ascii="Times New Roman" w:hAnsi="Times New Roman"/>
          <w:sz w:val="28"/>
          <w:szCs w:val="28"/>
        </w:rPr>
        <w:t>н</w:t>
      </w:r>
      <w:r w:rsidRPr="00425795">
        <w:rPr>
          <w:rFonts w:ascii="Times New Roman" w:hAnsi="Times New Roman"/>
          <w:sz w:val="28"/>
          <w:szCs w:val="28"/>
        </w:rPr>
        <w:t>ное оборудование, что позволяет автоматизировать холодильную установку и создавать благоприятные условия работы обслуживающего персонала.</w:t>
      </w:r>
      <w:r>
        <w:rPr>
          <w:rFonts w:ascii="Times New Roman" w:hAnsi="Times New Roman"/>
          <w:sz w:val="28"/>
          <w:szCs w:val="28"/>
        </w:rPr>
        <w:br w:type="page"/>
      </w:r>
    </w:p>
    <w:p w:rsidR="00425795" w:rsidRPr="00425795" w:rsidRDefault="00262449" w:rsidP="00AA7347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117" o:spid="_x0000_s1876" style="position:absolute;left:0;text-align:left;margin-left:56.7pt;margin-top:19.85pt;width:518.8pt;height:802.3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HwLu0AkHAAC2UwAADgAAAAAAAAAAAAAAAAAuAgAAZHJzL2Uyb0Rv&#10;Yy54bWxQSwECLQAUAAYACAAAACEAjEO2yuEAAAAMAQAADwAAAAAAAAAAAAAAAABjCQAAZHJzL2Rv&#10;d25yZXYueG1sUEsFBgAAAAAEAAQA8wAAAHEKAAAAAA==&#10;" o:allowincell="f">
            <v:rect id="Rectangle 683" o:spid="_x0000_s18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FjsIA&#10;AADdAAAADwAAAGRycy9kb3ducmV2LnhtbERPzYrCMBC+C75DGGFvmtaFZVuNUhcET7JbfYChGdti&#10;M+k2sa0+vTkIHj++//V2NI3oqXO1ZQXxIgJBXFhdc6ngfNrPv0E4j6yxsUwK7uRgu5lO1phqO/Af&#10;9bkvRQhhl6KCyvs2ldIVFRl0C9sSB+5iO4M+wK6UusMhhJtGLqPoSxqsOTRU2NJPRcU1vxkFVz/2&#10;x6zMH/vkvEuK31023P4zpT5mY7YC4Wn0b/HLfdAKPuM4zA1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IWOwgAAAN0AAAAPAAAAAAAAAAAAAAAAAJgCAABkcnMvZG93&#10;bnJldi54bWxQSwUGAAAAAAQABAD1AAAAhwMAAAAA&#10;" filled="f" strokeweight="2pt"/>
            <v:line id="Line 684" o:spid="_x0000_s18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qGvcUAAADdAAAADwAAAGRycy9kb3ducmV2LnhtbESPQWvCQBSE74L/YXmF3nQTS6VN3YQQ&#10;SOlNjF68PbPPJJh9G7JbTf+9WxA8DjPzDbPJJtOLK42us6wgXkYgiGurO24UHPbl4gOE88gae8uk&#10;4I8cZOl8tsFE2xvv6Fr5RgQIuwQVtN4PiZSubsmgW9qBOHhnOxr0QY6N1CPeAtz0chVFa2mw47DQ&#10;4kBFS/Wl+jUKLsfDe/m9LfS+r3J9akp/PJ21Uq8vU/4FwtPkn+FH+0creIvjT/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qGvcUAAADdAAAADwAAAAAAAAAA&#10;AAAAAAChAgAAZHJzL2Rvd25yZXYueG1sUEsFBgAAAAAEAAQA+QAAAJMDAAAAAA==&#10;" strokeweight="2pt"/>
            <v:line id="Line 685" o:spid="_x0000_s18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zlnb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a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/OWdvgAAAN0AAAAPAAAAAAAAAAAAAAAAAKEC&#10;AABkcnMvZG93bnJldi54bWxQSwUGAAAAAAQABAD5AAAAjAMAAAAA&#10;" strokeweight="2pt"/>
            <v:line id="Line 686" o:spid="_x0000_s18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ABsIAAADdAAAADwAAAGRycy9kb3ducmV2LnhtbESPQavCMBCE7w/8D2EFb8+0iiLVKCJU&#10;vInVi7e1WdtisylN1PrvjSB4HGbmG2ax6kwtHtS6yrKCeBiBIM6trrhQcDqm/zMQziNrrC2Tghc5&#10;WC17fwtMtH3ygR6ZL0SAsEtQQel9k0jp8pIMuqFtiIN3ta1BH2RbSN3iM8BNLUdRNJUGKw4LJTa0&#10;KSm/ZXej4HY+TdLtfqOPdbbWlyL158tVKzXod+s5CE+d/4W/7Z1WMI5H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BABsIAAADdAAAADwAAAAAAAAAAAAAA&#10;AAChAgAAZHJzL2Rvd25yZXYueG1sUEsFBgAAAAAEAAQA+QAAAJADAAAAAA==&#10;" strokeweight="2pt"/>
            <v:line id="Line 687" o:spid="_x0000_s18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eccIAAADdAAAADwAAAGRycy9kb3ducmV2LnhtbESPQavCMBCE7w/8D2EFb8/UiiLVKCJU&#10;vInVi7e1WdtisylN1PrvjSB4HGbmG2ax6kwtHtS6yrKC0TACQZxbXXGh4HRM/2cgnEfWWFsmBS9y&#10;sFr2/haYaPvkAz0yX4gAYZeggtL7JpHS5SUZdEPbEAfvaluDPsi2kLrFZ4CbWsZRNJUGKw4LJTa0&#10;KSm/ZXej4HY+TdLtfqOPdbbWlyL158tVKzXod+s5CE+d/4W/7Z1WMB7F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LeccIAAADdAAAADwAAAAAAAAAAAAAA&#10;AAChAgAAZHJzL2Rvd25yZXYueG1sUEsFBgAAAAAEAAQA+QAAAJADAAAAAA==&#10;" strokeweight="2pt"/>
            <v:line id="Line 688" o:spid="_x0000_s18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576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/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LnvqwQAAAN0AAAAPAAAAAAAAAAAAAAAA&#10;AKECAABkcnMvZG93bnJldi54bWxQSwUGAAAAAAQABAD5AAAAjwMAAAAA&#10;" strokeweight="2pt"/>
            <v:line id="Line 689" o:spid="_x0000_s18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jnsQAAADdAAAADwAAAGRycy9kb3ducmV2LnhtbESPT4vCMBTE74LfITxhb5rqqizdRhGh&#10;y97E1ou3Z/P6B5uX0mS1++2NIHgcZuY3TLIdTCtu1LvGsoL5LAJBXFjdcKXglKfTLxDOI2tsLZOC&#10;f3Kw3YxHCcba3vlIt8xXIkDYxaig9r6LpXRFTQbdzHbEwSttb9AH2VdS93gPcNPKRRStpcGGw0KN&#10;He1rKq7Zn1FwPZ9W6c9hr/M22+lLlfrzpdRKfUyG3TcIT4N/h1/tX63gc75Y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+OexAAAAN0AAAAPAAAAAAAAAAAA&#10;AAAAAKECAABkcnMvZG93bnJldi54bWxQSwUGAAAAAAQABAD5AAAAkgMAAAAA&#10;" strokeweight="2pt"/>
            <v:line id="Line 690" o:spid="_x0000_s18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tGB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/E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i0YFwQAAAN0AAAAPAAAAAAAAAAAAAAAA&#10;AKECAABkcnMvZG93bnJldi54bWxQSwUGAAAAAAQABAD5AAAAjwMAAAAA&#10;" strokeweight="2pt"/>
            <v:line id="Line 691" o:spid="_x0000_s18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y+mM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a/5cA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cvpjGAAAA3QAAAA8AAAAAAAAA&#10;AAAAAAAAoQIAAGRycy9kb3ducmV2LnhtbFBLBQYAAAAABAAEAPkAAACUAwAAAAA=&#10;" strokeweight="1pt"/>
            <v:line id="Line 692" o:spid="_x0000_s18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96cQAAADdAAAADwAAAGRycy9kb3ducmV2LnhtbESPT4vCMBTE74LfITxhb5rqoi7dRhGh&#10;y97E1ou3Z/P6B5uX0mS1++2NIHgcZuY3TLIdTCtu1LvGsoL5LAJBXFjdcKXglKfTLxDOI2tsLZOC&#10;f3Kw3YxHCcba3vlIt8xXIkDYxaig9r6LpXRFTQbdzHbEwSttb9AH2VdS93gPcNPKRRStpMGGw0KN&#10;He1rKq7Zn1FwPZ+W6c9hr/M22+lLlfrzpdRKfUyG3TcIT4N/h1/tX63gc75Y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X3pxAAAAN0AAAAPAAAAAAAAAAAA&#10;AAAAAKECAABkcnMvZG93bnJldi54bWxQSwUGAAAAAAQABAD5AAAAkgMAAAAA&#10;" strokeweight="2pt"/>
            <v:line id="Line 693" o:spid="_x0000_s18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+PccMAAADdAAAADwAAAGRycy9kb3ducmV2LnhtbERP3WrCMBS+F/YO4Qx2N9M6kK2alrFN&#10;mOxCdD7AsTk21eakJFE7n365ELz8+P7n1WA7cSYfWscK8nEGgrh2uuVGwfZ38fwKIkRkjZ1jUvBH&#10;AaryYTTHQrsLr+m8iY1IIRwKVGBi7AspQ23IYhi7njhxe+ctxgR9I7XHSwq3nZxk2VRabDk1GOzp&#10;w1B93JysgqXf/Rzza2Pkjpf+q1t9vgV7UOrpcXifgYg0xLv45v7WCl7ySZqb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Pj3HDAAAA3QAAAA8AAAAAAAAAAAAA&#10;AAAAoQIAAGRycy9kb3ducmV2LnhtbFBLBQYAAAAABAAEAPkAAACRAwAAAAA=&#10;" strokeweight="1pt"/>
            <v:rect id="Rectangle 694" o:spid="_x0000_s18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vdsIA&#10;AADdAAAADwAAAGRycy9kb3ducmV2LnhtbESPT4vCMBTE7wt+h/AEb2vqH0SrUcqC4NW6gsdH82yr&#10;zUtNslq/vRGEPQ4z8xtmtelMI+7kfG1ZwWiYgCAurK65VPB72H7PQfiArLGxTAqe5GGz7n2tMNX2&#10;wXu656EUEcI+RQVVCG0qpS8qMuiHtiWO3tk6gyFKV0rt8BHhppHjJJlJgzXHhQpb+qmouOZ/RkGW&#10;XbrjLV/g1st54mZ6qsvspNSg32VLEIG68B/+tHdawWQ0XsD7TX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q92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95" o:spid="_x0000_s18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QNsEA&#10;AADdAAAADwAAAGRycy9kb3ducmV2LnhtbERPz2uDMBS+D/Y/hDfYbY2uo7TOKFIQdq1boceHeVM3&#10;82KTzNr/fjkUevz4fuflYkYxk/ODZQXpKgFB3Fo9cKfg67N+2YLwAVnjaJkUXMlDWTw+5Jhpe+ED&#10;zU3oRAxhn6GCPoQpk9K3PRn0KzsRR+7bOoMhQtdJ7fASw80oX5NkIw0OHBt6nGjfU/vb/BkFVfWz&#10;HM/NDmsvt4nb6DfdVSelnp+W6h1EoCXcxTf3h1awTtdxf3wTn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pkDb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96" o:spid="_x0000_s18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rcIA&#10;AADdAAAADwAAAGRycy9kb3ducmV2LnhtbESPQYvCMBSE78L+h/CEvWlaFdFqlCIIe92q4PHRPNtq&#10;89JNstr99xtB8DjMzDfMetubVtzJ+caygnScgCAurW64UnA87EcLED4ga2wtk4I/8rDdfAzWmGn7&#10;4G+6F6ESEcI+QwV1CF0mpS9rMujHtiOO3sU6gyFKV0nt8BHhppWTJJlLgw3HhRo72tVU3opfoyDP&#10;r/3pp1ji3stF4uZ6pqv8rNTnsM9XIAL14R1+tb+0gmk6Te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TWt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97" o:spid="_x0000_s18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r2sMA&#10;AADdAAAADwAAAGRycy9kb3ducmV2LnhtbESPT4vCMBTE74LfITxhb5r6B6nVKGVB2KtdBY+P5tlW&#10;m5duktXutzfCgsdhZn7DbHa9acWdnG8sK5hOEhDEpdUNVwqO3/txCsIHZI2tZVLwRx522+Fgg5m2&#10;Dz7QvQiViBD2GSqoQ+gyKX1Zk0E/sR1x9C7WGQxRukpqh48IN62cJclSGmw4LtTY0WdN5a34NQry&#10;/NqffooV7r1ME7fUC13lZ6U+Rn2+BhGoD+/wf/tLK5hP5zN4vY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er2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98" o:spid="_x0000_s18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OQcQA&#10;AADdAAAADwAAAGRycy9kb3ducmV2LnhtbESPwWrDMBBE74X8g9hAb42cupjEiRJMwdBr3BZ6XKyN&#10;7cRaOZJqu38fFQo9DjPzhtkfZ9OLkZzvLCtYrxIQxLXVHTcKPt7Lpw0IH5A19pZJwQ95OB4WD3vM&#10;tZ34RGMVGhEh7HNU0IYw5FL6uiWDfmUH4uidrTMYonSN1A6nCDe9fE6STBrsOC60ONBrS/W1+jYK&#10;iuIyf96qLZZebhKX6RfdFF9KPS7nYgci0Bz+w3/tN60gXacp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DkH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99" o:spid="_x0000_s18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WNcQA&#10;AADdAAAADwAAAGRycy9kb3ducmV2LnhtbESPQWvCQBSE70L/w/IKvekmTRCbukooBHo1KvT4yL4m&#10;0ezbdHer8d93C4LHYWa+YdbbyQziQs73lhWkiwQEcWN1z62Cw76ar0D4gKxxsEwKbuRhu3marbHQ&#10;9so7utShFRHCvkAFXQhjIaVvOjLoF3Ykjt63dQZDlK6V2uE1ws0gX5NkKQ32HBc6HOmjo+Zc/xoF&#10;ZXmajj/1G1ZerhK31Lluyy+lXp6n8h1EoCk8wvf2p1aQpVkO/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ljX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00" o:spid="_x0000_s18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zrsQA&#10;AADdAAAADwAAAGRycy9kb3ducmV2LnhtbESPQWvCQBSE7wX/w/KE3urGphWNriEUAl6bWujxkX0m&#10;0ezbuLuN8d93C4Ueh5n5htnlk+nFSM53lhUsFwkI4trqjhsFx4/yaQ3CB2SNvWVScCcP+X72sMNM&#10;2xu/01iFRkQI+wwVtCEMmZS+bsmgX9iBOHon6wyGKF0jtcNbhJtePifJShrsOC60ONBbS/Wl+jYK&#10;iuI8fV6rDZZerhO30i+6Kb6UepxPxRZEoCn8h//aB60gXaav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M67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44</w:t>
                    </w:r>
                  </w:p>
                </w:txbxContent>
              </v:textbox>
            </v:rect>
            <v:rect id="Rectangle 701" o:spid="_x0000_s18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t2cQA&#10;AADdAAAADwAAAGRycy9kb3ducmV2LnhtbESPwWrDMBBE74X8g9hAb42cupjEiRJMwdBr3BZ6XKyN&#10;7cRaOZJqu38fFQo9DjPzhtkfZ9OLkZzvLCtYrxIQxLXVHTcKPt7Lpw0IH5A19pZJwQ95OB4WD3vM&#10;tZ34RGMVGhEh7HNU0IYw5FL6uiWDfmUH4uidrTMYonSN1A6nCDe9fE6STBrsOC60ONBrS/W1+jYK&#10;iuIyf96qLZZebhKX6RfdFF9KPS7nYgci0Bz+w3/tN60gXacZ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Mrdn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25795" w:rsidRPr="00425795">
        <w:rPr>
          <w:rFonts w:ascii="Times New Roman" w:hAnsi="Times New Roman"/>
          <w:b/>
          <w:sz w:val="28"/>
          <w:szCs w:val="28"/>
        </w:rPr>
        <w:t>ЛИТЕРАТУРА</w:t>
      </w:r>
    </w:p>
    <w:p w:rsidR="00425795" w:rsidRPr="00425795" w:rsidRDefault="00425795" w:rsidP="00425795">
      <w:pPr>
        <w:jc w:val="both"/>
        <w:rPr>
          <w:rFonts w:ascii="Times New Roman" w:hAnsi="Times New Roman"/>
          <w:b/>
          <w:sz w:val="20"/>
          <w:szCs w:val="20"/>
          <w:lang w:val="en-US"/>
        </w:rPr>
      </w:pP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Быков А.В. Различные области применения холода. – М.: </w:t>
      </w:r>
      <w:proofErr w:type="spellStart"/>
      <w:r w:rsidRPr="00425795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425795">
        <w:rPr>
          <w:rFonts w:ascii="Times New Roman" w:hAnsi="Times New Roman"/>
          <w:sz w:val="28"/>
          <w:szCs w:val="28"/>
        </w:rPr>
        <w:t>. 1985.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Богданов С.Н. и др. Свойства веществ. Справочник. – М.: </w:t>
      </w:r>
      <w:proofErr w:type="spellStart"/>
      <w:r w:rsidRPr="00425795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425795">
        <w:rPr>
          <w:rFonts w:ascii="Times New Roman" w:hAnsi="Times New Roman"/>
          <w:sz w:val="28"/>
          <w:szCs w:val="28"/>
        </w:rPr>
        <w:t>, 1985.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Бородай К. Крытые и открытые стадионы и спортивные площадки с и</w:t>
      </w:r>
      <w:r w:rsidRPr="00425795">
        <w:rPr>
          <w:rFonts w:ascii="Times New Roman" w:hAnsi="Times New Roman"/>
          <w:sz w:val="28"/>
          <w:szCs w:val="28"/>
        </w:rPr>
        <w:t>с</w:t>
      </w:r>
      <w:r w:rsidRPr="00425795">
        <w:rPr>
          <w:rFonts w:ascii="Times New Roman" w:hAnsi="Times New Roman"/>
          <w:sz w:val="28"/>
          <w:szCs w:val="28"/>
        </w:rPr>
        <w:t xml:space="preserve">кусственным льдом. – М.: </w:t>
      </w:r>
      <w:proofErr w:type="spellStart"/>
      <w:r w:rsidRPr="00425795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425795">
        <w:rPr>
          <w:rFonts w:ascii="Times New Roman" w:hAnsi="Times New Roman"/>
          <w:sz w:val="28"/>
          <w:szCs w:val="28"/>
        </w:rPr>
        <w:t>. 1978.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25795">
        <w:rPr>
          <w:rFonts w:ascii="Times New Roman" w:hAnsi="Times New Roman"/>
          <w:sz w:val="28"/>
          <w:szCs w:val="28"/>
        </w:rPr>
        <w:t>Голубинский</w:t>
      </w:r>
      <w:proofErr w:type="gramEnd"/>
      <w:r w:rsidRPr="00425795">
        <w:rPr>
          <w:rFonts w:ascii="Times New Roman" w:hAnsi="Times New Roman"/>
          <w:sz w:val="28"/>
          <w:szCs w:val="28"/>
        </w:rPr>
        <w:t xml:space="preserve"> А.П. Проектирование спортивных залов помещений для </w:t>
      </w:r>
      <w:proofErr w:type="spellStart"/>
      <w:r w:rsidRPr="00425795">
        <w:rPr>
          <w:rFonts w:ascii="Times New Roman" w:hAnsi="Times New Roman"/>
          <w:sz w:val="28"/>
          <w:szCs w:val="28"/>
        </w:rPr>
        <w:t>физкультурнооздоровительных</w:t>
      </w:r>
      <w:proofErr w:type="spellEnd"/>
      <w:r w:rsidRPr="00425795">
        <w:rPr>
          <w:rFonts w:ascii="Times New Roman" w:hAnsi="Times New Roman"/>
          <w:sz w:val="28"/>
          <w:szCs w:val="28"/>
        </w:rPr>
        <w:t xml:space="preserve"> занятий и крытых катков с искусственным льдом. – М.: </w:t>
      </w:r>
      <w:proofErr w:type="spellStart"/>
      <w:r w:rsidRPr="00425795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425795">
        <w:rPr>
          <w:rFonts w:ascii="Times New Roman" w:hAnsi="Times New Roman"/>
          <w:sz w:val="28"/>
          <w:szCs w:val="28"/>
        </w:rPr>
        <w:t>. 1991.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Комарова Н.А., Усов А.В., Иваненко О.В., Михайлов Ю.П. Выполнение и защита выпускной квалификационной работы. Кемерово.           </w:t>
      </w:r>
      <w:proofErr w:type="spellStart"/>
      <w:r w:rsidRPr="00425795">
        <w:rPr>
          <w:rFonts w:ascii="Times New Roman" w:hAnsi="Times New Roman"/>
          <w:sz w:val="28"/>
          <w:szCs w:val="28"/>
        </w:rPr>
        <w:t>Ке</w:t>
      </w:r>
      <w:r w:rsidRPr="00425795">
        <w:rPr>
          <w:rFonts w:ascii="Times New Roman" w:hAnsi="Times New Roman"/>
          <w:sz w:val="28"/>
          <w:szCs w:val="28"/>
        </w:rPr>
        <w:t>м</w:t>
      </w:r>
      <w:r w:rsidRPr="00425795">
        <w:rPr>
          <w:rFonts w:ascii="Times New Roman" w:hAnsi="Times New Roman"/>
          <w:sz w:val="28"/>
          <w:szCs w:val="28"/>
        </w:rPr>
        <w:t>ТИПП</w:t>
      </w:r>
      <w:proofErr w:type="spellEnd"/>
      <w:r w:rsidRPr="00425795">
        <w:rPr>
          <w:rFonts w:ascii="Times New Roman" w:hAnsi="Times New Roman"/>
          <w:sz w:val="28"/>
          <w:szCs w:val="28"/>
        </w:rPr>
        <w:t>. 2011.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Комарова Н.А</w:t>
      </w:r>
      <w:r w:rsidRPr="00425795">
        <w:rPr>
          <w:rFonts w:ascii="Times New Roman" w:hAnsi="Times New Roman"/>
          <w:color w:val="000000"/>
          <w:sz w:val="28"/>
          <w:szCs w:val="28"/>
        </w:rPr>
        <w:t xml:space="preserve"> учебное пособие «Холодильные установки» </w:t>
      </w:r>
      <w:r w:rsidRPr="00425795">
        <w:rPr>
          <w:rFonts w:ascii="Times New Roman" w:hAnsi="Times New Roman"/>
          <w:sz w:val="28"/>
          <w:szCs w:val="28"/>
        </w:rPr>
        <w:t xml:space="preserve">Кемерово.           </w:t>
      </w:r>
      <w:proofErr w:type="spellStart"/>
      <w:r w:rsidRPr="00425795">
        <w:rPr>
          <w:rFonts w:ascii="Times New Roman" w:hAnsi="Times New Roman"/>
          <w:sz w:val="28"/>
          <w:szCs w:val="28"/>
        </w:rPr>
        <w:t>КемТИПП</w:t>
      </w:r>
      <w:proofErr w:type="spellEnd"/>
      <w:r w:rsidRPr="00425795">
        <w:rPr>
          <w:rFonts w:ascii="Times New Roman" w:hAnsi="Times New Roman"/>
          <w:sz w:val="28"/>
          <w:szCs w:val="28"/>
        </w:rPr>
        <w:t>. 2004.</w:t>
      </w:r>
    </w:p>
    <w:p w:rsid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color w:val="000000"/>
          <w:sz w:val="28"/>
          <w:szCs w:val="28"/>
        </w:rPr>
        <w:t>.</w:t>
      </w:r>
      <w:r w:rsidRPr="00425795">
        <w:rPr>
          <w:rFonts w:ascii="Times New Roman" w:hAnsi="Times New Roman"/>
          <w:sz w:val="28"/>
          <w:szCs w:val="28"/>
        </w:rPr>
        <w:t xml:space="preserve"> Курылев Е.С., </w:t>
      </w:r>
      <w:proofErr w:type="spellStart"/>
      <w:r w:rsidRPr="00425795">
        <w:rPr>
          <w:rFonts w:ascii="Times New Roman" w:hAnsi="Times New Roman"/>
          <w:sz w:val="28"/>
          <w:szCs w:val="28"/>
        </w:rPr>
        <w:t>Оносовский</w:t>
      </w:r>
      <w:proofErr w:type="spellEnd"/>
      <w:r w:rsidRPr="00425795">
        <w:rPr>
          <w:rFonts w:ascii="Times New Roman" w:hAnsi="Times New Roman"/>
          <w:sz w:val="28"/>
          <w:szCs w:val="28"/>
        </w:rPr>
        <w:t xml:space="preserve"> В.В. и др. Холодильные установки. – М.: П</w:t>
      </w:r>
      <w:r w:rsidRPr="00425795">
        <w:rPr>
          <w:rFonts w:ascii="Times New Roman" w:hAnsi="Times New Roman"/>
          <w:sz w:val="28"/>
          <w:szCs w:val="28"/>
        </w:rPr>
        <w:t>о</w:t>
      </w:r>
      <w:r w:rsidRPr="00425795">
        <w:rPr>
          <w:rFonts w:ascii="Times New Roman" w:hAnsi="Times New Roman"/>
          <w:sz w:val="28"/>
          <w:szCs w:val="28"/>
        </w:rPr>
        <w:t>литехника, 2004.</w:t>
      </w:r>
    </w:p>
    <w:p w:rsidR="000A0DEF" w:rsidRPr="00425795" w:rsidRDefault="000A0DEF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96292">
        <w:rPr>
          <w:rFonts w:ascii="Times New Roman" w:hAnsi="Times New Roman"/>
          <w:sz w:val="28"/>
          <w:szCs w:val="28"/>
        </w:rPr>
        <w:t>СП 31-112-2007</w:t>
      </w:r>
      <w:r w:rsidRPr="000A0D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свод правил по проектированию и строительству фи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культурно-спортивные залы часть 3 крытые ледовые арены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Чумак И.Г., Чепуренко В.П. и др. Холодильные установки. – </w:t>
      </w:r>
      <w:proofErr w:type="spellStart"/>
      <w:r w:rsidRPr="00425795">
        <w:rPr>
          <w:rFonts w:ascii="Times New Roman" w:hAnsi="Times New Roman"/>
          <w:sz w:val="28"/>
          <w:szCs w:val="28"/>
        </w:rPr>
        <w:t>Спб</w:t>
      </w:r>
      <w:proofErr w:type="spellEnd"/>
      <w:r w:rsidRPr="00425795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425795">
        <w:rPr>
          <w:rFonts w:ascii="Times New Roman" w:hAnsi="Times New Roman"/>
          <w:sz w:val="28"/>
          <w:szCs w:val="28"/>
        </w:rPr>
        <w:t>Агр</w:t>
      </w:r>
      <w:r w:rsidRPr="00425795">
        <w:rPr>
          <w:rFonts w:ascii="Times New Roman" w:hAnsi="Times New Roman"/>
          <w:sz w:val="28"/>
          <w:szCs w:val="28"/>
        </w:rPr>
        <w:t>о</w:t>
      </w:r>
      <w:r w:rsidRPr="00425795">
        <w:rPr>
          <w:rFonts w:ascii="Times New Roman" w:hAnsi="Times New Roman"/>
          <w:sz w:val="28"/>
          <w:szCs w:val="28"/>
        </w:rPr>
        <w:t>промиздат</w:t>
      </w:r>
      <w:proofErr w:type="spellEnd"/>
      <w:r w:rsidRPr="00425795">
        <w:rPr>
          <w:rFonts w:ascii="Times New Roman" w:hAnsi="Times New Roman"/>
          <w:sz w:val="28"/>
          <w:szCs w:val="28"/>
        </w:rPr>
        <w:t>, 1991.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Холодильная техника. Журнал. – М.: 1990-2004.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5795">
        <w:rPr>
          <w:rFonts w:ascii="Times New Roman" w:hAnsi="Times New Roman"/>
          <w:sz w:val="28"/>
          <w:szCs w:val="28"/>
        </w:rPr>
        <w:t>Явнель</w:t>
      </w:r>
      <w:proofErr w:type="spellEnd"/>
      <w:r w:rsidRPr="00425795">
        <w:rPr>
          <w:rFonts w:ascii="Times New Roman" w:hAnsi="Times New Roman"/>
          <w:sz w:val="28"/>
          <w:szCs w:val="28"/>
        </w:rPr>
        <w:t xml:space="preserve"> Б.К. Курсовое и дипломное проектирование холодильных устан</w:t>
      </w:r>
      <w:r w:rsidRPr="00425795">
        <w:rPr>
          <w:rFonts w:ascii="Times New Roman" w:hAnsi="Times New Roman"/>
          <w:sz w:val="28"/>
          <w:szCs w:val="28"/>
        </w:rPr>
        <w:t>о</w:t>
      </w:r>
      <w:r w:rsidRPr="00425795">
        <w:rPr>
          <w:rFonts w:ascii="Times New Roman" w:hAnsi="Times New Roman"/>
          <w:sz w:val="28"/>
          <w:szCs w:val="28"/>
        </w:rPr>
        <w:t xml:space="preserve">вок и систем кондиционирования воздуха. – М.: </w:t>
      </w:r>
      <w:proofErr w:type="spellStart"/>
      <w:r w:rsidRPr="00425795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425795">
        <w:rPr>
          <w:rFonts w:ascii="Times New Roman" w:hAnsi="Times New Roman"/>
          <w:sz w:val="28"/>
          <w:szCs w:val="28"/>
        </w:rPr>
        <w:t xml:space="preserve">, 1989. 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Интернет: </w:t>
      </w:r>
      <w:hyperlink r:id="rId74" w:history="1"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425795">
          <w:rPr>
            <w:rStyle w:val="af4"/>
            <w:rFonts w:ascii="Times New Roman" w:hAnsi="Times New Roman"/>
            <w:sz w:val="28"/>
            <w:szCs w:val="28"/>
          </w:rPr>
          <w:t>.</w:t>
        </w:r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general</w:t>
        </w:r>
        <w:r w:rsidRPr="00425795">
          <w:rPr>
            <w:rStyle w:val="af4"/>
            <w:rFonts w:ascii="Times New Roman" w:hAnsi="Times New Roman"/>
            <w:sz w:val="28"/>
            <w:szCs w:val="28"/>
          </w:rPr>
          <w:t>-</w:t>
        </w:r>
        <w:proofErr w:type="spellStart"/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climat</w:t>
        </w:r>
        <w:proofErr w:type="spellEnd"/>
        <w:r w:rsidRPr="00425795">
          <w:rPr>
            <w:rStyle w:val="af4"/>
            <w:rFonts w:ascii="Times New Roman" w:hAnsi="Times New Roman"/>
            <w:sz w:val="28"/>
            <w:szCs w:val="28"/>
          </w:rPr>
          <w:t>.</w:t>
        </w:r>
        <w:proofErr w:type="spellStart"/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425795">
        <w:rPr>
          <w:rFonts w:ascii="Times New Roman" w:hAnsi="Times New Roman"/>
          <w:sz w:val="28"/>
          <w:szCs w:val="28"/>
        </w:rPr>
        <w:t>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Интернет: </w:t>
      </w:r>
      <w:hyperlink r:id="rId75" w:history="1"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425795">
          <w:rPr>
            <w:rStyle w:val="af4"/>
            <w:rFonts w:ascii="Times New Roman" w:hAnsi="Times New Roman"/>
            <w:sz w:val="28"/>
            <w:szCs w:val="28"/>
          </w:rPr>
          <w:t>.</w:t>
        </w:r>
        <w:proofErr w:type="spellStart"/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guentner</w:t>
        </w:r>
        <w:proofErr w:type="spellEnd"/>
        <w:r w:rsidRPr="00425795">
          <w:rPr>
            <w:rStyle w:val="af4"/>
            <w:rFonts w:ascii="Times New Roman" w:hAnsi="Times New Roman"/>
            <w:sz w:val="28"/>
            <w:szCs w:val="28"/>
          </w:rPr>
          <w:t>.</w:t>
        </w:r>
        <w:proofErr w:type="spellStart"/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izh</w:t>
        </w:r>
        <w:proofErr w:type="spellEnd"/>
        <w:r w:rsidRPr="00425795">
          <w:rPr>
            <w:rStyle w:val="af4"/>
            <w:rFonts w:ascii="Times New Roman" w:hAnsi="Times New Roman"/>
            <w:sz w:val="28"/>
            <w:szCs w:val="28"/>
          </w:rPr>
          <w:t>.</w:t>
        </w:r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com</w:t>
        </w:r>
      </w:hyperlink>
      <w:r w:rsidRPr="00425795">
        <w:rPr>
          <w:rFonts w:ascii="Times New Roman" w:hAnsi="Times New Roman"/>
          <w:sz w:val="28"/>
          <w:szCs w:val="28"/>
        </w:rPr>
        <w:t>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Интернет: </w:t>
      </w:r>
      <w:hyperlink r:id="rId76" w:history="1"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www.himsintez.ru</w:t>
        </w:r>
      </w:hyperlink>
      <w:r w:rsidRPr="00425795">
        <w:rPr>
          <w:rFonts w:ascii="Times New Roman" w:hAnsi="Times New Roman"/>
          <w:sz w:val="28"/>
          <w:szCs w:val="28"/>
        </w:rPr>
        <w:t>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Интернет: </w:t>
      </w:r>
      <w:hyperlink r:id="rId77" w:history="1"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www.kriotek.ru</w:t>
        </w:r>
      </w:hyperlink>
      <w:r w:rsidRPr="00425795">
        <w:rPr>
          <w:rFonts w:ascii="Times New Roman" w:hAnsi="Times New Roman"/>
          <w:sz w:val="28"/>
          <w:szCs w:val="28"/>
        </w:rPr>
        <w:t>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Интернет: </w:t>
      </w:r>
      <w:hyperlink r:id="rId78" w:history="1"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425795">
          <w:rPr>
            <w:rStyle w:val="af4"/>
            <w:rFonts w:ascii="Times New Roman" w:hAnsi="Times New Roman"/>
            <w:sz w:val="28"/>
            <w:szCs w:val="28"/>
          </w:rPr>
          <w:t>.</w:t>
        </w:r>
        <w:proofErr w:type="spellStart"/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phs</w:t>
        </w:r>
        <w:proofErr w:type="spellEnd"/>
        <w:r w:rsidRPr="00425795">
          <w:rPr>
            <w:rStyle w:val="af4"/>
            <w:rFonts w:ascii="Times New Roman" w:hAnsi="Times New Roman"/>
            <w:sz w:val="28"/>
            <w:szCs w:val="28"/>
          </w:rPr>
          <w:t>-</w:t>
        </w:r>
        <w:proofErr w:type="spellStart"/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holod</w:t>
        </w:r>
        <w:proofErr w:type="spellEnd"/>
        <w:r w:rsidRPr="00425795">
          <w:rPr>
            <w:rStyle w:val="af4"/>
            <w:rFonts w:ascii="Times New Roman" w:hAnsi="Times New Roman"/>
            <w:sz w:val="28"/>
            <w:szCs w:val="28"/>
          </w:rPr>
          <w:t>.</w:t>
        </w:r>
        <w:proofErr w:type="spellStart"/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425795">
        <w:rPr>
          <w:rFonts w:ascii="Times New Roman" w:hAnsi="Times New Roman"/>
          <w:sz w:val="28"/>
          <w:szCs w:val="28"/>
        </w:rPr>
        <w:t>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 xml:space="preserve">Интернет: </w:t>
      </w:r>
      <w:hyperlink r:id="rId79" w:history="1">
        <w:r w:rsidRPr="00425795">
          <w:rPr>
            <w:rStyle w:val="af4"/>
            <w:rFonts w:ascii="Times New Roman" w:hAnsi="Times New Roman"/>
            <w:sz w:val="28"/>
            <w:szCs w:val="28"/>
            <w:lang w:val="en-US"/>
          </w:rPr>
          <w:t>www.grasso.ru</w:t>
        </w:r>
      </w:hyperlink>
      <w:r w:rsidRPr="00425795">
        <w:rPr>
          <w:rFonts w:ascii="Times New Roman" w:hAnsi="Times New Roman"/>
          <w:sz w:val="28"/>
          <w:szCs w:val="28"/>
        </w:rPr>
        <w:t>.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 www.skate.kiev.ua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 www.iceprofessional.ru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www.rusem.ru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www.opeks-es.ru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www.nkl.spb.ru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www.xiron.ru</w:t>
      </w:r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hyperlink r:id="rId80" w:history="1">
        <w:r w:rsidRPr="00425795">
          <w:rPr>
            <w:rStyle w:val="af4"/>
            <w:rFonts w:ascii="Times New Roman" w:hAnsi="Times New Roman"/>
            <w:sz w:val="28"/>
            <w:szCs w:val="28"/>
          </w:rPr>
          <w:t>www.farmina.ru</w:t>
        </w:r>
      </w:hyperlink>
    </w:p>
    <w:p w:rsidR="00425795" w:rsidRPr="00425795" w:rsidRDefault="00425795" w:rsidP="00425795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travel.org.ua</w:t>
      </w:r>
    </w:p>
    <w:p w:rsidR="00425795" w:rsidRPr="00425795" w:rsidRDefault="00425795" w:rsidP="004257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25.Интернет</w:t>
      </w:r>
      <w:r w:rsidRPr="00425795">
        <w:rPr>
          <w:rFonts w:ascii="Times New Roman" w:hAnsi="Times New Roman"/>
          <w:sz w:val="28"/>
          <w:szCs w:val="28"/>
        </w:rPr>
        <w:t xml:space="preserve">: </w:t>
      </w:r>
      <w:hyperlink r:id="rId81" w:history="1">
        <w:r w:rsidRPr="00A64968">
          <w:rPr>
            <w:rStyle w:val="af4"/>
            <w:rFonts w:ascii="Times New Roman" w:hAnsi="Times New Roman"/>
            <w:sz w:val="28"/>
            <w:szCs w:val="28"/>
          </w:rPr>
          <w:t>http://piterholod.ru/gradirnya/thermokey-wh1390-btd-v-opisanie.html</w:t>
        </w:r>
      </w:hyperlink>
    </w:p>
    <w:p w:rsidR="00425795" w:rsidRPr="007C2982" w:rsidRDefault="00E00834" w:rsidP="00E00834">
      <w:pPr>
        <w:spacing w:after="0" w:line="240" w:lineRule="auto"/>
        <w:ind w:right="-284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E00834">
        <w:rPr>
          <w:rFonts w:ascii="Times New Roman" w:hAnsi="Times New Roman"/>
          <w:color w:val="000000" w:themeColor="text1"/>
          <w:sz w:val="28"/>
          <w:szCs w:val="28"/>
        </w:rPr>
        <w:lastRenderedPageBreak/>
        <w:t>26.</w:t>
      </w:r>
      <w:r w:rsidRPr="00E00834">
        <w:rPr>
          <w:rFonts w:ascii="Times New Roman" w:hAnsi="Times New Roman"/>
          <w:sz w:val="28"/>
          <w:szCs w:val="28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="00425795" w:rsidRPr="007C2982">
        <w:rPr>
          <w:rFonts w:ascii="Times New Roman" w:hAnsi="Times New Roman"/>
          <w:color w:val="000000" w:themeColor="text1"/>
          <w:sz w:val="28"/>
          <w:szCs w:val="28"/>
        </w:rPr>
        <w:t>http://www.rosfirm.ru/companies_news/analitic/card/753395</w:t>
      </w:r>
    </w:p>
    <w:p w:rsidR="00425795" w:rsidRPr="007C2982" w:rsidRDefault="00E00834" w:rsidP="00E00834">
      <w:pPr>
        <w:spacing w:after="0" w:line="240" w:lineRule="auto"/>
        <w:ind w:right="-284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E00834">
        <w:rPr>
          <w:rFonts w:ascii="Times New Roman" w:hAnsi="Times New Roman"/>
          <w:color w:val="000000" w:themeColor="text1"/>
          <w:sz w:val="28"/>
          <w:szCs w:val="28"/>
        </w:rPr>
        <w:t>27.</w:t>
      </w:r>
      <w:r w:rsidRPr="00E00834">
        <w:rPr>
          <w:rFonts w:ascii="Times New Roman" w:hAnsi="Times New Roman"/>
          <w:sz w:val="28"/>
          <w:szCs w:val="28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="00425795" w:rsidRPr="007C2982">
        <w:rPr>
          <w:rFonts w:ascii="Times New Roman" w:hAnsi="Times New Roman"/>
          <w:color w:val="000000" w:themeColor="text1"/>
          <w:sz w:val="28"/>
          <w:szCs w:val="28"/>
        </w:rPr>
        <w:t>http://www.xiron.ru/content/view/31158/28/</w:t>
      </w:r>
    </w:p>
    <w:p w:rsidR="00425795" w:rsidRPr="007C2982" w:rsidRDefault="00262449" w:rsidP="00E00834">
      <w:pPr>
        <w:spacing w:after="0" w:line="240" w:lineRule="auto"/>
        <w:ind w:right="-284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449">
        <w:rPr>
          <w:rFonts w:ascii="Times New Roman" w:hAnsi="Times New Roman"/>
          <w:noProof/>
          <w:color w:val="000000" w:themeColor="text1"/>
          <w:sz w:val="20"/>
          <w:szCs w:val="28"/>
          <w:lang w:eastAsia="ru-RU"/>
        </w:rPr>
        <w:pict>
          <v:group id="Группа 3157" o:spid="_x0000_s1896" style="position:absolute;margin-left:56.7pt;margin-top:19.85pt;width:518.8pt;height:802.3pt;z-index:251792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" o:allowincell="f">
            <v:rect id="Rectangle 723" o:spid="_x0000_s18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8TsEA&#10;AADdAAAADwAAAGRycy9kb3ducmV2LnhtbERPzYrCMBC+L/gOYQRva6riotUoVRA8LW71AYZmbIvN&#10;pDaxrT795iB4/Pj+19veVKKlxpWWFUzGEQjizOqScwWX8+F7AcJ5ZI2VZVLwJAfbzeBrjbG2Hf9R&#10;m/pchBB2MSoovK9jKV1WkEE3tjVx4K62MegDbHKpG+xCuKnkNIp+pMGSQ0OBNe0Lym7pwyi4+b79&#10;TfL0dVhedsvstEu6xz1RajTskxUIT73/iN/uo1Ywm8zD3PAmP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+PE7BAAAA3QAAAA8AAAAAAAAAAAAAAAAAmAIAAGRycy9kb3du&#10;cmV2LnhtbFBLBQYAAAAABAAEAPUAAACGAwAAAAA=&#10;" filled="f" strokeweight="2pt"/>
            <v:line id="Line 724" o:spid="_x0000_s18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/fcMAAADdAAAADwAAAGRycy9kb3ducmV2LnhtbESPQYvCMBSE74L/ITzBm6YqilajiFDx&#10;tmzrxduzebbF5qU0Ueu/NwsLHoeZ+YbZ7DpTiye1rrKsYDKOQBDnVldcKDhnyWgJwnlkjbVlUvAm&#10;B7ttv7fBWNsX/9Iz9YUIEHYxKii9b2IpXV6SQTe2DXHwbrY16INsC6lbfAW4qeU0ihbSYMVhocSG&#10;DiXl9/RhFNwv53ly/DnorE73+lok/nK9aaWGg26/BuGp89/wf/ukFcwm8xX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AP33DAAAA3QAAAA8AAAAAAAAAAAAA&#10;AAAAoQIAAGRycy9kb3ducmV2LnhtbFBLBQYAAAAABAAEAPkAAACRAwAAAAA=&#10;" strokeweight="2pt"/>
            <v:line id="Line 725" o:spid="_x0000_s18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ZcXb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R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llxdvgAAAN0AAAAPAAAAAAAAAAAAAAAAAKEC&#10;AABkcnMvZG93bnJldi54bWxQSwUGAAAAAAQABAD5AAAAjAMAAAAA&#10;" strokeweight="2pt"/>
            <v:line id="Line 726" o:spid="_x0000_s19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r5xsMAAADdAAAADwAAAGRycy9kb3ducmV2LnhtbESPQYvCMBSE74L/ITzBm6ZVFKlGEaHi&#10;bbH24u3ZPNti81KaqPXfm4WFPQ4z8w2z2fWmES/qXG1ZQTyNQBAXVtdcKsgv6WQFwnlkjY1lUvAh&#10;B7vtcLDBRNs3n+mV+VIECLsEFVTet4mUrqjIoJvaljh4d9sZ9EF2pdQdvgPcNHIWRUtpsOawUGFL&#10;h4qKR/Y0Ch7XfJEefw760mR7fStTf73dtVLjUb9fg/DU+//wX/ukFczjZQy/b8ITkNs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+cbDAAAA3QAAAA8AAAAAAAAAAAAA&#10;AAAAoQIAAGRycy9kb3ducmV2LnhtbFBLBQYAAAAABAAEAPkAAACRAwAAAAA=&#10;" strokeweight="2pt"/>
            <v:line id="Line 727" o:spid="_x0000_s19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hns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9k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CGexwQAAAN0AAAAPAAAAAAAAAAAAAAAA&#10;AKECAABkcnMvZG93bnJldi54bWxQSwUGAAAAAAQABAD5AAAAjwMAAAAA&#10;" strokeweight="2pt"/>
            <v:line id="Line 728" o:spid="_x0000_s19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TCK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9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RMIqwQAAAN0AAAAPAAAAAAAAAAAAAAAA&#10;AKECAABkcnMvZG93bnJldi54bWxQSwUGAAAAAAQABAD5AAAAjwMAAAAA&#10;" strokeweight="2pt"/>
            <v:line id="Line 729" o:spid="_x0000_s19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1aXs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TRZz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VpexAAAAN0AAAAPAAAAAAAAAAAA&#10;AAAAAKECAABkcnMvZG93bnJldi54bWxQSwUGAAAAAAQABAD5AAAAkgMAAAAA&#10;" strokeweight="2pt"/>
            <v:line id="Line 730" o:spid="_x0000_s19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H/x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9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4f/FwQAAAN0AAAAPAAAAAAAAAAAAAAAA&#10;AKECAABkcnMvZG93bnJldi54bWxQSwUGAAAAAAQABAD5AAAAjwMAAAAA&#10;" strokeweight="2pt"/>
            <v:line id="Line 731" o:spid="_x0000_s19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YHWMUAAADdAAAADwAAAGRycy9kb3ducmV2LnhtbESP0WoCMRRE3wv+Q7hC3zS7Fpa6GqWo&#10;hUofirYfcN1cN1s3N0uS6tavNwWhj8PMnGHmy9624kw+NI4V5OMMBHHldMO1gq/P19EziBCRNbaO&#10;ScEvBVguBg9zLLW78I7O+1iLBOFQogITY1dKGSpDFsPYdcTJOzpvMSbpa6k9XhLctnKSZYW02HBa&#10;MNjRylB12v9YBVt/eD/l19rIA2/9pv1YT4P9Vupx2L/MQETq43/43n7TCp7yooC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YHWMUAAADdAAAADwAAAAAAAAAA&#10;AAAAAAChAgAAZHJzL2Rvd25yZXYueG1sUEsFBgAAAAAEAAQA+QAAAJMDAAAAAA==&#10;" strokeweight="1pt"/>
            <v:line id="Line 732" o:spid="_x0000_s19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/EKcMAAADdAAAADwAAAGRycy9kb3ducmV2LnhtbESPQYvCMBSE7wv+h/AEb2uqsirVKCJU&#10;vC22Xrw9m2dbbF5KE7X+eyMIHoeZ+YZZrjtTizu1rrKsYDSMQBDnVldcKDhmye8chPPIGmvLpOBJ&#10;Dtar3s8SY20ffKB76gsRIOxiVFB638RSurwkg25oG+LgXWxr0AfZFlK3+AhwU8txFE2lwYrDQokN&#10;bUvKr+nNKLiejn/J7n+rszrd6HOR+NP5opUa9LvNAoSnzn/Dn/ZeK5iMpj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/xCnDAAAA3QAAAA8AAAAAAAAAAAAA&#10;AAAAoQIAAGRycy9kb3ducmV2LnhtbFBLBQYAAAAABAAEAPkAAACRAwAAAAA=&#10;" strokeweight="2pt"/>
            <v:line id="Line 733" o:spid="_x0000_s19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2scIAAADdAAAADwAAAGRycy9kb3ducmV2LnhtbERPzWoCMRC+C75DGMFbzW4FqVujiFVQ&#10;ehC1DzBupputm8mSRN326ZuD4PHj+58tOtuIG/lQO1aQjzIQxKXTNVcKvk6blzcQISJrbByTgl8K&#10;sJj3ezMstLvzgW7HWIkUwqFABSbGtpAylIYshpFriRP37bzFmKCvpPZ4T+G2ka9ZNpEWa04NBlta&#10;GSovx6tVsPPnz0v+Vxl55p1fN/uPabA/Sg0H3fIdRKQuPsUP91YrGOeTNDe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U2scIAAADdAAAADwAAAAAAAAAAAAAA&#10;AAChAgAAZHJzL2Rvd25yZXYueG1sUEsFBgAAAAAEAAQA+QAAAJADAAAAAA==&#10;" strokeweight="1pt"/>
            <v:rect id="Rectangle 734" o:spid="_x0000_s19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WtsQA&#10;AADdAAAADwAAAGRycy9kb3ducmV2LnhtbESPwWrDMBBE74X8g9hAb7XsphjHiRJMwJBr3RZ6XKyN&#10;7cRaOZKauH9fFQo9DjPzhtnuZzOKGzk/WFaQJSkI4tbqgTsF72/1UwHCB2SNo2VS8E0e9rvFwxZL&#10;be/8SrcmdCJC2JeooA9hKqX0bU8GfWIn4uidrDMYonSd1A7vEW5G+ZymuTQ4cFzocaJDT+2l+TIK&#10;quo8f1ybNdZeFqnL9Yvuqk+lHpdztQERaA7/4b/2UStYZfka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gFrb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35" o:spid="_x0000_s19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p9sEA&#10;AADdAAAADwAAAGRycy9kb3ducmV2LnhtbERPz2vCMBS+C/sfwhvsZtO6oV3XVMpA2NWqsOOjeWu7&#10;NS81ybT7781h4PHj+11uZzOKCzk/WFaQJSkI4tbqgTsFx8NumYPwAVnjaJkU/JGHbfWwKLHQ9sp7&#10;ujShEzGEfYEK+hCmQkrf9mTQJ3YijtyXdQZDhK6T2uE1hptRrtJ0LQ0OHBt6nOi9p/an+TUK6vp7&#10;Pp2bV9x5madurV90V38q9fQ4128gAs3hLv53f2gFz9km7o9v4hOQ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DKfb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36" o:spid="_x0000_s19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MbcQA&#10;AADdAAAADwAAAGRycy9kb3ducmV2LnhtbESPQWvCQBSE70L/w/IKvekmrdg0ugmhIPRqVOjxkX1N&#10;YrNv092txn/vFgoeh5n5htmUkxnEmZzvLStIFwkI4sbqnlsFh/12noHwAVnjYJkUXMlDWTzMNphr&#10;e+EdnevQighhn6OCLoQxl9I3HRn0CzsSR+/LOoMhStdK7fAS4WaQz0mykgZ7jgsdjvTeUfNd/xoF&#10;VXWajj/1G269zBK30kvdVp9KPT1O1RpEoCncw//tD63gJX1N4e9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jG3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37" o:spid="_x0000_s19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SGsQA&#10;AADdAAAADwAAAGRycy9kb3ducmV2LnhtbESPQWvCQBSE7wX/w/KE3pqNttgYXSUUhF6bWvD4yD6T&#10;aPZturtN4r93C4Ueh5n5htnuJ9OJgZxvLStYJCkI4srqlmsFx8/DUwbCB2SNnWVScCMP+93sYYu5&#10;tiN/0FCGWkQI+xwVNCH0uZS+asigT2xPHL2zdQZDlK6W2uEY4aaTyzRdSYMtx4UGe3prqLqWP0ZB&#10;UVymr+9yjQcvs9St9Iuui5NSj/Op2IAINIX/8F/7XSt4Xrwu4f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Ehr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8" o:spid="_x0000_s19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3gcMA&#10;AADdAAAADwAAAGRycy9kb3ducmV2LnhtbESPT4vCMBTE78J+h/AWvGnqH9StRikLglerwh4fzbPt&#10;bvNSk6zWb28EweMwM79hVpvONOJKzteWFYyGCQjiwuqaSwXHw3awAOEDssbGMim4k4fN+qO3wlTb&#10;G+/pmodSRAj7FBVUIbSplL6oyKAf2pY4emfrDIYoXSm1w1uEm0aOk2QmDdYcFyps6bui4i//Nwqy&#10;7Lc7XfIv3Hq5SNxMT3WZ/SjV/+yyJYhAXXiHX+2dVjAZzSf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G3g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39" o:spid="_x0000_s19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v9cMA&#10;AADdAAAADwAAAGRycy9kb3ducmV2LnhtbESPW4vCMBSE3xf8D+EIvq2pF7xUo5QFYV+3Kvh4aI5t&#10;tTmpSVa7/34jCD4OM/MNs952phF3cr62rGA0TEAQF1bXXCo47HefCxA+IGtsLJOCP/Kw3fQ+1phq&#10;++AfuuehFBHCPkUFVQhtKqUvKjLoh7Yljt7ZOoMhSldK7fAR4aaR4ySZSYM1x4UKW/qqqLjmv0ZB&#10;ll264y1f4s7LReJmeqrL7KTUoN9lKxCBuvAOv9rfWsFkNJ/C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gv9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40" o:spid="_x0000_s19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KbsQA&#10;AADdAAAADwAAAGRycy9kb3ducmV2LnhtbESPQWvCQBSE70L/w/IKvekmVVNNs0oQBK+NLfT4yD6T&#10;tNm36e5W03/fFQSPw8x8wxTb0fTiTM53lhWkswQEcW11x42C9+N+ugLhA7LG3jIp+CMP283DpMBc&#10;2wu/0bkKjYgQ9jkqaEMYcil93ZJBP7MDcfRO1hkMUbpGaoeXCDe9fE6STBrsOC60ONCupfq7+jUK&#10;yvJr/Pip1rj3cpW4TC90U34q9fQ4lq8gAo3hHr61D1rBPH1ZwvV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0im7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45</w:t>
                    </w:r>
                  </w:p>
                </w:txbxContent>
              </v:textbox>
            </v:rect>
            <v:rect id="Rectangle 741" o:spid="_x0000_s19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UGcQA&#10;AADdAAAADwAAAGRycy9kb3ducmV2LnhtbESPQWvCQBSE70L/w/IKvekmtqRpdCNBEHptVOjxkX1N&#10;YrNv092txn/vFgoeh5n5hllvJjOIMznfW1aQLhIQxI3VPbcKDvvdPAfhA7LGwTIpuJKHTfkwW2Oh&#10;7YU/6FyHVkQI+wIVdCGMhZS+6cigX9iROHpf1hkMUbpWaoeXCDeDXCZJJg32HBc6HGnbUfNd/xoF&#10;VXWajj/1G+68zBOX6RfdVp9KPT1O1QpEoCncw//td63gOX3N4O9NfA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FBn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00834" w:rsidRPr="00E0083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28.</w:t>
      </w:r>
      <w:r w:rsidR="00E00834" w:rsidRPr="00E0083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00834" w:rsidRPr="00425795">
        <w:rPr>
          <w:rFonts w:ascii="Times New Roman" w:hAnsi="Times New Roman"/>
          <w:sz w:val="28"/>
          <w:szCs w:val="28"/>
        </w:rPr>
        <w:t>Интернет</w:t>
      </w:r>
      <w:r w:rsidR="00E00834" w:rsidRPr="00E00834">
        <w:rPr>
          <w:rFonts w:ascii="Times New Roman" w:hAnsi="Times New Roman"/>
          <w:sz w:val="28"/>
          <w:szCs w:val="28"/>
          <w:lang w:val="en-US"/>
        </w:rPr>
        <w:t>:</w:t>
      </w:r>
      <w:r w:rsidR="00E00834" w:rsidRPr="00E00834">
        <w:rPr>
          <w:rFonts w:ascii="Times New Roman" w:hAnsi="Times New Roman"/>
          <w:lang w:val="en-US"/>
        </w:rPr>
        <w:t xml:space="preserve"> </w:t>
      </w:r>
      <w:r w:rsidR="00425795" w:rsidRPr="007C298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online-komplekt.ru/document/present/210/20868882_pre1.pdf</w:t>
      </w:r>
    </w:p>
    <w:p w:rsidR="00425795" w:rsidRPr="00E00834" w:rsidRDefault="00E00834" w:rsidP="00E00834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29.</w:t>
      </w:r>
      <w:r w:rsidRPr="00E00834">
        <w:rPr>
          <w:rFonts w:ascii="Times New Roman" w:hAnsi="Times New Roman"/>
          <w:sz w:val="28"/>
          <w:szCs w:val="28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www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danfoss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com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NR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rdonlyres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/.../0/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DKRCCPDFE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A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219_</w:t>
      </w:r>
      <w:r w:rsidR="00425795" w:rsidRPr="00E008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 w:eastAsia="ru-RU"/>
        </w:rPr>
        <w:t>NRV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pdf</w:t>
      </w:r>
      <w:proofErr w:type="spellEnd"/>
    </w:p>
    <w:p w:rsidR="00425795" w:rsidRPr="007C2982" w:rsidRDefault="00E00834" w:rsidP="00E00834">
      <w:pPr>
        <w:shd w:val="clear" w:color="auto" w:fill="FFFFFF"/>
        <w:spacing w:after="0" w:line="240" w:lineRule="atLeast"/>
        <w:contextualSpacing/>
        <w:textAlignment w:val="center"/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</w:pPr>
      <w:r w:rsidRPr="00E0083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30.</w:t>
      </w:r>
      <w:r w:rsidRPr="00E0083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Интернет</w:t>
      </w:r>
      <w:r w:rsidRPr="00E00834">
        <w:rPr>
          <w:rFonts w:ascii="Times New Roman" w:hAnsi="Times New Roman"/>
          <w:sz w:val="28"/>
          <w:szCs w:val="28"/>
          <w:lang w:val="en-US"/>
        </w:rPr>
        <w:t>:</w:t>
      </w:r>
      <w:r w:rsidRPr="00E00834">
        <w:rPr>
          <w:rFonts w:ascii="Times New Roman" w:hAnsi="Times New Roman"/>
          <w:lang w:val="en-US"/>
        </w:rPr>
        <w:t xml:space="preserve"> </w:t>
      </w:r>
      <w:r w:rsidR="00425795" w:rsidRPr="007C298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mtt-cold.com/products/bcvr-1-12</w:t>
      </w:r>
    </w:p>
    <w:p w:rsidR="00425795" w:rsidRPr="00E00834" w:rsidRDefault="00E00834" w:rsidP="00E00834">
      <w:pPr>
        <w:shd w:val="clear" w:color="auto" w:fill="FFFFFF"/>
        <w:spacing w:after="0" w:line="240" w:lineRule="atLeast"/>
        <w:contextualSpacing/>
        <w:textAlignment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31.</w:t>
      </w:r>
      <w:r w:rsidRPr="00E00834">
        <w:rPr>
          <w:rFonts w:ascii="Times New Roman" w:hAnsi="Times New Roman"/>
          <w:sz w:val="28"/>
          <w:szCs w:val="28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http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://</w:t>
      </w:r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www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becool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ru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komponent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hs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smotrovye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stjokla</w:t>
      </w:r>
      <w:proofErr w:type="spellEnd"/>
    </w:p>
    <w:p w:rsidR="00425795" w:rsidRPr="00E00834" w:rsidRDefault="00E00834" w:rsidP="00E00834">
      <w:pPr>
        <w:spacing w:after="0" w:line="240" w:lineRule="auto"/>
        <w:ind w:right="-284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32.</w:t>
      </w:r>
      <w:r w:rsidRPr="00E00834">
        <w:rPr>
          <w:rFonts w:ascii="Times New Roman" w:hAnsi="Times New Roman"/>
          <w:sz w:val="28"/>
          <w:szCs w:val="28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http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://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greenfrost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kiev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ua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/</w:t>
      </w:r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p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/24459910-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rele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protoka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masla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bitzer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-347505-02/</w:t>
      </w:r>
    </w:p>
    <w:p w:rsidR="00425795" w:rsidRPr="00E00834" w:rsidRDefault="00E00834" w:rsidP="00E00834">
      <w:pPr>
        <w:spacing w:after="0" w:line="240" w:lineRule="auto"/>
        <w:ind w:right="-284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33.</w:t>
      </w:r>
      <w:r w:rsidRPr="00E00834">
        <w:rPr>
          <w:rFonts w:ascii="Times New Roman" w:hAnsi="Times New Roman"/>
          <w:sz w:val="28"/>
          <w:szCs w:val="28"/>
        </w:rPr>
        <w:t xml:space="preserve"> </w:t>
      </w:r>
      <w:r w:rsidRPr="00425795">
        <w:rPr>
          <w:rFonts w:ascii="Times New Roman" w:hAnsi="Times New Roman"/>
          <w:sz w:val="28"/>
          <w:szCs w:val="28"/>
        </w:rPr>
        <w:t>Интернет:</w:t>
      </w:r>
      <w:r w:rsidRPr="00425795">
        <w:rPr>
          <w:rFonts w:ascii="Times New Roman" w:hAnsi="Times New Roman"/>
        </w:rPr>
        <w:t xml:space="preserve"> </w:t>
      </w:r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http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://</w:t>
      </w:r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www</w:t>
      </w:r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phs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holod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ru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/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postavka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/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avtomatika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/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regulaytor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masla</w:t>
      </w:r>
      <w:proofErr w:type="spellEnd"/>
      <w:r w:rsidR="00425795" w:rsidRPr="00E0083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425795" w:rsidRPr="007C298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html</w:t>
      </w:r>
    </w:p>
    <w:p w:rsidR="000A0DEF" w:rsidRPr="00766973" w:rsidRDefault="00262449" w:rsidP="00452B6E">
      <w:pPr>
        <w:rPr>
          <w:rStyle w:val="af4"/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hyperlink r:id="rId82" w:history="1"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http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://744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r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.</w:t>
        </w:r>
        <w:proofErr w:type="spellStart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ru</w:t>
        </w:r>
        <w:proofErr w:type="spellEnd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/</w:t>
        </w:r>
        <w:proofErr w:type="spellStart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oborudovanie</w:t>
        </w:r>
        <w:proofErr w:type="spellEnd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/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item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/5-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valves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/27-</w:t>
        </w:r>
        <w:proofErr w:type="spellStart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servoprivodnye</w:t>
        </w:r>
        <w:proofErr w:type="spellEnd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-</w:t>
        </w:r>
        <w:proofErr w:type="spellStart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klapany</w:t>
        </w:r>
        <w:proofErr w:type="spellEnd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-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s</w:t>
        </w:r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-</w:t>
        </w:r>
        <w:proofErr w:type="spellStart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pilotnym</w:t>
        </w:r>
        <w:proofErr w:type="spellEnd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-</w:t>
        </w:r>
        <w:proofErr w:type="spellStart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upravleniem</w:t>
        </w:r>
        <w:proofErr w:type="spellEnd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-</w:t>
        </w:r>
        <w:proofErr w:type="spellStart"/>
        <w:r w:rsidR="00452B6E" w:rsidRPr="00916ACA">
          <w:rPr>
            <w:rStyle w:val="af4"/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ics</w:t>
        </w:r>
        <w:proofErr w:type="spellEnd"/>
      </w:hyperlink>
      <w:r w:rsidR="000A0DEF" w:rsidRPr="00766973">
        <w:rPr>
          <w:rStyle w:val="af4"/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 w:type="page"/>
      </w:r>
    </w:p>
    <w:p w:rsidR="00E00834" w:rsidRPr="00E00834" w:rsidRDefault="00262449" w:rsidP="00AA7347">
      <w:pPr>
        <w:pStyle w:val="1"/>
        <w:ind w:firstLine="567"/>
        <w:rPr>
          <w:sz w:val="28"/>
          <w:szCs w:val="28"/>
        </w:rPr>
      </w:pPr>
      <w:bookmarkStart w:id="3" w:name="_Toc449280971"/>
      <w:bookmarkStart w:id="4" w:name="_Toc453210669"/>
      <w:bookmarkStart w:id="5" w:name="_Toc453211460"/>
      <w:r w:rsidRPr="00262449">
        <w:rPr>
          <w:rFonts w:ascii="ISOCPEUR" w:eastAsia="Times New Roman" w:hAnsi="ISOCPEUR"/>
          <w:b w:val="0"/>
          <w:i/>
          <w:caps w:val="0"/>
          <w:noProof/>
          <w:kern w:val="0"/>
          <w:sz w:val="20"/>
          <w:szCs w:val="20"/>
          <w:lang w:val="ru-RU" w:eastAsia="ru-RU"/>
        </w:rPr>
        <w:lastRenderedPageBreak/>
        <w:pict>
          <v:group id="Группа 497" o:spid="_x0000_s1916" style="position:absolute;left:0;text-align:left;margin-left:56.7pt;margin-top:19.85pt;width:518.8pt;height:802.3pt;z-index:2518558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" o:allowincell="f">
            <v:rect id="Rectangle 75" o:spid="_x0000_s19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zEMIA&#10;AADcAAAADwAAAGRycy9kb3ducmV2LnhtbERPy2qDQBTdB/IPww10F8eWUqp1EkxB6Cq01g+4OLcq&#10;ce5YZ3y0X59ZBLI8nHd2XE0vZhpdZ1nBYxSDIK6t7rhRUH0X+1cQziNr7C2Tgj9ycDxsNxmm2i78&#10;RXPpGxFC2KWooPV+SKV0dUsGXWQH4sD92NGgD3BspB5xCeGml09x/CINdhwaWhzovaX6Uk5GwcWv&#10;8zlvyv8iqU5J/XnKl+k3V+pht+ZvIDyt/i6+uT+0guckrA1nwhGQh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/MQwgAAANwAAAAPAAAAAAAAAAAAAAAAAJgCAABkcnMvZG93&#10;bnJldi54bWxQSwUGAAAAAAQABAD1AAAAhwMAAAAA&#10;" filled="f" strokeweight="2pt"/>
            <v:line id="Line 76" o:spid="_x0000_s19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27S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Lz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tu0rDAAAA3AAAAA8AAAAAAAAAAAAA&#10;AAAAoQIAAGRycy9kb3ducmV2LnhtbFBLBQYAAAAABAAEAPkAAACRAwAAAAA=&#10;" strokeweight="2pt"/>
            <v:line id="Line 77" o:spid="_x0000_s19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Iz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ojA/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/8iM29AAAA3AAAAA8AAAAAAAAAAAAAAAAAoQIA&#10;AGRycy9kb3ducmV2LnhtbFBLBQYAAAAABAAEAPkAAACLAwAAAAA=&#10;" strokeweight="2pt"/>
            <v:line id="Line 78" o:spid="_x0000_s19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tV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LAtVr8AAADcAAAADwAAAAAAAAAAAAAAAACh&#10;AgAAZHJzL2Rvd25yZXYueG1sUEsFBgAAAAAEAAQA+QAAAI0DAAAAAA==&#10;" strokeweight="2pt"/>
            <v:line id="Line 79" o:spid="_x0000_s19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KzI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aAr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GKzIb8AAADcAAAADwAAAAAAAAAAAAAAAACh&#10;AgAAZHJzL2Rvd25yZXYueG1sUEsFBgAAAAAEAAQA+QAAAI0DAAAAAA==&#10;" strokeweight="2pt"/>
            <v:line id="Line 80" o:spid="_x0000_s19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4Wu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uFrrAAAAA3AAAAA8AAAAAAAAAAAAAAAAA&#10;oQIAAGRycy9kb3ducmV2LnhtbFBLBQYAAAAABAAEAPkAAACOAwAAAAA=&#10;" strokeweight="2pt"/>
            <v:line id="Line 81" o:spid="_x0000_s19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eOz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Hjs7AAAAA3AAAAA8AAAAAAAAAAAAAAAAA&#10;oQIAAGRycy9kb3ducmV2LnhtbFBLBQYAAAAABAAEAPkAAACOAwAAAAA=&#10;" strokeweight="2pt"/>
            <v:line id="Line 82" o:spid="_x0000_s19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srV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4srVb8AAADcAAAADwAAAAAAAAAAAAAAAACh&#10;AgAAZHJzL2Rvd25yZXYueG1sUEsFBgAAAAAEAAQA+QAAAI0DAAAAAA==&#10;" strokeweight="2pt"/>
            <v:line id="Line 83" o:spid="_x0000_s19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o3kcQAAADcAAAADwAAAGRycy9kb3ducmV2LnhtbESP0WoCMRRE3wv+Q7hC3zRro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jeRxAAAANwAAAAPAAAAAAAAAAAA&#10;AAAAAKECAABkcnMvZG93bnJldi54bWxQSwUGAAAAAAQABAD5AAAAkgMAAAAA&#10;" strokeweight="1pt"/>
            <v:line id="Line 84" o:spid="_x0000_s19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UQu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W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VELnAAAAA3AAAAA8AAAAAAAAAAAAAAAAA&#10;oQIAAGRycy9kb3ducmV2LnhtbFBLBQYAAAAABAAEAPkAAACOAwAAAAA=&#10;" strokeweight="2pt"/>
            <v:line id="Line 85" o:spid="_x0000_s19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GeM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OQZ4wQAAANwAAAAPAAAAAAAAAAAAAAAA&#10;AKECAABkcnMvZG93bnJldi54bWxQSwUGAAAAAAQABAD5AAAAjwMAAAAA&#10;" strokeweight="1pt"/>
            <v:rect id="Rectangle 86" o:spid="_x0000_s19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sb8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h4UR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Esb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" o:spid="_x0000_s19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TL8AA&#10;AADcAAAADwAAAGRycy9kb3ducmV2LnhtbERPz2uDMBS+D/o/hDfYbY2WVTprFCkUdq3bYMeHeVM7&#10;82KTrNr/vjkMdvz4fhfVYkZxJecHywrSdQKCuLV64E7Bx/vxeQfCB2SNo2VScCMPVbl6KDDXduYT&#10;XZvQiRjCPkcFfQhTLqVvezLo13Yijty3dQZDhK6T2uEcw80oN0mSSYMDx4YeJzr01P40v0ZBXZ+X&#10;z0vzikcvd4nL9Ivu6i+lnh6Xeg8i0BL+xX/uN61gm8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ITL8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8" o:spid="_x0000_s19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62tMEA&#10;AADcAAAADwAAAGRycy9kb3ducmV2LnhtbESPQYvCMBSE74L/ITxhb5p2UdFqlCIIXu2u4PHRPNtq&#10;81KTrHb/vREW9jjMzDfMetubVjzI+caygnSSgCAurW64UvD9tR8vQPiArLG1TAp+ycN2MxysMdP2&#10;yUd6FKESEcI+QwV1CF0mpS9rMugntiOO3sU6gyFKV0nt8BnhppWfSTKXBhuOCzV2tKupvBU/RkGe&#10;X/vTvVji3stF4uZ6qqv8rNTHqM9XIAL14T/81z5oBbM0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etrT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9" o:spid="_x0000_s19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798MA&#10;AADdAAAADwAAAGRycy9kb3ducmV2LnhtbESPQWvCQBSE7wX/w/KE3ppNrQQbs0oQhF4bK3h8ZF+T&#10;2OzbuLua9N93BaHHYWa+YYrtZHpxI+c7ywpekxQEcW11x42Cr8P+ZQXCB2SNvWVS8EsetpvZU4G5&#10;tiN/0q0KjYgQ9jkqaEMYcil93ZJBn9iBOHrf1hkMUbpGaodjhJteLtI0kwY7jgstDrRrqf6prkZB&#10;WZ6n46V6x72Xq9Rleqmb8qTU83wq1yACTeE//Gh/aAVvEQn3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79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90" o:spid="_x0000_s19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ebMMA&#10;AADdAAAADwAAAGRycy9kb3ducmV2LnhtbESPQWsCMRSE70L/Q3iF3jTRiqyrURZB6LWrhR4fm+fu&#10;2s3LNom6/feNIHgcZuYbZr0dbCeu5EPrWMN0okAQV860XGs4HvbjDESIyAY7x6ThjwJsNy+jNebG&#10;3fiTrmWsRYJwyFFDE2OfSxmqhiyGieuJk3dy3mJM0tfSeLwluO3kTKmFtNhyWmiwp11D1U95sRqK&#10;4jx8/ZZL3AeZKb8wc1MX31q/vQ7FCkSkIT7Dj/aH0fA+U1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eb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91" o:spid="_x0000_s19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AG8MA&#10;AADdAAAADwAAAGRycy9kb3ducmV2LnhtbESPQWsCMRSE70L/Q3iCN03cititURZB6LVbhR4fm9fd&#10;1c3LNom6/vtGKHgcZuYbZr0dbCeu5EPrWMN8pkAQV860XGs4fO2nKxAhIhvsHJOGOwXYbl5Ga8yN&#10;u/EnXctYiwThkKOGJsY+lzJUDVkMM9cTJ+/HeYsxSV9L4/GW4LaTmVJLabHltNBgT7uGqnN5sRqK&#10;4jQcf8s33Ae5Un5pFqYuvrWejIfiHUSkIT7D/+0Po+E1Uxk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4AG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2" o:spid="_x0000_s19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lgMMA&#10;AADdAAAADwAAAGRycy9kb3ducmV2LnhtbESPQWvCQBSE70L/w/IK3nS3KmJTNyEIQq+NFTw+sq9J&#10;2uzbuLvV+O+7gtDjMDPfMNtitL24kA+dYw0vcwWCuHam40bD52E/24AIEdlg75g03ChAkT9NtpgZ&#10;d+UPulSxEQnCIUMNbYxDJmWoW7IY5m4gTt6X8xZjkr6RxuM1wW0vF0qtpcWO00KLA+1aqn+qX6uh&#10;LL/H47l6xX2QG+XXZmWa8qT19Hks30BEGuN/+NF+NxqWC7WE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KlgM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46</w:t>
                    </w:r>
                  </w:p>
                </w:txbxContent>
              </v:textbox>
            </v:rect>
            <v:rect id="Rectangle 93" o:spid="_x0000_s19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99MIA&#10;AADdAAAADwAAAGRycy9kb3ducmV2LnhtbESPQWsCMRSE7wX/Q3hCbzXRiuhqlEUQenVrocfH5rm7&#10;unlZk1TXf2+EgsdhZr5hVpvetuJKPjSONYxHCgRx6UzDlYbD9+5jDiJEZIOtY9JwpwCb9eBthZlx&#10;N97TtYiVSBAOGWqoY+wyKUNZk8Uwch1x8o7OW4xJ+koaj7cEt62cKDWTFhtOCzV2tK2pPBd/VkOe&#10;n/qfS7HAXZBz5Wdmaqr8V+v3YZ8vQUTq4yv83/4yGj4nagr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z30wgAAAN0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00834" w:rsidRPr="00E00834">
        <w:rPr>
          <w:sz w:val="28"/>
          <w:szCs w:val="28"/>
        </w:rPr>
        <w:t>ПРИЛОЖЕНИЯ</w:t>
      </w:r>
      <w:bookmarkEnd w:id="3"/>
      <w:bookmarkEnd w:id="4"/>
      <w:bookmarkEnd w:id="5"/>
    </w:p>
    <w:p w:rsidR="00E00834" w:rsidRPr="00E00834" w:rsidRDefault="00E00834" w:rsidP="00E00834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00834" w:rsidRPr="00E00834" w:rsidRDefault="00E00834" w:rsidP="00E00834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00834" w:rsidRPr="00E00834" w:rsidRDefault="00E00834" w:rsidP="00E00834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 w:rsidRPr="00E00834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Pr="00E00834">
        <w:rPr>
          <w:rFonts w:ascii="Times New Roman" w:hAnsi="Times New Roman"/>
          <w:sz w:val="28"/>
          <w:szCs w:val="28"/>
        </w:rPr>
        <w:t xml:space="preserve"> А</w:t>
      </w:r>
      <w:proofErr w:type="gramEnd"/>
    </w:p>
    <w:p w:rsidR="00773968" w:rsidRDefault="00CD3943" w:rsidP="00CD3943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Винтовые </w:t>
      </w:r>
      <w:proofErr w:type="spellStart"/>
      <w:r>
        <w:rPr>
          <w:rFonts w:ascii="Times New Roman" w:hAnsi="Times New Roman"/>
          <w:sz w:val="28"/>
          <w:szCs w:val="28"/>
        </w:rPr>
        <w:t>полугерметичные</w:t>
      </w:r>
      <w:proofErr w:type="spellEnd"/>
      <w:r w:rsidR="00773968">
        <w:rPr>
          <w:rFonts w:ascii="Times New Roman" w:hAnsi="Times New Roman"/>
          <w:sz w:val="28"/>
          <w:szCs w:val="28"/>
        </w:rPr>
        <w:t xml:space="preserve"> компрессоры фирмы </w:t>
      </w:r>
      <w:proofErr w:type="spellStart"/>
      <w:r w:rsidR="00773968"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</w:p>
    <w:p w:rsidR="00773968" w:rsidRPr="00773968" w:rsidRDefault="00773968" w:rsidP="00773968">
      <w:pPr>
        <w:tabs>
          <w:tab w:val="left" w:pos="8931"/>
        </w:tabs>
        <w:ind w:right="-142" w:firstLine="2268"/>
        <w:contextualSpacing/>
        <w:jc w:val="both"/>
        <w:rPr>
          <w:rFonts w:ascii="Times New Roman" w:hAnsi="Times New Roman"/>
          <w:sz w:val="28"/>
          <w:szCs w:val="28"/>
        </w:rPr>
      </w:pPr>
    </w:p>
    <w:p w:rsidR="00773968" w:rsidRDefault="00773968" w:rsidP="004257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981700"/>
            <wp:effectExtent l="0" t="0" r="9525" b="0"/>
            <wp:docPr id="3198" name="Рисунок 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68" w:rsidRDefault="00773968" w:rsidP="00773968">
      <w:pPr>
        <w:rPr>
          <w:rFonts w:ascii="Times New Roman" w:hAnsi="Times New Roman"/>
          <w:sz w:val="28"/>
          <w:szCs w:val="28"/>
        </w:rPr>
      </w:pPr>
    </w:p>
    <w:p w:rsidR="00773968" w:rsidRDefault="00773968" w:rsidP="00773968">
      <w:pPr>
        <w:tabs>
          <w:tab w:val="left" w:pos="59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 w:type="page"/>
      </w:r>
    </w:p>
    <w:p w:rsidR="00773968" w:rsidRDefault="00262449" w:rsidP="00773968">
      <w:pPr>
        <w:tabs>
          <w:tab w:val="left" w:pos="5970"/>
        </w:tabs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199" o:spid="_x0000_s1936" style="position:absolute;margin-left:56.7pt;margin-top:19.85pt;width:518.8pt;height:802.3pt;z-index:251796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" o:allowincell="f">
            <v:rect id="Rectangle 763" o:spid="_x0000_s19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I38QA&#10;AADdAAAADwAAAGRycy9kb3ducmV2LnhtbERP22rCQBB9L/gPywi+1U2tFE1dJRYCfSpt9AOG7JgN&#10;ZmdjdnOxX98tFPo2h3Od3WGyjRio87VjBU/LBARx6XTNlYLzKX/cgPABWWPjmBTcycNhP3vYYard&#10;yF80FKESMYR9igpMCG0qpS8NWfRL1xJH7uI6iyHCrpK6wzGG20aukuRFWqw5Nhhs6c1QeS16q+Aa&#10;puEjq4rvfHs+bsvPYzb2t0ypxXzKXkEEmsK/+M/9ruP85/Ua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fSN/EAAAA3QAAAA8AAAAAAAAAAAAAAAAAmAIAAGRycy9k&#10;b3ducmV2LnhtbFBLBQYAAAAABAAEAPUAAACJAwAAAAA=&#10;" filled="f" strokeweight="2pt"/>
            <v:line id="Line 764" o:spid="_x0000_s19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L7MEAAADdAAAADwAAAGRycy9kb3ducmV2LnhtbERPTYvCMBC9C/6HMII3TXV1WapRROji&#10;TWy9eBubsS02k9JErf/eCIK3ebzPWa47U4s7ta6yrGAyjkAQ51ZXXCg4ZsnoD4TzyBpry6TgSQ7W&#10;q35vibG2Dz7QPfWFCCHsYlRQet/EUrq8JINubBviwF1sa9AH2BZSt/gI4aaW0yj6lQYrDg0lNrQt&#10;Kb+mN6PgejrOk//9Vmd1utHnIvGn80UrNRx0mwUIT53/ij/unQ7zf2Z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IUvswQAAAN0AAAAPAAAAAAAAAAAAAAAA&#10;AKECAABkcnMvZG93bnJldi54bWxQSwUGAAAAAAQABAD5AAAAjwMAAAAA&#10;" strokeweight="2pt"/>
            <v:line id="Line 765" o:spid="_x0000_s19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Vm8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5Zr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89WbwQAAAN0AAAAPAAAAAAAAAAAAAAAA&#10;AKECAABkcnMvZG93bnJldi54bWxQSwUGAAAAAAQABAD5AAAAjwMAAAAA&#10;" strokeweight="2pt"/>
            <v:line id="Line 766" o:spid="_x0000_s19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9wAM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8s1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79wAMIAAADdAAAADwAAAAAAAAAAAAAA&#10;AAChAgAAZHJzL2Rvd25yZXYueG1sUEsFBgAAAAAEAAQA+QAAAJADAAAAAA==&#10;" strokeweight="2pt"/>
            <v:line id="Line 767" o:spid="_x0000_s19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kcsQAAADdAAAADwAAAGRycy9kb3ducmV2LnhtbESPQYvCQAyF7wv+hyHC3tap7ipSHUWE&#10;Lt4WqxdvsRPbYidTOqN2/705CN4S3st7X5br3jXqTl2oPRsYjxJQxIW3NZcGjofsaw4qRGSLjWcy&#10;8E8B1qvBxxJT6x+8p3seSyUhHFI0UMXYplqHoiKHYeRbYtEuvnMYZe1KbTt8SLhr9CRJZtphzdJQ&#10;YUvbioprfnMGrqfjNPv929pDk2/suczi6XyxxnwO+80CVKQ+vs2v650V/O8f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IORyxAAAAN0AAAAPAAAAAAAAAAAA&#10;AAAAAKECAABkcnMvZG93bnJldi54bWxQSwUGAAAAAAQABAD5AAAAkgMAAAAA&#10;" strokeweight="2pt"/>
            <v:line id="Line 768" o:spid="_x0000_s19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B6cIAAADdAAAADwAAAGRycy9kb3ducmV2LnhtbERPS4vCMBC+C/6HMII3TX2saDWKCBVv&#10;y1Yv3qbN9IHNpDRRu/9+s7Cwt/n4nrM79KYRL+pcbVnBbBqBIM6trrlUcLsmkzUI55E1NpZJwTc5&#10;OOyHgx3G2r75i16pL0UIYRejgsr7NpbS5RUZdFPbEgeusJ1BH2BXSt3hO4SbRs6jaCUN1hwaKmzp&#10;VFH+SJ9GweN++0jOnyd9bdKjzsrE37NCKzUe9cctCE+9/xf/uS86zF8sN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xB6cIAAADdAAAADwAAAAAAAAAAAAAA&#10;AAChAgAAZHJzL2Rvd25yZXYueG1sUEsFBgAAAAAEAAQA+QAAAJADAAAAAA==&#10;" strokeweight="2pt"/>
            <v:line id="Line 769" o:spid="_x0000_s19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+qcMAAADdAAAADwAAAGRycy9kb3ducmV2LnhtbESPQYvCQAyF74L/YYjgTacqytJ1FBG6&#10;eJOtXrzFTmyLnUzpzGr99+aw4C3hvbz3Zb3tXaMe1IXas4HZNAFFXHhbc2ngfMomX6BCRLbYeCYD&#10;Lwqw3QwHa0ytf/IvPfJYKgnhkKKBKsY21ToUFTkMU98Si3bzncMoa1dq2+FTwl2j50my0g5rloYK&#10;W9pXVNzzP2fgfjkvs5/j3p6afGevZRYv15s1Zjzqd9+gIvXxY/6/PljBXyyFX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PfqnDAAAA3QAAAA8AAAAAAAAAAAAA&#10;AAAAoQIAAGRycy9kb3ducmV2LnhtbFBLBQYAAAAABAAEAPkAAACRAwAAAAA=&#10;" strokeweight="2pt"/>
            <v:line id="Line 770" o:spid="_x0000_s19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bM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w9syvgAAAN0AAAAPAAAAAAAAAAAAAAAAAKEC&#10;AABkcnMvZG93bnJldi54bWxQSwUGAAAAAAQABAD5AAAAjAMAAAAA&#10;" strokeweight="2pt"/>
            <v:line id="Line 771" o:spid="_x0000_s19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jr8MAAADdAAAADwAAAGRycy9kb3ducmV2LnhtbERPzWoCMRC+F3yHMIK3mlVpsVujiFqo&#10;eBBtH2DcjJvVzWRJUl19elMo9DYf3+9MZq2txYV8qBwrGPQzEMSF0xWXCr6/Pp7HIEJE1lg7JgU3&#10;CjCbdp4mmGt35R1d9rEUKYRDjgpMjE0uZSgMWQx91xAn7ui8xZigL6X2eE3htpbDLHuVFitODQYb&#10;Whgqzvsfq2DtD5vz4F4aeeC1X9Xb5VuwJ6V63Xb+DiJSG//Ff+5PneaPXo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UI6/DAAAA3QAAAA8AAAAAAAAAAAAA&#10;AAAAoQIAAGRycy9kb3ducmV2LnhtbFBLBQYAAAAABAAEAPkAAACRAwAAAAA=&#10;" strokeweight="1pt"/>
            <v:line id="Line 772" o:spid="_x0000_s19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3g3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XeDevgAAAN0AAAAPAAAAAAAAAAAAAAAAAKEC&#10;AABkcnMvZG93bnJldi54bWxQSwUGAAAAAAQABAD5AAAAjAMAAAAA&#10;" strokeweight="2pt"/>
            <v:line id="Line 773" o:spid="_x0000_s19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CIMMAAADdAAAADwAAAGRycy9kb3ducmV2LnhtbERPzWoCMRC+F/oOYQreNGst2m6NUtSC&#10;4kFq+wDjZrrZupksSdTVpzeC0Nt8fL8znra2FkfyoXKsoN/LQBAXTldcKvj5/uy+gggRWWPtmBSc&#10;KcB08vgwxly7E3/RcRtLkUI45KjAxNjkUobCkMXQcw1x4n6dtxgT9KXUHk8p3NbyOcuG0mLFqcFg&#10;QzNDxX57sApWfrfe9y+lkTte+UW9mb8F+6dU56n9eAcRqY3/4rt7qdP8weg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EQiDDAAAA3QAAAA8AAAAAAAAAAAAA&#10;AAAAoQIAAGRycy9kb3ducmV2LnhtbFBLBQYAAAAABAAEAPkAAACRAwAAAAA=&#10;" strokeweight="1pt"/>
            <v:rect id="Rectangle 774" o:spid="_x0000_s19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iJ8IA&#10;AADdAAAADwAAAGRycy9kb3ducmV2LnhtbERPS2vCQBC+C/6HZQq96aYPo8ZsJBSEXhst9DhkxySa&#10;nY27W03/fbdQ8DYf33Py7Wh6cSXnO8sKnuYJCOLa6o4bBYf9brYC4QOyxt4yKfghD9tiOskx0/bG&#10;H3StQiNiCPsMFbQhDJmUvm7JoJ/bgThyR+sMhghdI7XDWww3vXxOklQa7Dg2tDjQW0v1ufo2Csry&#10;NH5eqjXuvFwlLtWvuim/lHp8GMsNiEBjuIv/3e86zn9ZLuD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WIn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75" o:spid="_x0000_s19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8UMEA&#10;AADdAAAADwAAAGRycy9kb3ducmV2LnhtbERPTWvCQBC9C/6HZQq96aatRBvdhFAQejUq9DhkxyRt&#10;djbubjX9911B8DaP9zmbYjS9uJDznWUFL/MEBHFtdceNgsN+O1uB8AFZY2+ZFPyRhyKfTjaYaXvl&#10;HV2q0IgYwj5DBW0IQyalr1sy6Od2II7cyTqDIULXSO3wGsNNL1+TJJUGO44NLQ700VL9U/0aBWX5&#10;PR7P1TtuvVwlLtUL3ZRfSj0/jeUaRKAxPMR396eO89+WKdy+iS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T/FD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76" o:spid="_x0000_s19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Zy8IA&#10;AADdAAAADwAAAGRycy9kb3ducmV2LnhtbERPTWvCQBC9F/wPywje6sZaok1dJRQCXpu20OOQnSbR&#10;7GzcXZP4791Cobd5vM/ZHSbTiYGcby0rWC0TEMSV1S3XCj4/isctCB+QNXaWScGNPBz2s4cdZtqO&#10;/E5DGWoRQ9hnqKAJoc+k9FVDBv3S9sSR+7HOYIjQ1VI7HGO46eRTkqTSYMuxocGe3hqqzuXVKMjz&#10;0/R1KV+w8HKbuFQ/6zr/Vmoxn/JXEIGm8C/+cx91nL/ebOD3m3i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1nL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77" o:spid="_x0000_s19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NucQA&#10;AADdAAAADwAAAGRycy9kb3ducmV2LnhtbESPT2/CMAzF75P4DpGRuI0UmPhTCKiahLTruk3iaDWm&#10;LTROSTLovv18mLSbrff83s+7w+A6dacQW88GZtMMFHHlbcu1gc+P4/MaVEzIFjvPZOCHIhz2o6cd&#10;5tY/+J3uZaqVhHDM0UCTUp9rHauGHMap74lFO/vgMMkaam0DPiTcdXqeZUvtsGVpaLCn14aqa/nt&#10;DBTFZfi6lRs8Rr3OwtK+2Lo4GTMZD8UWVKIh/Zv/rt+s4C9W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zbn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78" o:spid="_x0000_s19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oIsIA&#10;AADdAAAADwAAAGRycy9kb3ducmV2LnhtbERPTWvCQBC9F/wPywje6sZaoqauEgoBr01b8Dhkp0na&#10;7GzcXZP4791Cobd5vM/ZHyfTiYGcby0rWC0TEMSV1S3XCj7ei8ctCB+QNXaWScGNPBwPs4c9ZtqO&#10;/EZDGWoRQ9hnqKAJoc+k9FVDBv3S9sSR+7LOYIjQ1VI7HGO46eRTkqTSYMuxocGeXhuqfsqrUZDn&#10;39Pnpdxh4eU2cal+1nV+Vmoxn/IXEIGm8C/+c590nL/e7OD3m3iC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Ggi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79" o:spid="_x0000_s19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xmMQA&#10;AADdAAAADwAAAGRycy9kb3ducmV2LnhtbESPQWvCQBCF7wX/wzKCt7qxFompq4SC4NW0gschO03S&#10;Zmfj7qrx33cOhd5meG/e+2azG12vbhRi59nAYp6BIq697bgx8Pmxf85BxYRssfdMBh4UYbedPG2w&#10;sP7OR7pVqVESwrFAA21KQ6F1rFtyGOd+IBbtyweHSdbQaBvwLuGu1y9ZttIOO5aGFgd6b6n+qa7O&#10;QFl+j6dLtcZ91HkWVvbVNuXZmNl0LN9AJRrTv/nv+mAFf5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sZj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80" o:spid="_x0000_s19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8UA8IA&#10;AADdAAAADwAAAGRycy9kb3ducmV2LnhtbERPTWvDMAy9D/YfjAa9LU67UbIsbgmDwq5LW9hRxFqS&#10;NpYz203Sfz8PCr3p8T5VbGfTi5Gc7ywrWCYpCOLa6o4bBYf97jkD4QOyxt4yKbiSh+3m8aHAXNuJ&#10;v2isQiNiCPscFbQhDLmUvm7JoE/sQBy5H+sMhghdI7XDKYabXq7SdC0NdhwbWhzoo6X6XF2MgrI8&#10;zcff6g13XmapW+tX3ZTfSi2e5vIdRKA53MU396eO81+yJ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xQDwgAAAN0AAAAPAAAAAAAAAAAAAAAAAJgCAABkcnMvZG93&#10;bnJldi54bWxQSwUGAAAAAAQABAD1AAAAhwMAAAAA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47</w:t>
                    </w:r>
                  </w:p>
                </w:txbxContent>
              </v:textbox>
            </v:rect>
            <v:rect id="Rectangle 781" o:spid="_x0000_s19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KdMIA&#10;AADdAAAADwAAAGRycy9kb3ducmV2LnhtbERPTWvDMAy9D/ofjAq9LU67UbI0bgmDwq7LVthRxGqS&#10;NpZT20vSfz8PBrvp8T5VHGbTi5Gc7ywrWCcpCOLa6o4bBZ8fx8cMhA/IGnvLpOBOHg77xUOBubYT&#10;v9NYhUbEEPY5KmhDGHIpfd2SQZ/YgThyZ+sMhghdI7XDKYabXm7SdCsNdhwbWhzotaX6Wn0bBWV5&#10;mU+36gWPXmap2+pn3ZRfSq2Wc7kDEWgO/+I/95uO85+y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Yp0wgAAAN0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F61050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7739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657975"/>
            <wp:effectExtent l="0" t="0" r="9525" b="9525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68" w:rsidRPr="00773968" w:rsidRDefault="00773968" w:rsidP="00773968">
      <w:pPr>
        <w:rPr>
          <w:rFonts w:ascii="Times New Roman" w:hAnsi="Times New Roman"/>
          <w:sz w:val="28"/>
          <w:szCs w:val="28"/>
        </w:rPr>
      </w:pPr>
    </w:p>
    <w:p w:rsidR="00773968" w:rsidRPr="00773968" w:rsidRDefault="00773968" w:rsidP="00773968">
      <w:pPr>
        <w:rPr>
          <w:rFonts w:ascii="Times New Roman" w:hAnsi="Times New Roman"/>
          <w:sz w:val="28"/>
          <w:szCs w:val="28"/>
        </w:rPr>
      </w:pPr>
    </w:p>
    <w:p w:rsidR="00773968" w:rsidRDefault="00773968" w:rsidP="00773968">
      <w:pPr>
        <w:rPr>
          <w:rFonts w:ascii="Times New Roman" w:hAnsi="Times New Roman"/>
          <w:sz w:val="28"/>
          <w:szCs w:val="28"/>
        </w:rPr>
      </w:pPr>
    </w:p>
    <w:p w:rsidR="00773968" w:rsidRDefault="00773968" w:rsidP="0077396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D3943" w:rsidRPr="00E00834" w:rsidRDefault="00CD3943" w:rsidP="00CD3943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</w:p>
    <w:p w:rsidR="00CD3943" w:rsidRPr="004B0BD0" w:rsidRDefault="00CD3943" w:rsidP="00CD3943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Горизонтальный </w:t>
      </w:r>
      <w:proofErr w:type="spellStart"/>
      <w:r>
        <w:rPr>
          <w:rFonts w:ascii="Times New Roman" w:hAnsi="Times New Roman"/>
          <w:sz w:val="28"/>
          <w:szCs w:val="28"/>
        </w:rPr>
        <w:t>кожухотрубный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испаритель фирмы </w:t>
      </w:r>
      <w:r>
        <w:rPr>
          <w:rFonts w:ascii="Times New Roman" w:hAnsi="Times New Roman"/>
          <w:sz w:val="28"/>
          <w:szCs w:val="28"/>
          <w:lang w:val="en-US"/>
        </w:rPr>
        <w:t>WTK</w:t>
      </w:r>
    </w:p>
    <w:p w:rsidR="00CD3943" w:rsidRDefault="00CD3943" w:rsidP="00773968">
      <w:pPr>
        <w:rPr>
          <w:sz w:val="44"/>
          <w:szCs w:val="44"/>
        </w:rPr>
      </w:pPr>
    </w:p>
    <w:p w:rsidR="00773968" w:rsidRPr="00CD3943" w:rsidRDefault="00262449" w:rsidP="00773968">
      <w:pPr>
        <w:rPr>
          <w:rFonts w:ascii="Times New Roman" w:hAnsi="Times New Roman"/>
          <w:sz w:val="44"/>
          <w:szCs w:val="44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1384" o:spid="_x0000_s1956" style="position:absolute;margin-left:56.7pt;margin-top:19.85pt;width:518.8pt;height:802.3pt;z-index:251798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" o:allowincell="f">
            <v:rect id="Rectangle 783" o:spid="_x0000_s19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X3sIA&#10;AADdAAAADwAAAGRycy9kb3ducmV2LnhtbERPzYrCMBC+C/sOYRa8abqKi1ajVEHwJLvVBxiasS02&#10;k24T2+rTmwXB23x8v7Pa9KYSLTWutKzgaxyBIM6sLjlXcD7tR3MQziNrrCyTgjs52Kw/BiuMte34&#10;l9rU5yKEsItRQeF9HUvpsoIMurGtiQN3sY1BH2CTS91gF8JNJSdR9C0NlhwaCqxpV1B2TW9GwdX3&#10;7THJ08d+cd4usp9t0t3+EqWGn32yBOGp92/xy33QYf50PoP/b8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lfewgAAAN0AAAAPAAAAAAAAAAAAAAAAAJgCAABkcnMvZG93&#10;bnJldi54bWxQSwUGAAAAAAQABAD1AAAAhwMAAAAA&#10;" filled="f" strokeweight="2pt"/>
            <v:line id="Line 784" o:spid="_x0000_s19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pvA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z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Sm8BvgAAAN0AAAAPAAAAAAAAAAAAAAAAAKEC&#10;AABkcnMvZG93bnJldi54bWxQSwUGAAAAAAQABAD5AAAAjAMAAAAA&#10;" strokeweight="2pt"/>
            <v:line id="Line 785" o:spid="_x0000_s19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KmsEAAADdAAAADwAAAGRycy9kb3ducmV2LnhtbERPS4vCMBC+C/6HMII3TVV8UI0iQpe9&#10;LVYv3qbN9IHNpDRZ7f77jSB4m4/vObtDbxrxoM7VlhXMphEI4tzqmksF10sy2YBwHlljY5kU/JGD&#10;w3442GGs7ZPP9Eh9KUIIuxgVVN63sZQur8igm9qWOHCF7Qz6ALtS6g6fIdw0ch5FK2mw5tBQYUun&#10;ivJ7+msU3G/XZfL1c9KXJj3qrEz8LSu0UuNRf9yC8NT7j/jt/tZh/mKzhtc34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BsqawQAAAN0AAAAPAAAAAAAAAAAAAAAA&#10;AKECAABkcnMvZG93bnJldi54bWxQSwUGAAAAAAQABAD5AAAAjwMAAAAA&#10;" strokeweight="2pt"/>
            <v:line id="Line 786" o:spid="_x0000_s19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e6M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y0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ZXujDAAAA3QAAAA8AAAAAAAAAAAAA&#10;AAAAoQIAAGRycy9kb3ducmV2LnhtbFBLBQYAAAAABAAEAPkAAACRAwAAAAA=&#10;" strokeweight="2pt"/>
            <v:line id="Line 787" o:spid="_x0000_s19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7c8EAAADdAAAADwAAAGRycy9kb3ducmV2LnhtbERPS4vCMBC+C/6HMII3TVUUrUYRocve&#10;FqsXb9Nm+sBmUpqsdv/9RhC8zcf3nN2hN414UOdqywpm0wgEcW51zaWC6yWZrEE4j6yxsUwK/sjB&#10;YT8c7DDW9slneqS+FCGEXYwKKu/bWEqXV2TQTW1LHLjCdgZ9gF0pdYfPEG4aOY+ilTRYc2iosKVT&#10;Rfk9/TUK7rfrMvn6OelLkx51Vib+lhVaqfGoP25BeOr9R/x2f+swf7He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1ftzwQAAAN0AAAAPAAAAAAAAAAAAAAAA&#10;AKECAABkcnMvZG93bnJldi54bWxQSwUGAAAAAAQABAD5AAAAjwMAAAAA&#10;" strokeweight="2pt"/>
            <v:line id="Line 788" o:spid="_x0000_s19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EM8QAAADdAAAADwAAAGRycy9kb3ducmV2LnhtbESPQYvCQAyF7wv+hyHC3tapLitaHUWE&#10;Lt4WqxdvsRPbYidTOqN2/705CN4S3st7X5br3jXqTl2oPRsYjxJQxIW3NZcGjofsawYqRGSLjWcy&#10;8E8B1qvBxxJT6x+8p3seSyUhHFI0UMXYplqHoiKHYeRbYtEuvnMYZe1KbTt8SLhr9CRJptphzdJQ&#10;YUvbioprfnMGrqfjT/b7t7WHJt/Yc5nF0/lijfkc9psFqEh9fJtf1zsr+N9z4Zd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sQzxAAAAN0AAAAPAAAAAAAAAAAA&#10;AAAAAKECAABkcnMvZG93bnJldi54bWxQSwUGAAAAAAQABAD5AAAAkgMAAAAA&#10;" strokeweight="2pt"/>
            <v:line id="Line 789" o:spid="_x0000_s19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hqM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w9hd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mGowQAAAN0AAAAPAAAAAAAAAAAAAAAA&#10;AKECAABkcnMvZG93bnJldi54bWxQSwUGAAAAAAQABAD5AAAAjwMAAAAA&#10;" strokeweight="2pt"/>
            <v:line id="Line 790" o:spid="_x0000_s19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/38IAAADdAAAADwAAAGRycy9kb3ducmV2LnhtbERPS4vCMBC+C/sfwix403SVFe02iggV&#10;b7KtF29jM31gMylN1PrvzcKCt/n4npNsBtOKO/WusazgaxqBIC6sbrhScMrTyRKE88gaW8uk4EkO&#10;NuuPUYKxtg/+pXvmKxFC2MWooPa+i6V0RU0G3dR2xIErbW/QB9hXUvf4COGmlbMoWkiDDYeGGjva&#10;1VRcs5tRcD2fvtP9cafzNtvqS5X686XUSo0/h+0PCE+Df4v/3Qcd5s9XM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j/38IAAADdAAAADwAAAAAAAAAAAAAA&#10;AAChAgAAZHJzL2Rvd25yZXYueG1sUEsFBgAAAAAEAAQA+QAAAJADAAAAAA==&#10;" strokeweight="2pt"/>
            <v:line id="Line 791" o:spid="_x0000_s19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8rsQAAADdAAAADwAAAGRycy9kb3ducmV2LnhtbERP22oCMRB9L/gPYYS+1awK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TyuxAAAAN0AAAAPAAAAAAAAAAAA&#10;AAAAAKECAABkcnMvZG93bnJldi54bWxQSwUGAAAAAAQABAD5AAAAkgMAAAAA&#10;" strokeweight="1pt"/>
            <v:line id="Line 792" o:spid="_x0000_s19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3CMMIAAADdAAAADwAAAGRycy9kb3ducmV2LnhtbERPS4vCMBC+C/6HMII3TX2saDWKCBVv&#10;y1Yv3qbN9IHNpDRRu/9+s7Cwt/n4nrM79KYRL+pcbVnBbBqBIM6trrlUcLsmkzUI55E1NpZJwTc5&#10;OOyHgx3G2r75i16pL0UIYRejgsr7NpbS5RUZdFPbEgeusJ1BH2BXSt3hO4SbRs6jaCUN1hwaKmzp&#10;VFH+SJ9GweN++0jOnyd9bdKjzsrE37NCKzUe9cctCE+9/xf/uS86zF9sl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3CMMIAAADdAAAADwAAAAAAAAAAAAAA&#10;AAChAgAAZHJzL2Rvd25yZXYueG1sUEsFBgAAAAAEAAQA+QAAAJADAAAAAA==&#10;" strokeweight="2pt"/>
            <v:line id="Line 793" o:spid="_x0000_s19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BQcQAAADdAAAADwAAAGRycy9kb3ducmV2LnhtbERP22oCMRB9L/QfwhT6plktlr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AFBxAAAAN0AAAAPAAAAAAAAAAAA&#10;AAAAAKECAABkcnMvZG93bnJldi54bWxQSwUGAAAAAAQABAD5AAAAkgMAAAAA&#10;" strokeweight="1pt"/>
            <v:rect id="Rectangle 794" o:spid="_x0000_s19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8aqsIA&#10;AADdAAAADwAAAGRycy9kb3ducmV2LnhtbERPTWvDMAy9F/YfjAa9Nc66EdK0bgmDwK7LWthRxFqS&#10;LpYz203Tfz8PBr3p8T61O8xmEBM531tW8JSkIIgbq3tuFRw/qlUOwgdkjYNlUnAjD4f9w2KHhbZX&#10;fqepDq2IIewLVNCFMBZS+qYjgz6xI3HkvqwzGCJ0rdQOrzHcDHKdppk02HNs6HCk146a7/piFJTl&#10;eT791BusvMxTl+kX3ZafSi0f53ILItAc7uJ/95uO8583G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xqq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95" o:spid="_x0000_s19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/McIA&#10;AADdAAAADwAAAGRycy9kb3ducmV2LnhtbERPTWvCQBC9F/wPywje6sZaoqauEgoBr01b8Dhkp0na&#10;7GzcXZP4791Cobd5vM/ZHyfTiYGcby0rWC0TEMSV1S3XCj7ei8ctCB+QNXaWScGNPBwPs4c9ZtqO&#10;/EZDGWoRQ9hnqKAJoc+k9FVDBv3S9sSR+7LOYIjQ1VI7HGO46eRTkqTSYMuxocGeXhuqfsqrUZDn&#10;39Pnpdxh4eU2cal+1nV+Vmoxn/IXEIGm8C/+c590nL/ebeD3m3iC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78x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96" o:spid="_x0000_s19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rQ8MA&#10;AADdAAAADwAAAGRycy9kb3ducmV2LnhtbESPQWvCQBCF7wX/wzKCt7qxFtHoKqEgeDVtocchOybR&#10;7GzcXTX++86h0NsM781732x2g+vUnUJsPRuYTTNQxJW3LdcGvj73r0tQMSFb7DyTgSdF2G1HLxvM&#10;rX/wke5lqpWEcMzRQJNSn2sdq4YcxqnviUU7+eAwyRpqbQM+JNx1+i3LFtphy9LQYE8fDVWX8uYM&#10;FMV5+L6WK9xHvczCwr7buvgxZjIeijWoREP6N/9dH6zgz1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wrQ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97" o:spid="_x0000_s19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O2MIA&#10;AADdAAAADwAAAGRycy9kb3ducmV2LnhtbERPTWvDMAy9D/ofjAq7LU63UZK0bgmFwq7LVuhRxGqS&#10;NpZT20uyfz8PBrvp8T613c+mFyM531lWsEpSEMS11R03Cj4/jk8ZCB+QNfaWScE3edjvFg9bLLSd&#10;+J3GKjQihrAvUEEbwlBI6euWDPrEDsSRu1hnMEToGqkdTjHc9PI5TdfSYMexocWBDi3Vt+rLKCjL&#10;63y6VzkevcxSt9avuinPSj0u53IDItAc/sV/7jcd57/kO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I7Y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98" o:spid="_x0000_s19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/p8MA&#10;AADdAAAADwAAAGRycy9kb3ducmV2LnhtbESPQWsCMRCF74X+hzCF3mrSImJXoyyC4NVVweOwme6u&#10;3UzWJNXtv+8cCt5meG/e+2a5Hn2vbhRTF9jC+8SAIq6D67ixcDxs3+agUkZ22AcmC7+UYL16flpi&#10;4cKd93SrcqMkhFOBFtqch0LrVLfkMU3CQCzaV4ges6yx0S7iXcJ9rz+MmWmPHUtDiwNtWqq/qx9v&#10;oSwv4+lafeI26bmJMzd1TXm29vVlLBegMo35Yf6/3jnBnxrhl2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p/p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99" o:spid="_x0000_s19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aPL8A&#10;AADdAAAADwAAAGRycy9kb3ducmV2LnhtbERPTYvCMBC9L/gfwgje1kQR0WqUIgh7tbsLHodmbKvN&#10;pCZZrf/eLAje5vE+Z73tbStu5EPjWMNkrEAQl840XGn4+d5/LkCEiGywdUwaHhRguxl8rDEz7s4H&#10;uhWxEimEQ4Ya6hi7TMpQ1mQxjF1HnLiT8xZjgr6SxuM9hdtWTpWaS4sNp4YaO9rVVF6KP6shz8/9&#10;77VY4j7IhfJzMzNVftR6NOzzFYhIfXyLX+4vk+bP1AT+v0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lto8vwAAAN0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00" o:spid="_x0000_s19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ES8EA&#10;AADdAAAADwAAAGRycy9kb3ducmV2LnhtbERPTWvDMAy9D/ofjAq7rXZLCF1at4RBYddlG/QoYi1J&#10;G8uZ7SXpv68Hg930eJ/aH2fbi5F86BxrWK8UCOLamY4bDR/vp6ctiBCRDfaOScONAhwPi4c9FsZN&#10;/EZjFRuRQjgUqKGNcSikDHVLFsPKDcSJ+3LeYkzQN9J4nFK47eVGqVxa7Dg1tDjQS0v1tfqxGsry&#10;Mn9+V894CnKrfG4y05RnrR+Xc7kDEWmO/+I/96tJ8zO1gd9v0gn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EREvBAAAA3QAAAA8AAAAAAAAAAAAAAAAAmAIAAGRycy9kb3du&#10;cmV2LnhtbFBLBQYAAAAABAAEAPUAAACG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48</w:t>
                    </w:r>
                  </w:p>
                </w:txbxContent>
              </v:textbox>
            </v:rect>
            <v:rect id="Rectangle 801" o:spid="_x0000_s19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h0M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X6g3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I4dDBAAAA3QAAAA8AAAAAAAAAAAAAAAAAmAIAAGRycy9kb3du&#10;cmV2LnhtbFBLBQYAAAAABAAEAPUAAACG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C7652">
                    <w:pPr>
                      <w:pStyle w:val="ae"/>
                      <w:jc w:val="center"/>
                    </w:pPr>
                    <w:r>
                      <w:t>АНИЕ ДОКУМЕНТА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773968" w:rsidRPr="00773968">
        <w:rPr>
          <w:sz w:val="44"/>
          <w:szCs w:val="44"/>
        </w:rPr>
        <w:t xml:space="preserve"> </w:t>
      </w:r>
      <w:r w:rsidR="00773968" w:rsidRPr="00CD3943">
        <w:rPr>
          <w:rFonts w:ascii="Times New Roman" w:hAnsi="Times New Roman"/>
          <w:sz w:val="44"/>
          <w:szCs w:val="44"/>
        </w:rPr>
        <w:t>Испаритель</w:t>
      </w:r>
    </w:p>
    <w:p w:rsidR="00773968" w:rsidRDefault="00773968" w:rsidP="00773968">
      <w:pPr>
        <w:pStyle w:val="1"/>
        <w:shd w:val="clear" w:color="auto" w:fill="F5F5F5"/>
        <w:spacing w:after="150" w:line="300" w:lineRule="atLeast"/>
        <w:rPr>
          <w:rFonts w:ascii="Arial" w:hAnsi="Arial" w:cs="Arial"/>
          <w:color w:val="222222"/>
          <w:sz w:val="27"/>
          <w:szCs w:val="27"/>
          <w:bdr w:val="none" w:sz="0" w:space="0" w:color="auto" w:frame="1"/>
          <w:lang w:val="ru-RU"/>
        </w:rPr>
      </w:pPr>
    </w:p>
    <w:p w:rsidR="00773968" w:rsidRDefault="00773968" w:rsidP="00773968">
      <w:pPr>
        <w:pStyle w:val="1"/>
        <w:shd w:val="clear" w:color="auto" w:fill="F5F5F5"/>
        <w:spacing w:after="150" w:line="300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  <w:bdr w:val="none" w:sz="0" w:space="0" w:color="auto" w:frame="1"/>
        </w:rPr>
        <w:t>Кожухотрубный теплообменник WTK SCE 783</w:t>
      </w:r>
    </w:p>
    <w:p w:rsidR="00773968" w:rsidRPr="00BC2556" w:rsidRDefault="00773968" w:rsidP="00773968">
      <w:pPr>
        <w:shd w:val="clear" w:color="auto" w:fill="F5F5F5"/>
        <w:spacing w:line="220" w:lineRule="atLeast"/>
        <w:textAlignment w:val="top"/>
        <w:rPr>
          <w:rFonts w:ascii="Arial" w:hAnsi="Arial" w:cs="Arial"/>
          <w:color w:val="222222"/>
          <w:sz w:val="20"/>
          <w:szCs w:val="20"/>
          <w:lang w:val="en-US"/>
        </w:rPr>
      </w:pPr>
      <w:r>
        <w:rPr>
          <w:rFonts w:ascii="Arial" w:hAnsi="Arial" w:cs="Arial"/>
          <w:noProof/>
          <w:color w:val="094581"/>
          <w:sz w:val="2"/>
          <w:szCs w:val="2"/>
          <w:bdr w:val="single" w:sz="6" w:space="0" w:color="9DB9DA" w:frame="1"/>
          <w:shd w:val="clear" w:color="auto" w:fill="FFFFFF"/>
          <w:lang w:eastAsia="ru-RU"/>
        </w:rPr>
        <w:drawing>
          <wp:inline distT="0" distB="0" distL="0" distR="0">
            <wp:extent cx="4105275" cy="3781425"/>
            <wp:effectExtent l="0" t="0" r="9525" b="9525"/>
            <wp:docPr id="1404" name="Рисунок 1404" descr="Кожухотрубный теплообменник WTK SCE 783">
              <a:hlinkClick xmlns:a="http://schemas.openxmlformats.org/drawingml/2006/main" r:id="rId85" tooltip="&quot;Кожухотрубный теплообменник WTK SCE 78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жухотрубный теплообменник WTK SCE 783">
                      <a:hlinkClick r:id="rId85" tooltip="&quot;Кожухотрубный теплообменник WTK SCE 78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17" cy="37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68" w:rsidRDefault="00773968" w:rsidP="00CD3943">
      <w:pPr>
        <w:jc w:val="center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br w:type="page"/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96649" cy="714375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20" cy="71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449" w:rsidRPr="00262449">
        <w:rPr>
          <w:noProof/>
          <w:sz w:val="20"/>
          <w:szCs w:val="44"/>
          <w:lang w:eastAsia="ru-RU"/>
        </w:rPr>
        <w:pict>
          <v:group id="Группа 3218" o:spid="_x0000_s1976" style="position:absolute;left:0;text-align:left;margin-left:56.7pt;margin-top:19.85pt;width:518.8pt;height:802.3pt;z-index:251800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" o:allowincell="f">
            <v:rect id="Rectangle 823" o:spid="_x0000_s19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BacQA&#10;AADdAAAADwAAAGRycy9kb3ducmV2LnhtbESP0YrCMBRE3wX/IVxh3zTVBbHVKFUQ9kl2qx9waa5t&#10;sbmpTWy7fv1GWPBxmJkzzGY3mFp01LrKsoL5LAJBnFtdcaHgcj5OVyCcR9ZYWyYFv+Rgtx2PNpho&#10;2/MPdZkvRICwS1BB6X2TSOnykgy6mW2Ig3e1rUEfZFtI3WIf4KaWiyhaSoMVh4USGzqUlN+yh1Fw&#10;80N3SovseYwv+zj/3qf9454q9TEZ0jUIT4N/h//bX1rB52Iew+t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QWnEAAAA3QAAAA8AAAAAAAAAAAAAAAAAmAIAAGRycy9k&#10;b3ducmV2LnhtbFBLBQYAAAAABAAEAPUAAACJAwAAAAA=&#10;" filled="f" strokeweight="2pt"/>
            <v:line id="Line 824" o:spid="_x0000_s19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mE4b4AAADdAAAADwAAAGRycy9kb3ducmV2LnhtbERPvQrCMBDeBd8hnOCmqRVFqlFEqLiJ&#10;1cXtbM622FxKE7W+vRkEx4/vf7XpTC1e1LrKsoLJOAJBnFtdcaHgck5HCxDOI2usLZOCDznYrPu9&#10;FSbavvlEr8wXIoSwS1BB6X2TSOnykgy6sW2IA3e3rUEfYFtI3eI7hJtaxlE0lwYrDg0lNrQrKX9k&#10;T6Pgcb3M0v1xp891ttW3IvXX210rNRx02yUIT53/i3/ug1Ywje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2YThvgAAAN0AAAAPAAAAAAAAAAAAAAAAAKEC&#10;AABkcnMvZG93bnJldi54bWxQSwUGAAAAAAQABAD5AAAAjAMAAAAA&#10;" strokeweight="2pt"/>
            <v:line id="Line 825" o:spid="_x0000_s19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UhesIAAADdAAAADwAAAGRycy9kb3ducmV2LnhtbESPQavCMBCE7w/8D2EFb8/UiiLVKCJU&#10;vInVi7e1WdtisylN1PrvjSB4HGbmG2ax6kwtHtS6yrKC0TACQZxbXXGh4HRM/2cgnEfWWFsmBS9y&#10;sFr2/haYaPvkAz0yX4gAYZeggtL7JpHS5SUZdEPbEAfvaluDPsi2kLrFZ4CbWsZRNJUGKw4LJTa0&#10;KSm/ZXej4HY+TdLtfqOPdbbWlyL158tVKzXod+s5CE+d/4W/7Z1WMI7jE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UhesIAAADdAAAADwAAAAAAAAAAAAAA&#10;AAChAgAAZHJzL2Rvd25yZXYueG1sUEsFBgAAAAAEAAQA+QAAAJADAAAAAA==&#10;" strokeweight="2pt"/>
            <v:line id="Line 826" o:spid="_x0000_s19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/DcUAAADdAAAADwAAAGRycy9kb3ducmV2LnhtbESPQWvCQBSE74L/YXlCb2bTlIqkrhIC&#10;Kb0VYy65PbPPJJh9G7JbTf99Vyh4HGbmG2Z3mM0gbjS53rKC1ygGQdxY3XOroDoV6y0I55E1DpZJ&#10;wS85OOyXix2m2t75SLfStyJA2KWooPN+TKV0TUcGXWRH4uBd7GTQBzm1Uk94D3AzyCSON9Jgz2Gh&#10;w5Hyjppr+WMUXOvqvfj8zvVpKDN9bgtfny9aqZfVnH2A8DT7Z/i//aUVvCVJAo834Qn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e/DcUAAADdAAAADwAAAAAAAAAA&#10;AAAAAAChAgAAZHJzL2Rvd25yZXYueG1sUEsFBgAAAAAEAAQA+QAAAJMDAAAAAA==&#10;" strokeweight="2pt"/>
            <v:line id="Line 827" o:spid="_x0000_s19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alsQAAADdAAAADwAAAGRycy9kb3ducmV2LnhtbESPQYvCMBSE78L+h/CEvWlqRVm6jSJC&#10;xdti7cXbs3m2pc1LabLa/fcbQfA4zMw3TLodTSfuNLjGsoLFPAJBXFrdcKWgOGezLxDOI2vsLJOC&#10;P3Kw3XxMUky0ffCJ7rmvRICwS1BB7X2fSOnKmgy6ue2Jg3ezg0Ef5FBJPeAjwE0n4yhaS4MNh4Ua&#10;e9rXVLb5r1HQXopVdvjZ63OX7/S1yvzletNKfU7H3TcIT6N/h1/to1awjOM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CxqWxAAAAN0AAAAPAAAAAAAAAAAA&#10;AAAAAKECAABkcnMvZG93bnJldi54bWxQSwUGAAAAAAQABAD5AAAAkgMAAAAA&#10;" strokeweight="2pt"/>
            <v:line id="Line 828" o:spid="_x0000_s19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C4sUAAADdAAAADwAAAGRycy9kb3ducmV2LnhtbESPQWvCQBSE7wX/w/KE3pqNaSsSs4oI&#10;EW+l0Utuz+wzCcm+DdlV47/vFgo9DjPzDZNtJ9OLO42utaxgEcUgiCurW64VnE/52wqE88gae8uk&#10;4EkOtpvZS4aptg/+pnvhaxEg7FJU0Hg/pFK6qiGDLrIDcfCudjTogxxrqUd8BLjpZRLHS2mw5bDQ&#10;4ED7hqquuBkFXXn+zA9fe33qi52+1LkvL1et1Ot82q1BeJr8f/ivfdQK3pPkA3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KC4sUAAADdAAAADwAAAAAAAAAA&#10;AAAAAAChAgAAZHJzL2Rvd25yZXYueG1sUEsFBgAAAAAEAAQA+QAAAJMDAAAAAA==&#10;" strokeweight="2pt"/>
            <v:line id="Line 829" o:spid="_x0000_s19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4necMAAADdAAAADwAAAGRycy9kb3ducmV2LnhtbESPQYvCMBSE7wv+h/AEb2tqRZFqFBEq&#10;3hZrL96ezbMtNi+liVr/vVkQPA4z8w2z2vSmEQ/qXG1ZwWQcgSAurK65VJCf0t8FCOeRNTaWScGL&#10;HGzWg58VJto++UiPzJciQNglqKDyvk2kdEVFBt3YtsTBu9rOoA+yK6Xu8BngppFxFM2lwZrDQoUt&#10;7SoqbtndKLid81m6/9vpU5Nt9aVM/fly1UqNhv12CcJT77/hT/ugFUzjeAb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uJ3nDAAAA3QAAAA8AAAAAAAAAAAAA&#10;AAAAoQIAAGRycy9kb3ducmV2LnhtbFBLBQYAAAAABAAEAPkAAACRAwAAAAA=&#10;" strokeweight="2pt"/>
            <v:line id="Line 830" o:spid="_x0000_s19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5DsMAAADdAAAADwAAAGRycy9kb3ducmV2LnhtbESPQYvCMBSE74L/ITzBm6ZWFKlGEaHL&#10;3hZrL96ezbMtNi+liVr/vVkQPA4z8w2z2fWmEQ/qXG1ZwWwagSAurK65VJCf0skKhPPIGhvLpOBF&#10;Dnbb4WCDibZPPtIj86UIEHYJKqi8bxMpXVGRQTe1LXHwrrYz6IPsSqk7fAa4aWQcRUtpsOawUGFL&#10;h4qKW3Y3Cm7nfJH+/B30qcn2+lKm/ny5aqXGo36/BuGp99/wp/2rFczjeAn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8uQ7DAAAA3QAAAA8AAAAAAAAAAAAA&#10;AAAAoQIAAGRycy9kb3ducmV2LnhtbFBLBQYAAAAABAAEAPkAAACRAwAAAAA=&#10;" strokeweight="2pt"/>
            <v:line id="Line 831" o:spid="_x0000_s19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V6f8YAAADdAAAADwAAAGRycy9kb3ducmV2LnhtbESP3WoCMRSE7wu+QzhC7zTrFvqzGkX8&#10;gUovpNYHOG5ON1s3J0sSdfXpm4LQy2FmvmEms8424kw+1I4VjIYZCOLS6ZorBfuv9eAVRIjIGhvH&#10;pOBKAWbT3sMEC+0u/EnnXaxEgnAoUIGJsS2kDKUhi2HoWuLkfTtvMSbpK6k9XhLcNjLPsmdpsea0&#10;YLClhaHyuDtZBRt/+DiObpWRB974VbNdvgX7o9Rjv5uPQUTq4n/43n7XCp7y/AX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1en/GAAAA3QAAAA8AAAAAAAAA&#10;AAAAAAAAoQIAAGRycy9kb3ducmV2LnhtbFBLBQYAAAAABAAEAPkAAACUAwAAAAA=&#10;" strokeweight="1pt"/>
            <v:line id="Line 832" o:spid="_x0000_s19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+I574AAADdAAAADwAAAGRycy9kb3ducmV2LnhtbERPvQrCMBDeBd8hnOCmqRVFqlFEqLiJ&#10;1cXtbM622FxKE7W+vRkEx4/vf7XpTC1e1LrKsoLJOAJBnFtdcaHgck5HCxDOI2usLZOCDznYrPu9&#10;FSbavvlEr8wXIoSwS1BB6X2TSOnykgy6sW2IA3e3rUEfYFtI3eI7hJtaxlE0lwYrDg0lNrQrKX9k&#10;T6Pgcb3M0v1xp891ttW3IvXX210rNRx02yUIT53/i3/ug1Ywje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r4jnvgAAAN0AAAAPAAAAAAAAAAAAAAAAAKEC&#10;AABkcnMvZG93bnJldi54bWxQSwUGAAAAAAQABAD5AAAAjAMAAAAA&#10;" strokeweight="2pt"/>
            <v:line id="Line 833" o:spid="_x0000_s19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ZLls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Yzzf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mS5bGAAAA3QAAAA8AAAAAAAAA&#10;AAAAAAAAoQIAAGRycy9kb3ducmV2LnhtbFBLBQYAAAAABAAEAPkAAACUAwAAAAA=&#10;" strokeweight="1pt"/>
            <v:rect id="Rectangle 834" o:spid="_x0000_s19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xSsEA&#10;AADdAAAADwAAAGRycy9kb3ducmV2LnhtbERPy2qDQBTdF/IPww10V8c8CNY6BgkI3dY20OXFuVVb&#10;546ZmRj795lFocvDeRfHxYxiJucHywo2SQqCuLV64E7Bx3v9lIHwAVnjaJkU/JKHY7l6KDDX9sZv&#10;NDehEzGEfY4K+hCmXErf9mTQJ3YijtyXdQZDhK6T2uEthptRbtP0IA0OHBt6nOjUU/vTXI2Cqvpe&#10;zpfmGWsvs9Qd9F531adSj+ulegERaAn/4j/3q1aw2+7i/vgmPg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M8Ur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35" o:spid="_x0000_s19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U0cMA&#10;AADdAAAADwAAAGRycy9kb3ducmV2LnhtbESPT4vCMBTE74LfITxhb5r6B6nVKGVB2KtdBY+P5tlW&#10;m5duktXutzfCgsdhZn7DbHa9acWdnG8sK5hOEhDEpdUNVwqO3/txCsIHZI2tZVLwRx522+Fgg5m2&#10;Dz7QvQiViBD2GSqoQ+gyKX1Zk0E/sR1x9C7WGQxRukpqh48IN62cJclSGmw4LtTY0WdN5a34NQry&#10;/NqffooV7r1ME7fUC13lZ6U+Rn2+BhGoD+/wf/tLK5jP5lN4vY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BU0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36" o:spid="_x0000_s19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KpsQA&#10;AADdAAAADwAAAGRycy9kb3ducmV2LnhtbESPwWrDMBBE74X8g9hAbrVcuxjXiRJMIZBr3QZyXKyt&#10;7dRauZKSOH9fFQo9DjPzhtnsZjOKKzk/WFbwlKQgiFurB+4UfLzvH0sQPiBrHC2Tgjt52G0XDxus&#10;tL3xG12b0IkIYV+hgj6EqZLStz0Z9ImdiKP3aZ3BEKXrpHZ4i3AzyixNC2lw4LjQ40SvPbVfzcUo&#10;qOvzfPxuXnDvZZm6Qj/rrj4ptVrO9RpEoDn8h//aB60gz/IM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yqb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37" o:spid="_x0000_s19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vPcIA&#10;AADdAAAADwAAAGRycy9kb3ducmV2LnhtbESPQYvCMBSE7wv+h/AEb2uqFdFqlCIIe7Xuwh4fzbOt&#10;Ni81yWr990YQ9jjMzDfMetubVtzI+caygsk4AUFcWt1wpeD7uP9cgPABWWNrmRQ8yMN2M/hYY6bt&#10;nQ90K0IlIoR9hgrqELpMSl/WZNCPbUccvZN1BkOUrpLa4T3CTSunSTKXBhuOCzV2tKupvBR/RkGe&#10;n/ufa7HEvZeLxM31TFf5r1KjYZ+vQATqw3/43f7SCtJpms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m89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38" o:spid="_x0000_s19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3ScIA&#10;AADd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ulkOoP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/dJ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39" o:spid="_x0000_s19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S0sQA&#10;AADdAAAADwAAAGRycy9kb3ducmV2LnhtbESPQWvCQBSE70L/w/IKvemmpoY0ukooCL0aLfT4yL4m&#10;sdm36e42pv/eLQgeh5n5htnsJtOLkZzvLCt4XiQgiGurO24UnI77eQ7CB2SNvWVS8EcedtuH2QYL&#10;bS98oLEKjYgQ9gUqaEMYCil93ZJBv7ADcfS+rDMYonSN1A4vEW56uUySTBrsOC60ONBbS/V39WsU&#10;lOV5+vipXnHvZZ64TL/opvxU6ulxKtcgAk3hHr6137WCdJmu4P9Nf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UtL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40" o:spid="_x0000_s19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MpcMA&#10;AADdAAAADwAAAGRycy9kb3ducmV2LnhtbESPT4vCMBTE7wt+h/AEb2vqH4pWoxRB2Kt1F/b4aJ5t&#10;tXmpSVbrtzeCsMdhZn7DrLe9acWNnG8sK5iMExDEpdUNVwq+j/vPBQgfkDW2lknBgzxsN4OPNWba&#10;3vlAtyJUIkLYZ6igDqHLpPRlTQb92HbE0TtZZzBE6SqpHd4j3LRymiSpNNhwXKixo11N5aX4Mwry&#10;/Nz/XIsl7r1cJC7Vc13lv0qNhn2+AhGoD//hd/tLK5hNZy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nMpc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49</w:t>
                    </w:r>
                  </w:p>
                </w:txbxContent>
              </v:textbox>
            </v:rect>
            <v:rect id="Rectangle 841" o:spid="_x0000_s19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pPsQA&#10;AADdAAAADwAAAGRycy9kb3ducmV2LnhtbESPzWrDMBCE74W+g9hAb42cuOTHiRJMwdBr3QRyXKyN&#10;7cRauZJqu29fFQo9DjPzDbM/TqYTAznfWlawmCcgiCurW64VnD6K5w0IH5A1dpZJwTd5OB4eH/aY&#10;aTvyOw1lqEWEsM9QQRNCn0npq4YM+rntiaN3tc5giNLVUjscI9x0cpkkK2mw5bjQYE+vDVX38sso&#10;yPPbdP4st1h4uUncSr/oOr8o9TSb8h2IQFP4D/+137SCdJmu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aT7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CD3943" w:rsidRDefault="00CD3943" w:rsidP="0077396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D3943" w:rsidRPr="00CD3943" w:rsidRDefault="00262449" w:rsidP="00CD3943">
      <w:pPr>
        <w:tabs>
          <w:tab w:val="left" w:pos="8931"/>
        </w:tabs>
        <w:ind w:right="-142"/>
        <w:contextualSpacing/>
        <w:jc w:val="right"/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205" o:spid="_x0000_s1996" style="position:absolute;left:0;text-align:left;margin-left:56.7pt;margin-top:19.85pt;width:518.8pt;height:802.3pt;z-index:2518579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" o:allowincell="f">
            <v:rect id="Rectangle 95" o:spid="_x0000_s19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DxsYA&#10;AADdAAAADwAAAGRycy9kb3ducmV2LnhtbESPzWrDMBCE74W8g9hCbrXcBELjRglOwdBTSB0/wGJt&#10;bRNr5VjyT/v0UaDQ4zAz3zC7w2xaMVLvGssKXqMYBHFpdcOVguKSvbyBcB5ZY2uZFPyQg8N+8bTD&#10;RNuJv2jMfSUChF2CCmrvu0RKV9Zk0EW2Iw7et+0N+iD7SuoepwA3rVzF8UYabDgs1NjRR03lNR+M&#10;gqufx1Na5b/Ztjhuy/MxnYZbqtTyeU7fQXia/X/4r/2pFaxX8QYeb8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DxsYAAADdAAAADwAAAAAAAAAAAAAAAACYAgAAZHJz&#10;L2Rvd25yZXYueG1sUEsFBgAAAAAEAAQA9QAAAIsDAAAAAA==&#10;" filled="f" strokeweight="2pt"/>
            <v:line id="Line 96" o:spid="_x0000_s19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A9cMAAADd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abSA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FQPXDAAAA3QAAAA8AAAAAAAAAAAAA&#10;AAAAoQIAAGRycy9kb3ducmV2LnhtbFBLBQYAAAAABAAEAPkAAACRAwAAAAA=&#10;" strokeweight="2pt"/>
            <v:line id="Line 97" o:spid="_x0000_s19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Uh7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aM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GtSHvgAAAN0AAAAPAAAAAAAAAAAAAAAAAKEC&#10;AABkcnMvZG93bnJldi54bWxQSwUGAAAAAAQABAD5AAAAjAMAAAAA&#10;" strokeweight="2pt"/>
            <v:line id="Line 98" o:spid="_x0000_s20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ZxHMMAAADd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bSE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WcRzDAAAA3QAAAA8AAAAAAAAAAAAA&#10;AAAAoQIAAGRycy9kb3ducmV2LnhtbFBLBQYAAAAABAAEAPkAAACRAwAAAAA=&#10;" strokeweight="2pt"/>
            <v:line id="Line 99" o:spid="_x0000_s20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OX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S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4tU5cvgAAAN0AAAAPAAAAAAAAAAAAAAAAAKEC&#10;AABkcnMvZG93bnJldi54bWxQSwUGAAAAAAQABAD5AAAAjAMAAAAA&#10;" strokeweight="2pt"/>
            <v:line id="Line 100" o:spid="_x0000_s20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nrx8IAAADdAAAADwAAAGRycy9kb3ducmV2LnhtbESPQavCMBCE7w/8D2EFb8+0iiLVKCJU&#10;vInVi7e1WdtisylN1PrvjSB4HGbmG2ax6kwtHtS6yrKCeBiBIM6trrhQcDqm/zMQziNrrC2Tghc5&#10;WC17fwtMtH3ygR6ZL0SAsEtQQel9k0jp8pIMuqFtiIN3ta1BH2RbSN3iM8BNLUdRNJUGKw4LJTa0&#10;KSm/ZXej4HY+TdLtfqOPdbbWlyL158tVKzXod+s5CE+d/4W/7Z1WMB7F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nrx8IAAADdAAAADwAAAAAAAAAAAAAA&#10;AAChAgAAZHJzL2Rvd25yZXYueG1sUEsFBgAAAAAEAAQA+QAAAJADAAAAAA==&#10;" strokeweight="2pt"/>
            <v:line id="Line 101" o:spid="_x0000_s20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t1sMIAAADdAAAADwAAAGRycy9kb3ducmV2LnhtbESPQavCMBCE7w/8D2EFb8/UiiLVKCJU&#10;vInVi7e1WdtisylN1PrvjSB4HGbmG2ax6kwtHtS6yrKC0TACQZxbXXGh4HRM/2cgnEfWWFsmBS9y&#10;sFr2/haYaPvkAz0yX4gAYZeggtL7JpHS5SUZdEPbEAfvaluDPsi2kLrFZ4CbWsZRNJUGKw4LJTa0&#10;KSm/ZXej4HY+TdLtfqOPdbbWlyL158tVKzXod+s5CE+d/4W/7Z1WMI5H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t1sMIAAADdAAAADwAAAAAAAAAAAAAA&#10;AAChAgAAZHJzL2Rvd25yZXYueG1sUEsFBgAAAAAEAAQA+QAAAJADAAAAAA==&#10;" strokeweight="2pt"/>
            <v:line id="Line 102" o:spid="_x0000_s20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fQK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9ArwQAAAN0AAAAPAAAAAAAAAAAAAAAA&#10;AKECAABkcnMvZG93bnJldi54bWxQSwUGAAAAAAQABAD5AAAAjwMAAAAA&#10;" strokeweight="2pt"/>
            <v:line id="Line 103" o:spid="_x0000_s20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utc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UzG+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LLrXGAAAA3QAAAA8AAAAAAAAA&#10;AAAAAAAAoQIAAGRycy9kb3ducmV2LnhtbFBLBQYAAAAABAAEAPkAAACUAwAAAAA=&#10;" strokeweight="1pt"/>
            <v:line id="Line 104" o:spid="_x0000_s20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txM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9E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wu3EwQAAAN0AAAAPAAAAAAAAAAAAAAAA&#10;AKECAABkcnMvZG93bnJldi54bWxQSwUGAAAAAAQABAD5AAAAjwMAAAAA&#10;" strokeweight="2pt"/>
            <v:line id="Line 105" o:spid="_x0000_s20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VWc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a/DfA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VFVnGAAAA3QAAAA8AAAAAAAAA&#10;AAAAAAAAoQIAAGRycy9kb3ducmV2LnhtbFBLBQYAAAAABAAEAPkAAACUAwAAAAA=&#10;" strokeweight="1pt"/>
            <v:rect id="Rectangle 106" o:spid="_x0000_s20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1XsQA&#10;AADdAAAADwAAAGRycy9kb3ducmV2LnhtbESPQWvCQBSE7wX/w/KE3pqNttgYXSUUhF6bWvD4yD6T&#10;aPZturtN4r93C4Ueh5n5htnuJ9OJgZxvLStYJCkI4srqlmsFx8/DUwbCB2SNnWVScCMP+93sYYu5&#10;tiN/0FCGWkQI+xwVNCH0uZS+asigT2xPHL2zdQZDlK6W2uEY4aaTyzRdSYMtx4UGe3prqLqWP0ZB&#10;UVymr+9yjQcvs9St9Iuui5NSj/Op2IAINIX/8F/7XSt4Xi5e4f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QNV7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20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UY7MAA&#10;AADdAAAADwAAAGRycy9kb3ducmV2LnhtbERPy4rCMBTdD/gP4QruxtRXcTpGKYLg1qrg8tLcaTs2&#10;NzWJWv/eLAZmeTjv1aY3rXiQ841lBZNxAoK4tLrhSsHpuPtcgvABWWNrmRS8yMNmPfhYYabtkw/0&#10;KEIlYgj7DBXUIXSZlL6syaAf2444cj/WGQwRukpqh88Yblo5TZJUGmw4NtTY0bam8lrcjYI8/+3P&#10;t+ILd14uE5fqua7yi1KjYZ9/gwjUh3/xn3uvFcymizg3vo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UY7M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8" o:spid="_x0000_s20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ow8MA&#10;AADcAAAADwAAAGRycy9kb3ducmV2LnhtbESPwWrDMBBE74X+g9hCbo1skxrHiRJMIJBr3RZ6XKyN&#10;7dRauZISO39fFQo9DjPzhtnuZzOIGznfW1aQLhMQxI3VPbcK3t+OzwUIH5A1DpZJwZ087HePD1ss&#10;tZ34lW51aEWEsC9RQRfCWErpm44M+qUdiaN3ts5giNK1UjucItwMMkuSXBrsOS50ONKho+arvhoF&#10;VXWZP77rNR69LBKX65Vuq0+lFk9ztQERaA7/4b/2SSt4STP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ow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9" o:spid="_x0000_s20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NWM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/gaT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I1Y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10" o:spid="_x0000_s20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VLMMA&#10;AADcAAAADwAAAGRycy9kb3ducmV2LnhtbESPwWrDMBBE74X+g9hCbo3s4BrHiRJMwNBr3BZ6XKyN&#10;7dRauZKaOH8fFQo9DjPzhtnuZzOKCzk/WFaQLhMQxK3VA3cK3t/q5wKED8gaR8uk4EYe9rvHhy2W&#10;2l75SJcmdCJC2JeooA9hKqX0bU8G/dJOxNE7WWcwROk6qR1eI9yMcpUkuTQ4cFzocaJDT+1X82MU&#10;VNV5/vhu1lh7WSQu15nuqk+lFk9ztQERaA7/4b/2q1bwk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kVL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11" o:spid="_x0000_s20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wt8MA&#10;AADcAAAADwAAAGRycy9kb3ducmV2LnhtbESPwWrDMBBE74X+g9hCbo3sEhvXjRJMwZBrnAZyXKyt&#10;7dZauZKSOH9fFQI9DjPzhllvZzOKCzk/WFaQLhMQxK3VA3cKPg71cwHCB2SNo2VScCMP283jwxpL&#10;ba+8p0sTOhEh7EtU0IcwlVL6tieDfmkn4uh9WmcwROk6qR1eI9yM8iVJcmlw4LjQ40TvPbXfzdko&#10;qKqv+fjTvGLtZZG4XK90V52UWjzN1RuIQHP4D9/bO60gSz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wt8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2" o:spid="_x0000_s20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uwMEA&#10;AADcAAAADwAAAGRycy9kb3ducmV2LnhtbESPQYvCMBSE78L+h/AWvGmqaHG7RikLglerwh4fzdu2&#10;2rx0k6j13xtB8DjMzDfMct2bVlzJ+caygsk4AUFcWt1wpeCw34wWIHxA1thaJgV38rBefQyWmGl7&#10;4x1di1CJCGGfoYI6hC6T0pc1GfRj2xFH7886gyFKV0nt8BbhppXTJEmlwYbjQo0d/dRUnouLUZDn&#10;p/74X3zhxstF4lI901X+q9Tws8+/QQTqwzv8am+1gvkk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3LsDBAAAA3AAAAA8AAAAAAAAAAAAAAAAAmAIAAGRycy9kb3du&#10;cmV2LnhtbFBLBQYAAAAABAAEAPUAAACG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50</w:t>
                    </w:r>
                  </w:p>
                </w:txbxContent>
              </v:textbox>
            </v:rect>
            <v:rect id="Rectangle 113" o:spid="_x0000_s20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8CcMA&#10;AADcAAAADwAAAGRycy9kb3ducmV2LnhtbESPwWrDMBBE74X+g9hCbo1skxrHiRJMIJBr3RZ6XKyN&#10;7dRauZISO39fFQo9DjPzhtnuZzOIGznfW1aQLhMQxI3VPbcK3t+OzwUIH5A1DpZJwZ087HePD1ss&#10;tZ34lW51aEWEsC9RQRfCWErpm44M+qUdiaN3ts5giNK1UjucItwMMkuSXBrsOS50ONKho+arvhoF&#10;VXWZP77rNR69LBKX65Vuq0+lFk9ztQERaA7/4b/2SSt4yV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8Cc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CD3943" w:rsidRPr="00CD3943">
        <w:rPr>
          <w:rFonts w:ascii="Times New Roman" w:hAnsi="Times New Roman"/>
          <w:sz w:val="28"/>
          <w:szCs w:val="28"/>
        </w:rPr>
        <w:t xml:space="preserve"> </w:t>
      </w:r>
      <w:r w:rsidR="00CD3943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="00CD3943" w:rsidRPr="00CD3943">
        <w:rPr>
          <w:rFonts w:ascii="Times New Roman" w:hAnsi="Times New Roman"/>
          <w:sz w:val="28"/>
          <w:szCs w:val="28"/>
        </w:rPr>
        <w:t xml:space="preserve"> </w:t>
      </w:r>
      <w:r w:rsidR="00CD3943">
        <w:rPr>
          <w:rFonts w:ascii="Times New Roman" w:hAnsi="Times New Roman"/>
          <w:sz w:val="28"/>
          <w:szCs w:val="28"/>
        </w:rPr>
        <w:t>В</w:t>
      </w:r>
      <w:proofErr w:type="gramEnd"/>
    </w:p>
    <w:p w:rsidR="00CD3943" w:rsidRPr="004B0BD0" w:rsidRDefault="00CD3943" w:rsidP="00CD3943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Горизонтальный воздушный конденсатор фирмы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Thermofin</w:t>
      </w:r>
      <w:proofErr w:type="spellEnd"/>
    </w:p>
    <w:p w:rsidR="006746DF" w:rsidRPr="004B0BD0" w:rsidRDefault="006746DF" w:rsidP="00CD3943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46DF" w:rsidRPr="004B0BD0" w:rsidRDefault="006746DF" w:rsidP="00CD3943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46DF" w:rsidRPr="00CD3943" w:rsidRDefault="006746DF" w:rsidP="00CD3943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905625"/>
            <wp:effectExtent l="0" t="0" r="9525" b="9525"/>
            <wp:docPr id="3259" name="Рисунок 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DF" w:rsidRDefault="006746DF" w:rsidP="00CD39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746DF" w:rsidRDefault="00262449" w:rsidP="00CD3943">
      <w:pPr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260" o:spid="_x0000_s2016" style="position:absolute;margin-left:56.7pt;margin-top:19.85pt;width:518.8pt;height:802.3pt;z-index:251804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" o:allowincell="f">
            <v:rect id="Rectangle 864" o:spid="_x0000_s20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+EsQA&#10;AADdAAAADwAAAGRycy9kb3ducmV2LnhtbESP0YrCMBRE3xf8h3AF39ZUBVmrUeqCsE+i1Q+4NNe2&#10;2NzUJrbVrzeCsI/DzJxhVpveVKKlxpWWFUzGEQjizOqScwXn0+77B4TzyBory6TgQQ4268HXCmNt&#10;Oz5Sm/pcBAi7GBUU3texlC4ryKAb25o4eBfbGPRBNrnUDXYBbio5jaK5NFhyWCiwpt+Csmt6Nwqu&#10;vm/3SZ4+d4vzdpEdtkl3vyVKjYZ9sgThqff/4U/7TyuYTecTeL8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PhLEAAAA3QAAAA8AAAAAAAAAAAAAAAAAmAIAAGRycy9k&#10;b3ducmV2LnhtbFBLBQYAAAAABAAEAPUAAACJAwAAAAA=&#10;" filled="f" strokeweight="2pt"/>
            <v:line id="Line 865" o:spid="_x0000_s20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0GzcMAAADdAAAADwAAAGRycy9kb3ducmV2LnhtbESPQYvCMBSE74L/ITzBm6ZWFKlGEaHL&#10;3hZrL96ezbMtNi+liVr/vVkQPA4z8w2z2fWmEQ/qXG1ZwWwagSAurK65VJCf0skKhPPIGhvLpOBF&#10;Dnbb4WCDibZPPtIj86UIEHYJKqi8bxMpXVGRQTe1LXHwrrYz6IPsSqk7fAa4aWQcRUtpsOawUGFL&#10;h4qKW3Y3Cm7nfJH+/B30qcn2+lKm/ny5aqXGo36/BuGp99/wp/2rFczjZQz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tBs3DAAAA3QAAAA8AAAAAAAAAAAAA&#10;AAAAoQIAAGRycy9kb3ducmV2LnhtbFBLBQYAAAAABAAEAPkAAACRAwAAAAA=&#10;" strokeweight="2pt"/>
            <v:line id="Line 866" o:spid="_x0000_s20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GjV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9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aNWwQAAAN0AAAAPAAAAAAAAAAAAAAAA&#10;AKECAABkcnMvZG93bnJldi54bWxQSwUGAAAAAAQABAD5AAAAjwMAAAAA&#10;" strokeweight="2pt"/>
            <v:line id="Line 867" o:spid="_x0000_s20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g7Is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3ga75awP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DsixAAAAN0AAAAPAAAAAAAAAAAA&#10;AAAAAKECAABkcnMvZG93bnJldi54bWxQSwUGAAAAAAQABAD5AAAAkgMAAAAA&#10;" strokeweight="2pt"/>
            <v:line id="Line 868" o:spid="_x0000_s20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eu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9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J65wQAAAN0AAAAPAAAAAAAAAAAAAAAA&#10;AKECAABkcnMvZG93bnJldi54bWxQSwUGAAAAAAQABAD5AAAAjwMAAAAA&#10;" strokeweight="2pt"/>
            <v:line id="Line 869" o:spid="_x0000_s20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YAzsQAAADdAAAADwAAAGRycy9kb3ducmV2LnhtbESPQYvCMBSE7wv+h/AEb2uqsmXpNooI&#10;FW/L1l68PZtnW9q8lCZq/fdmQfA4zMw3TLoZTSduNLjGsoLFPAJBXFrdcKWgOGaf3yCcR9bYWSYF&#10;D3KwWU8+Uky0vfMf3XJfiQBhl6CC2vs+kdKVNRl0c9sTB+9iB4M+yKGSesB7gJtOLqMolgYbDgs1&#10;9rSrqWzzq1HQnoqvbP+708cu3+pzlfnT+aKVmk3H7Q8IT6N/h1/tg1awWsYx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gDOxAAAAN0AAAAPAAAAAAAAAAAA&#10;AAAAAKECAABkcnMvZG93bnJldi54bWxQSwUGAAAAAAQABAD5AAAAkgMAAAAA&#10;" strokeweight="2pt"/>
            <v:line id="Line 870" o:spid="_x0000_s20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qlVcMAAADdAAAADwAAAGRycy9kb3ducmV2LnhtbESPzarCMBSE94LvEI7gTlMVf6hGEaHi&#10;Tm7rxt2xObbF5qQ0UevbmwsX7nKYmW+Yza4ztXhR6yrLCibjCARxbnXFhYJLloxWIJxH1lhbJgUf&#10;crDb9nsbjLV98w+9Ul+IAGEXo4LS+yaW0uUlGXRj2xAH725bgz7ItpC6xXeAm1pOo2ghDVYcFkps&#10;6FBS/kifRsHjepknx/NBZ3W617ci8dfbXSs1HHT7NQhPnf8P/7VPWsFsuljC75vwBO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apVXDAAAA3QAAAA8AAAAAAAAAAAAA&#10;AAAAoQIAAGRycy9kb3ducmV2LnhtbFBLBQYAAAAABAAEAPkAAACRAwAAAAA=&#10;" strokeweight="2pt"/>
            <v:line id="Line 871" o:spid="_x0000_s20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UxJ7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R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xTEnvgAAAN0AAAAPAAAAAAAAAAAAAAAAAKEC&#10;AABkcnMvZG93bnJldi54bWxQSwUGAAAAAAQABAD5AAAAjAMAAAAA&#10;" strokeweight="2pt"/>
            <v:line id="Line 872" o:spid="_x0000_s20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zyVs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xHk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M8lbGAAAA3QAAAA8AAAAAAAAA&#10;AAAAAAAAoQIAAGRycy9kb3ducmV2LnhtbFBLBQYAAAAABAAEAPkAAACUAwAAAAA=&#10;" strokeweight="1pt"/>
            <v:line id="Line 873" o:spid="_x0000_s20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r/L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DwP+8Ob8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aqv8vgAAAN0AAAAPAAAAAAAAAAAAAAAAAKEC&#10;AABkcnMvZG93bnJldi54bWxQSwUGAAAAAAQABAD5AAAAjAMAAAAA&#10;" strokeweight="2pt"/>
            <v:line id="Line 874" o:spid="_x0000_s20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ojc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UzGs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jaI3GAAAA3QAAAA8AAAAAAAAA&#10;AAAAAAAAoQIAAGRycy9kb3ducmV2LnhtbFBLBQYAAAAABAAEAPkAAACUAwAAAAA=&#10;" strokeweight="1pt"/>
            <v:rect id="Rectangle 875" o:spid="_x0000_s20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zZsMA&#10;AADdAAAADwAAAGRycy9kb3ducmV2LnhtbESPQWvCQBSE74X+h+UVeqsbo9g0ukoQhF5NFXp8ZF+T&#10;aPZt3F01/ntXEHocZuYbZrEaTCcu5HxrWcF4lIAgrqxuuVaw+9l8ZCB8QNbYWSYFN/KwWr6+LDDX&#10;9spbupShFhHCPkcFTQh9LqWvGjLoR7Ynjt6fdQZDlK6W2uE1wk0n0ySZSYMtx4UGe1o3VB3Ls1FQ&#10;FIdhfyq/cONllriZnuq6+FXq/W0o5iACDeE//Gx/awWT9DOFx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hzZ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6" o:spid="_x0000_s20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W/cQA&#10;AADdAAAADwAAAGRycy9kb3ducmV2LnhtbESPzWrDMBCE74W+g9hAb42cuOTHiRJMwdBr3QRyXKyN&#10;7cRauZJqu29fFQo9DjPzDbM/TqYTAznfWlawmCcgiCurW64VnD6K5w0IH5A1dpZJwTd5OB4eH/aY&#10;aTvyOw1lqEWEsM9QQRNCn0npq4YM+rntiaN3tc5giNLVUjscI9x0cpkkK2mw5bjQYE+vDVX38sso&#10;yPPbdP4st1h4uUncSr/oOr8o9TSb8h2IQFP4D/+137SCdLlO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1v3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77" o:spid="_x0000_s20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Oic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sn4awr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HU6J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8" o:spid="_x0000_s20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rEsQA&#10;AADdAAAADwAAAGRycy9kb3ducmV2LnhtbESPQWvCQBSE74L/YXlCb3WjbVNNs5FQEHptVOjxkX0m&#10;qdm3cXfV9N93CwWPw8x8w+Sb0fTiSs53lhUs5gkI4trqjhsF+932cQXCB2SNvWVS8EMeNsV0kmOm&#10;7Y0/6VqFRkQI+wwVtCEMmZS+bsmgn9uBOHpH6wyGKF0jtcNbhJteLpMklQY7jgstDvTeUn2qLkZB&#10;WX6Ph3O1xq2Xq8Sl+lk35ZdSD7OxfAMRaAz38H/7Qyt4Wr6+wN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6xL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79" o:spid="_x0000_s20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1ZcMA&#10;AADdAAAADwAAAGRycy9kb3ducmV2LnhtbESPQWvCQBSE74L/YXmCN93Ulhijq4SC4LWxBY+P7DOJ&#10;zb5Nd7ea/vuuIHgcZuYbZrMbTCeu5HxrWcHLPAFBXFndcq3g87ifZSB8QNbYWSYFf+Rhtx2PNphr&#10;e+MPupahFhHCPkcFTQh9LqWvGjLo57Ynjt7ZOoMhSldL7fAW4aaTiyRJpcGW40KDPb03VH2Xv0ZB&#10;UVyGr59yhXsvs8Sl+k3XxUmp6WQo1iACDeEZfrQPWsHrYpnC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1Z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80" o:spid="_x0000_s20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Q/sMA&#10;AADdAAAADwAAAGRycy9kb3ducmV2LnhtbESPT4vCMBTE7wt+h/AEb2uqLv6pRimC4HW7Ch4fzbOt&#10;Ni81iVq/vVlY2OMwM79hVpvONOJBzteWFYyGCQjiwuqaSwWHn93nHIQPyBoby6TgRR42697HClNt&#10;n/xNjzyUIkLYp6igCqFNpfRFRQb90LbE0TtbZzBE6UqpHT4j3DRynCRTabDmuFBhS9uKimt+Nwqy&#10;7NIdb/kCd17OEzfVX7rMTkoN+l22BBGoC//hv/ZeK5iMZz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/Q/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81" o:spid="_x0000_s20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EjMAA&#10;AADdAAAADwAAAGRycy9kb3ducmV2LnhtbERPy4rCMBTdD/gP4QruxtQH2ukYpQwIbq0Ks7w0d9pq&#10;c1OTjNa/NwvB5eG8V5vetOJGzjeWFUzGCQji0uqGKwXHw/YzBeEDssbWMil4kIfNevCxwkzbO+/p&#10;VoRKxBD2GSqoQ+gyKX1Zk0E/th1x5P6sMxgidJXUDu8x3LRymiQLabDh2FBjRz81lZfi3yjI83N/&#10;uhZfuPUyTdxCz3WV/yo1Gvb5N4hAfXiLX+6dVjCbLuPc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BEjMAAAADdAAAADwAAAAAAAAAAAAAAAACYAgAAZHJzL2Rvd25y&#10;ZXYueG1sUEsFBgAAAAAEAAQA9QAAAIUDAAAAAA=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51</w:t>
                    </w:r>
                  </w:p>
                </w:txbxContent>
              </v:textbox>
            </v:rect>
            <v:rect id="Rectangle 882" o:spid="_x0000_s20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hF8QA&#10;AADdAAAADwAAAGRycy9kb3ducmV2LnhtbESPQWvCQBSE70L/w/IKvZlNrdgYXSUUhF6NFnp8ZF+T&#10;2OzbdHebpP++Kwgeh5n5htnuJ9OJgZxvLSt4TlIQxJXVLdcKzqfDPAPhA7LGzjIp+CMP+93DbIu5&#10;tiMfaShDLSKEfY4KmhD6XEpfNWTQJ7Ynjt6XdQZDlK6W2uEY4aaTizRdSYMtx4UGe3prqPouf42C&#10;orhMHz/lGg9eZqlb6aWui0+lnh6nYgMi0BTu4Vv7XSt4Wbyu4f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4Rf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6746DF" w:rsidRPr="006746DF">
        <w:rPr>
          <w:noProof/>
          <w:lang w:eastAsia="ru-RU"/>
        </w:rPr>
        <w:t xml:space="preserve"> </w:t>
      </w:r>
      <w:r w:rsidR="006746DF">
        <w:rPr>
          <w:noProof/>
          <w:lang w:eastAsia="ru-RU"/>
        </w:rPr>
        <w:drawing>
          <wp:inline distT="0" distB="0" distL="0" distR="0">
            <wp:extent cx="5940425" cy="6702018"/>
            <wp:effectExtent l="0" t="0" r="3175" b="3810"/>
            <wp:docPr id="3280" name="Рисунок 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DF" w:rsidRPr="006746DF" w:rsidRDefault="006746DF" w:rsidP="006746DF">
      <w:pPr>
        <w:rPr>
          <w:rFonts w:ascii="Times New Roman" w:hAnsi="Times New Roman"/>
          <w:sz w:val="28"/>
          <w:szCs w:val="28"/>
        </w:rPr>
      </w:pPr>
    </w:p>
    <w:p w:rsidR="00691A81" w:rsidRDefault="00691A81" w:rsidP="006746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91E0F" w:rsidRPr="00E00834" w:rsidRDefault="00091E0F" w:rsidP="00091E0F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 w:rsidRPr="00E00834">
        <w:rPr>
          <w:rFonts w:ascii="Times New Roman" w:hAnsi="Times New Roman"/>
          <w:sz w:val="28"/>
          <w:szCs w:val="28"/>
        </w:rPr>
        <w:lastRenderedPageBreak/>
        <w:t>Приложе</w:t>
      </w:r>
      <w:r>
        <w:rPr>
          <w:rFonts w:ascii="Times New Roman" w:hAnsi="Times New Roman"/>
          <w:sz w:val="28"/>
          <w:szCs w:val="28"/>
        </w:rPr>
        <w:t>ние Г</w:t>
      </w:r>
    </w:p>
    <w:p w:rsidR="00091E0F" w:rsidRDefault="00091E0F" w:rsidP="00091E0F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Маслоотделитель фирмы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</w:p>
    <w:p w:rsidR="00091E0F" w:rsidRDefault="00091E0F" w:rsidP="00091E0F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91E0F" w:rsidRPr="00091E0F" w:rsidRDefault="00091E0F" w:rsidP="00091E0F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46DF" w:rsidRDefault="00091E0F" w:rsidP="006746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3277" cy="7696200"/>
            <wp:effectExtent l="0" t="0" r="0" b="0"/>
            <wp:docPr id="3393" name="Рисунок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77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3373" o:spid="_x0000_s2036" style="position:absolute;margin-left:56.7pt;margin-top:19.85pt;width:518.8pt;height:802.3pt;z-index:251806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TuO2PAkHAAC2UwAADgAAAAAAAAAAAAAAAAAuAgAAZHJzL2Uyb0Rv&#10;Yy54bWxQSwECLQAUAAYACAAAACEAjEO2yuEAAAAMAQAADwAAAAAAAAAAAAAAAABjCQAAZHJzL2Rv&#10;d25yZXYueG1sUEsFBgAAAAAEAAQA8wAAAHEKAAAAAA==&#10;" o:allowincell="f">
            <v:rect id="Rectangle 967" o:spid="_x0000_s20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EysUA&#10;AADdAAAADwAAAGRycy9kb3ducmV2LnhtbESP0WrCQBRE3wv+w3IF33RjFa2pq8SC4JPU1A+4ZG+T&#10;YPZuzK5J9OtdodDHYWbOMOttbyrRUuNKywqmkwgEcWZ1ybmC889+/AHCeWSNlWVScCcH283gbY2x&#10;th2fqE19LgKEXYwKCu/rWEqXFWTQTWxNHLxf2xj0QTa51A12AW4q+R5FC2mw5LBQYE1fBWWX9GYU&#10;XHzfHpM8fexX590q+94l3e2aKDUa9sknCE+9/w//tQ9awWy2nM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gTKxQAAAN0AAAAPAAAAAAAAAAAAAAAAAJgCAABkcnMv&#10;ZG93bnJldi54bWxQSwUGAAAAAAQABAD1AAAAigMAAAAA&#10;" filled="f" strokeweight="2pt"/>
            <v:line id="Line 968" o:spid="_x0000_s20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wH+cQAAADdAAAADwAAAGRycy9kb3ducmV2LnhtbESPT4vCMBTE78J+h/CEvWnqirp0G0WE&#10;yt7E1ou3Z/P6B5uX0kTtfvuNIHgcZuY3TLIZTCvu1LvGsoLZNAJBXFjdcKXglKeTbxDOI2tsLZOC&#10;P3KwWX+MEoy1ffCR7pmvRICwi1FB7X0XS+mKmgy6qe2Ig1fa3qAPsq+k7vER4KaVX1G0lAYbDgs1&#10;drSrqbhmN6Pgej4t0v1hp/M22+pLlfrzpdRKfY6H7Q8IT4N/h1/tX61gPl8t4P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/Af5xAAAAN0AAAAPAAAAAAAAAAAA&#10;AAAAAKECAABkcnMvZG93bnJldi54bWxQSwUGAAAAAAQABAD5AAAAkgMAAAAA&#10;" strokeweight="2pt"/>
            <v:line id="Line 969" o:spid="_x0000_s20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6ZjsQAAADdAAAADwAAAGRycy9kb3ducmV2LnhtbESPT4vCMBTE78J+h/CEvWnqirp0G0WE&#10;yt7E1ou3Z/P6B5uX0kTtfvuNIHgcZuY3TLIZTCvu1LvGsoLZNAJBXFjdcKXglKeTbxDOI2tsLZOC&#10;P3KwWX+MEoy1ffCR7pmvRICwi1FB7X0XS+mKmgy6qe2Ig1fa3qAPsq+k7vER4KaVX1G0lAYbDgs1&#10;drSrqbhmN6Pgej4t0v1hp/M22+pLlfrzpdRKfY6H7Q8IT4N/h1/tX61gPl8t4f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pmOxAAAAN0AAAAPAAAAAAAAAAAA&#10;AAAAAKECAABkcnMvZG93bnJldi54bWxQSwUGAAAAAAQABAD5AAAAkgMAAAAA&#10;" strokeweight="2pt"/>
            <v:line id="Line 970" o:spid="_x0000_s20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8FcUAAADdAAAADwAAAGRycy9kb3ducmV2LnhtbESPzWrDMBCE74W8g9hAb43chtTBjRKM&#10;waW3EseX3NbW+odYK2Opifv2VSDQ4zAz3zC7w2wGcaXJ9ZYVvK4iEMS11T23CspT/rIF4TyyxsEy&#10;KfglB4f94mmHibY3PtK18K0IEHYJKui8HxMpXd2RQbeyI3HwGjsZ9EFOrdQT3gLcDPItit6lwZ7D&#10;QocjZR3Vl+LHKLicy03++Z3p01Ckumpzf64ardTzck4/QHia/X/40f7SCtbrOI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I8FcUAAADdAAAADwAAAAAAAAAA&#10;AAAAAAChAgAAZHJzL2Rvd25yZXYueG1sUEsFBgAAAAAEAAQA+QAAAJMDAAAAAA==&#10;" strokeweight="2pt"/>
            <v:line id="Line 971" o:spid="_x0000_s20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Z7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DIPc8Ob8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/ahnvgAAAN0AAAAPAAAAAAAAAAAAAAAAAKEC&#10;AABkcnMvZG93bnJldi54bWxQSwUGAAAAAAQABAD5AAAAjAMAAAAA&#10;" strokeweight="2pt"/>
            <v:line id="Line 972" o:spid="_x0000_s20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EN/MUAAADdAAAADwAAAGRycy9kb3ducmV2LnhtbESPT4vCMBTE78J+h/AW9mZTlfVPNYoI&#10;XfYmVi+9PZtnW2xeShO1++03guBxmJnfMKtNbxpxp87VlhWMohgEcWF1zaWC0zEdzkE4j6yxsUwK&#10;/sjBZv0xWGGi7YMPdM98KQKEXYIKKu/bREpXVGTQRbYlDt7FdgZ9kF0pdYePADeNHMfxVBqsOSxU&#10;2NKuouKa3YyCa376Tn/2O31ssq0+l6nPzxet1Ndnv12C8NT7d/jV/tUKJpPZAp5vw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EN/MUAAADdAAAADwAAAAAAAAAA&#10;AAAAAAChAgAAZHJzL2Rvd25yZXYueG1sUEsFBgAAAAAEAAQA+QAAAJMDAAAAAA==&#10;" strokeweight="2pt"/>
            <v:line id="Line 973" o:spid="_x0000_s20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7UR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Z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XtRGvgAAAN0AAAAPAAAAAAAAAAAAAAAAAKEC&#10;AABkcnMvZG93bnJldi54bWxQSwUGAAAAAAQABAD5AAAAjAMAAAAA&#10;" strokeweight="2pt"/>
            <v:line id="Line 974" o:spid="_x0000_s20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x3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/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EnHdwQAAAN0AAAAPAAAAAAAAAAAAAAAA&#10;AKECAABkcnMvZG93bnJldi54bWxQSwUGAAAAAAQABAD5AAAAjwMAAAAA&#10;" strokeweight="2pt"/>
            <v:line id="Line 975" o:spid="_x0000_s20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JQM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hO5x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FiUDGAAAA3QAAAA8AAAAAAAAA&#10;AAAAAAAAoQIAAGRycy9kb3ducmV2LnhtbFBLBQYAAAAABAAEAPkAAACUAwAAAAA=&#10;" strokeweight="1pt"/>
            <v:line id="Line 976" o:spid="_x0000_s20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xKMcIAAADdAAAADwAAAGRycy9kb3ducmV2LnhtbESPQavCMBCE7w/8D2EFb89UiyLVKCJU&#10;vInVi7e1WdtisylN1PrvjSB4HGbmG2ax6kwtHtS6yrKC0TACQZxbXXGh4HRM/2cgnEfWWFsmBS9y&#10;sFr2/haYaPvkAz0yX4gAYZeggtL7JpHS5SUZdEPbEAfvaluDPsi2kLrFZ4CbWo6jaCoNVhwWSmxo&#10;U1J+y+5Gwe18mqTb/UYf62ytL0Xqz5erVmrQ79ZzEJ46/wt/2zutII5n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xKMcIAAADdAAAADwAAAAAAAAAAAAAA&#10;AAChAgAAZHJzL2Rvd25yZXYueG1sUEsFBgAAAAAEAAQA+QAAAJADAAAAAA==&#10;" strokeweight="2pt"/>
            <v:line id="Line 977" o:spid="_x0000_s20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C0r8UAAADdAAAADwAAAGRycy9kb3ducmV2LnhtbESP3WoCMRSE7wu+QzhC72rWWkRXo0h/&#10;oOJF8ecBjpvjZnVzsiSpbn16Iwi9HGbmG2Y6b20tzuRD5VhBv5eBIC6crrhUsNt+vYxAhIissXZM&#10;Cv4owHzWeZpirt2F13TexFIkCIccFZgYm1zKUBiyGHquIU7ewXmLMUlfSu3xkuC2lq9ZNpQWK04L&#10;Bht6N1ScNr9WwdLvV6f+tTRyz0v/Wf98jIM9KvXcbRcTEJHa+B9+tL+1gsFg9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C0r8UAAADdAAAADwAAAAAAAAAA&#10;AAAAAAChAgAAZHJzL2Rvd25yZXYueG1sUEsFBgAAAAAEAAQA+QAAAJMDAAAAAA==&#10;" strokeweight="1pt"/>
            <v:rect id="Rectangle 978" o:spid="_x0000_s20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UqMQA&#10;AADdAAAADwAAAGRycy9kb3ducmV2LnhtbESPQWvCQBSE74X+h+UJvdWN1UqMbkIoCF6bKnh8ZJ9J&#10;NPs23d1q/PddodDjMDPfMJtiNL24kvOdZQWzaQKCuLa640bB/mv7moLwAVljb5kU3MlDkT8/bTDT&#10;9safdK1CIyKEfYYK2hCGTEpft2TQT+1AHL2TdQZDlK6R2uEtwk0v35JkKQ12HBdaHOijpfpS/RgF&#10;ZXkeD9/VCrdepolb6oVuyqNSL5OxXIMINIb/8F97pxXM5+k7PN7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lKj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79" o:spid="_x0000_s20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K38MA&#10;AADdAAAADwAAAGRycy9kb3ducmV2LnhtbESPQWvCQBSE7wX/w/IK3uqmtYQ0ZiOhIHg1rdDjI/tM&#10;otm3cXfV+O/dQqHHYWa+YYr1ZAZxJed7ywpeFwkI4sbqnlsF31+blwyED8gaB8uk4E4e1uXsqcBc&#10;2xvv6FqHVkQI+xwVdCGMuZS+6cigX9iROHoH6wyGKF0rtcNbhJtBviVJKg32HBc6HOmzo+ZUX4yC&#10;qjpO+3P9gRsvs8Sl+l231Y9S8+epWoEINIX/8F97qxUsl1kKv2/iE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cK38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80" o:spid="_x0000_s20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vRMQA&#10;AADdAAAADwAAAGRycy9kb3ducmV2LnhtbESPQWvCQBSE74L/YXmCN920FpvGbCQIgtfGFnp8ZF+T&#10;2OzbdHfV+O/dQsHjMDPfMPl2NL24kPOdZQVPywQEcW11x42Cj+N+kYLwAVljb5kU3MjDtphOcsy0&#10;vfI7XarQiAhhn6GCNoQhk9LXLRn0SzsQR+/bOoMhStdI7fAa4aaXz0mylgY7jgstDrRrqf6pzkZB&#10;WZ7Gz9/qDfdepolb6xfdlF9KzWdjuQERaAyP8H/7oBWsVukr/L2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7r0T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81" o:spid="_x0000_s20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7NsEA&#10;AADdAAAADwAAAGRycy9kb3ducmV2LnhtbERPz2uDMBS+D/Y/hDfobcbVIdY2LVIo9Dq3wY4P86p2&#10;5sUmqbr/fjkMdvz4fu8OixnERM73lhW8JCkI4sbqnlsFH++n5wKED8gaB8uk4Ic8HPaPDzsstZ35&#10;jaY6tCKGsC9RQRfCWErpm44M+sSOxJG7WGcwROhaqR3OMdwMcp2muTTYc2zocKRjR813fTcKquq6&#10;fN7qDZ68LFKX61fdVl9KrZ6Wagsi0BL+xX/us1aQZUWcG9/EJ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kOzb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982" o:spid="_x0000_s20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ercIA&#10;AADdAAAADwAAAGRycy9kb3ducmV2LnhtbESPQYvCMBSE78L+h/AWvGm6KlK7RimC4HWrgsdH87at&#10;Ni/dJGr99xtB8DjMzDfMct2bVtzI+caygq9xAoK4tLrhSsFhvx2lIHxA1thaJgUP8rBefQyWmGl7&#10;5x+6FaESEcI+QwV1CF0mpS9rMujHtiOO3q91BkOUrpLa4T3CTSsnSTKXBhuOCzV2tKmpvBRXoyDP&#10;z/3xr1jg1ss0cXM901V+Umr42effIAL14R1+tXdawXSaLuD5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J6t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983" o:spid="_x0000_s20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h7cAA&#10;AADdAAAADwAAAGRycy9kb3ducmV2LnhtbERPTYvCMBC9C/6HMII3TXddRLumpQiCV6uCx6EZ2+42&#10;k5pktf77zUHw+Hjfm3wwnbiT861lBR/zBARxZXXLtYLTcTdbgfABWWNnmRQ8yUOejUcbTLV98IHu&#10;ZahFDGGfooImhD6V0lcNGfRz2xNH7mqdwRChq6V2+IjhppOfSbKUBluODQ32tG2o+i3/jIKi+BnO&#10;t3KNOy9XiVvqL10XF6Wmk6H4BhFoCG/xy73XChaLddwf38Qn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uh7c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84" o:spid="_x0000_s20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cEdsQA&#10;AADdAAAADwAAAGRycy9kb3ducmV2LnhtbESPwWrDMBBE74H+g9hCb7GcuITEiRJMwNBr3QR6XKyt&#10;7dRauZJqu39fFQo5DjPzhjmcZtOLkZzvLCtYJSkI4trqjhsFl7dyuQXhA7LG3jIp+CEPp+PD4oC5&#10;thO/0liFRkQI+xwVtCEMuZS+bsmgT+xAHL0P6wyGKF0jtcMpwk0v12m6kQY7jgstDnRuqf6svo2C&#10;orjN169qh6WX29Rt9LNuinelnh7nYg8i0Bzu4f/2i1aQZbsV/L2JT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BHb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52</w:t>
                    </w:r>
                  </w:p>
                </w:txbxContent>
              </v:textbox>
            </v:rect>
            <v:rect id="Rectangle 985" o:spid="_x0000_s20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aAcQA&#10;AADdAAAADwAAAGRycy9kb3ducmV2LnhtbESPQWvCQBSE7wX/w/KE3upGUySJrhIKglfTCj0+sq9J&#10;NPs23V1N+u/dQqHHYWa+Ybb7yfTiTs53lhUsFwkI4trqjhsFH++HlwyED8gae8uk4Ic87Hezpy0W&#10;2o58onsVGhEh7AtU0IYwFFL6uiWDfmEH4uh9WWcwROkaqR2OEW56uUqStTTYcVxocaC3luprdTMK&#10;yvIynb+rHA9eZolb61fdlJ9KPc+ncgMi0BT+w3/to1aQpvkK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mgH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091E0F" w:rsidRDefault="00091E0F" w:rsidP="006746D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2A3E4E" w:rsidRDefault="00262449" w:rsidP="006746DF">
      <w:pPr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414" o:spid="_x0000_s2056" style="position:absolute;margin-left:57pt;margin-top:19.5pt;width:518.8pt;height:802.3pt;z-index:251808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" o:allowincell="f">
            <v:rect id="Rectangle 1007" o:spid="_x0000_s20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JlMUA&#10;AADdAAAADwAAAGRycy9kb3ducmV2LnhtbESP0WrCQBRE3wv+w3IF3+pGbUWjq0RB8KnU6Adcstck&#10;mL0bs2sS/fpuodDHYWbOMOttbyrRUuNKywom4wgEcWZ1ybmCy/nwvgDhPLLGyjIpeJKD7WbwtsZY&#10;245P1KY+FwHCLkYFhfd1LKXLCjLoxrYmDt7VNgZ9kE0udYNdgJtKTqNoLg2WHBYKrGlfUHZLH0bB&#10;zfftV5Knr8Pysltm37uke9wTpUbDPlmB8NT7//Bf+6gVzD4mn/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4mUxQAAAN0AAAAPAAAAAAAAAAAAAAAAAJgCAABkcnMv&#10;ZG93bnJldi54bWxQSwUGAAAAAAQABAD1AAAAigMAAAAA&#10;" filled="f" strokeweight="2pt"/>
            <v:line id="Line 1008" o:spid="_x0000_s20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uxS8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zScL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W7FLxAAAAN0AAAAPAAAAAAAAAAAA&#10;AAAAAKECAABkcnMvZG93bnJldi54bWxQSwUGAAAAAAQABAD5AAAAkgMAAAAA&#10;" strokeweight="2pt"/>
            <v:line id="Line 1009" o:spid="_x0000_s20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U0MUAAADdAAAADwAAAGRycy9kb3ducmV2LnhtbESPQWvCQBSE7wX/w/IEb3UT26pENyJC&#10;pLfSJBdvz+wzCWbfhuxW03/fLQgeh5n5htnuRtOJGw2utawgnkcgiCurW64VlEX2ugbhPLLGzjIp&#10;+CUHu3TyssVE2zt/0y33tQgQdgkqaLzvEyld1ZBBN7c9cfAudjDogxxqqQe8B7jp5CKKltJgy2Gh&#10;wZ4ODVXX/McouJ7Kj+z4ddBFl+/1uc786XzRSs2m434DwtPon+FH+1MreHuPV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cU0MUAAADdAAAADwAAAAAAAAAA&#10;AAAAAAChAgAAZHJzL2Rvd25yZXYueG1sUEsFBgAAAAAEAAQA+QAAAJMDAAAAAA==&#10;" strokeweight="2pt"/>
            <v:line id="Line 1010" o:spid="_x0000_s20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Aor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q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iICivgAAAN0AAAAPAAAAAAAAAAAAAAAAAKEC&#10;AABkcnMvZG93bnJldi54bWxQSwUGAAAAAAQABAD5AAAAjAMAAAAA&#10;" strokeweight="2pt"/>
            <v:line id="Line 1011" o:spid="_x0000_s20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QlOcUAAADdAAAADwAAAGRycy9kb3ducmV2LnhtbESPQWvCQBSE7wX/w/IEb3UT24pGNyJC&#10;pLfSJBdvz+wzCWbfhuxW03/fLQgeh5n5htnuRtOJGw2utawgnkcgiCurW64VlEX2ugLhPLLGzjIp&#10;+CUHu3TyssVE2zt/0y33tQgQdgkqaLzvEyld1ZBBN7c9cfAudjDogxxqqQe8B7jp5CKKltJgy2Gh&#10;wZ4ODVXX/McouJ7Kj+z4ddBFl+/1uc786XzRSs2m434DwtPon+FH+1MreHuP1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QlOcUAAADdAAAADwAAAAAAAAAA&#10;AAAAAAChAgAAZHJzL2Rvd25yZXYueG1sUEsFBgAAAAAEAAQA+QAAAJMDAAAAAA==&#10;" strokeweight="2pt"/>
            <v:line id="Line 1012" o:spid="_x0000_s20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JGGb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u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kkYZvgAAAN0AAAAPAAAAAAAAAAAAAAAAAKEC&#10;AABkcnMvZG93bnJldi54bWxQSwUGAAAAAAQABAD5AAAAjAMAAAAA&#10;" strokeweight="2pt"/>
            <v:line id="Line 1013" o:spid="_x0000_s20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7jgsQAAADdAAAADwAAAGRycy9kb3ducmV2LnhtbESPT4vCMBTE74LfITxhb5rqqizdRhGh&#10;y97E1ou3Z/P6B5uX0mS1++2NIHgcZuY3TLIdTCtu1LvGsoL5LAJBXFjdcKXglKfTLxDOI2tsLZOC&#10;f3Kw3YxHCcba3vlIt8xXIkDYxaig9r6LpXRFTQbdzHbEwSttb9AH2VdS93gPcNPKRRStpcGGw0KN&#10;He1rKq7Zn1FwPZ9W6c9hr/M22+lLlfrzpdRKfUyG3TcIT4N/h1/tX63gc7mY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uOCxAAAAN0AAAAPAAAAAAAAAAAA&#10;AAAAAKECAABkcnMvZG93bnJldi54bWxQSwUGAAAAAAQABAD5AAAAkgMAAAAA&#10;" strokeweight="2pt"/>
            <v:line id="Line 1014" o:spid="_x0000_s20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x99cUAAADdAAAADwAAAGRycy9kb3ducmV2LnhtbESPQWvCQBSE7wX/w/KE3pqNaSsSs4oI&#10;EW+l0Utuz+wzCcm+DdlV47/vFgo9DjPzDZNtJ9OLO42utaxgEcUgiCurW64VnE/52wqE88gae8uk&#10;4EkOtpvZS4aptg/+pnvhaxEg7FJU0Hg/pFK6qiGDLrIDcfCudjTogxxrqUd8BLjpZRLHS2mw5bDQ&#10;4ED7hqquuBkFXXn+zA9fe33qi52+1LkvL1et1Ot82q1BeJr8f/ivfdQK3j+S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x99cUAAADdAAAADwAAAAAAAAAA&#10;AAAAAAChAgAAZHJzL2Rvd25yZXYueG1sUEsFBgAAAAAEAAQA+QAAAJMDAAAAAA==&#10;" strokeweight="2pt"/>
            <v:line id="Line 1015" o:spid="_x0000_s20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W+hMYAAADdAAAADwAAAGRycy9kb3ducmV2LnhtbESP3WoCMRSE74W+QzgF7zSrFqmrUYo/&#10;UOlFqfUBjpvjZuvmZEmibvv0jSB4OczMN8xs0dpaXMiHyrGCQT8DQVw4XXGpYP+96b2CCBFZY+2Y&#10;FPxSgMX8qTPDXLsrf9FlF0uRIBxyVGBibHIpQ2HIYui7hjh5R+ctxiR9KbXHa4LbWg6zbCwtVpwW&#10;DDa0NFScdmerYOsPH6fBX2nkgbd+XX+uJsH+KNV9bt+mICK18RG+t9+1gtHLc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FvoTGAAAA3QAAAA8AAAAAAAAA&#10;AAAAAAAAoQIAAGRycy9kb3ducmV2LnhtbFBLBQYAAAAABAAEAPkAAACUAwAAAAA=&#10;" strokeweight="1pt"/>
            <v:line id="Line 1016" o:spid="_x0000_s20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lAGsMAAADdAAAADwAAAGRycy9kb3ducmV2LnhtbESPzarCMBSE94LvEI7gTlN/kWoUESru&#10;Lrd14+7YHNtic1KaqPXtzYULLoeZ+YbZ7DpTiye1rrKsYDKOQBDnVldcKDhnyWgFwnlkjbVlUvAm&#10;B7ttv7fBWNsX/9Iz9YUIEHYxKii9b2IpXV6SQTe2DXHwbrY16INsC6lbfAW4qeU0ipbSYMVhocSG&#10;DiXl9/RhFNwv50Vy/DnorE73+lok/nK9aaWGg26/BuGp89/wf/ukFczm0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pQBrDAAAA3QAAAA8AAAAAAAAAAAAA&#10;AAAAoQIAAGRycy9kb3ducmV2LnhtbFBLBQYAAAAABAAEAPkAAACRAwAAAAA=&#10;" strokeweight="2pt"/>
            <v:line id="Line 1017" o:spid="_x0000_s20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CDa8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A0Hj7B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gg2vGAAAA3QAAAA8AAAAAAAAA&#10;AAAAAAAAoQIAAGRycy9kb3ducmV2LnhtbFBLBQYAAAAABAAEAPkAAACUAwAAAAA=&#10;" strokeweight="1pt"/>
            <v:rect id="Rectangle 1018" o:spid="_x0000_s20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YgM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U8Z+sc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7mID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19" o:spid="_x0000_s20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9G8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sl0/AX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z0b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20" o:spid="_x0000_s20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pab8A&#10;AADdAAAADwAAAGRycy9kb3ducmV2LnhtbERPy4rCMBTdD/gP4QruxtQHotUoZUBwa1VweWmubbW5&#10;qUlG69+bheDycN6rTWca8SDna8sKRsMEBHFhdc2lguNh+zsH4QOyxsYyKXiRh82697PCVNsn7+mR&#10;h1LEEPYpKqhCaFMpfVGRQT+0LXHkLtYZDBG6UmqHzxhuGjlOkpk0WHNsqLClv4qKW/5vFGTZtTvd&#10;8wVuvZwnbqanuszOSg36XbYEEagLX/HHvdMKJtNxnBv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qKlpvwAAAN0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21" o:spid="_x0000_s20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M8sQA&#10;AADdAAAADwAAAGRycy9kb3ducmV2LnhtbESPQWvCQBSE7wX/w/KE3upGG0SjqwQh0KtphR4f2dck&#10;mn0bd7dJ/PfdQqHHYWa+YfbHyXRiIOdbywqWiwQEcWV1y7WCj/fiZQPCB2SNnWVS8CAPx8PsaY+Z&#10;tiOfaShDLSKEfYYKmhD6TEpfNWTQL2xPHL0v6wyGKF0ttcMxwk0nV0mylgZbjgsN9nRqqLqV30ZB&#10;nl+ny73cYuHlJnFrneo6/1TqeT7lOxCBpvAf/mu/aQWv6WoL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DPL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22" o:spid="_x0000_s20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zssAA&#10;AADdAAAADwAAAGRycy9kb3ducmV2LnhtbERPTYvCMBC9L/gfwgje1tRVRGtTKQuCV7sreByasa02&#10;k5pErf/eHBb2+Hjf2XYwnXiQ861lBbNpAoK4srrlWsHvz+5zBcIHZI2dZVLwIg/bfPSRYartkw/0&#10;KEMtYgj7FBU0IfSplL5qyKCf2p44cmfrDIYIXS21w2cMN538SpKlNNhybGiwp++Gqmt5NwqK4jIc&#10;b+Uad16uErfUC10XJ6Um46HYgAg0hH/xn3uvFcwX87g/volP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czss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23" o:spid="_x0000_s20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WKcQA&#10;AADdAAAADwAAAGRycy9kb3ducmV2LnhtbESPQWvCQBSE70L/w/IKvekmTRCbukooBHo1KvT4yL4m&#10;0ezbdHer8d93C4LHYWa+YdbbyQziQs73lhWkiwQEcWN1z62Cw76ar0D4gKxxsEwKbuRhu3marbHQ&#10;9so7utShFRHCvkAFXQhjIaVvOjLoF3Ykjt63dQZDlK6V2uE1ws0gX5NkKQ32HBc6HOmjo+Zc/xoF&#10;ZXmajj/1G1ZerhK31Lluyy+lXp6n8h1EoCk8wvf2p1aQ5VkK/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lin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24" o:spid="_x0000_s20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IXsIA&#10;AADd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ulsOoH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QhewgAAAN0AAAAPAAAAAAAAAAAAAAAAAJgCAABkcnMvZG93&#10;bnJldi54bWxQSwUGAAAAAAQABAD1AAAAhwMAAAAA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53</w:t>
                    </w:r>
                  </w:p>
                </w:txbxContent>
              </v:textbox>
            </v:rect>
            <v:rect id="Rectangle 1025" o:spid="_x0000_s2075" style="position:absolute;left:8007;top:19218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txcQA&#10;AADdAAAADwAAAGRycy9kb3ducmV2LnhtbESPwWrDMBBE74X8g9hAb7Wc2hjHiRJMIdBr3BZ6XKyN&#10;7cRauZKaOH9fFQo9DjPzhtnuZzOKKzk/WFawSlIQxK3VA3cK3t8OTyUIH5A1jpZJwZ087HeLhy1W&#10;2t74SNcmdCJC2FeooA9hqqT0bU8GfWIn4uidrDMYonSd1A5vEW5G+ZymhTQ4cFzocaKXntpL820U&#10;1PV5/vhq1njwskxdoXPd1Z9KPS7negMi0Bz+w3/tV60gy7MM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rcX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091E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448175"/>
            <wp:effectExtent l="0" t="0" r="9525" b="9525"/>
            <wp:docPr id="3434" name="Рисунок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4E" w:rsidRDefault="002A3E4E" w:rsidP="006746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124200"/>
            <wp:effectExtent l="0" t="0" r="9525" b="0"/>
            <wp:docPr id="3435" name="Рисунок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2A3E4E" w:rsidRPr="00E00834" w:rsidRDefault="00262449" w:rsidP="002A3E4E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437" o:spid="_x0000_s2076" style="position:absolute;left:0;text-align:left;margin-left:56.7pt;margin-top:19.85pt;width:518.8pt;height:802.3pt;z-index:251810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" o:allowincell="f">
            <v:rect id="Rectangle 1028" o:spid="_x0000_s2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6asIA&#10;AADdAAAADwAAAGRycy9kb3ducmV2LnhtbERPzYrCMBC+C/sOYYS92dRVRLtGqQuCJ9HqAwzNbFts&#10;Jt0mtl2f3hwEjx/f/3o7mFp01LrKsoJpFIMgzq2uuFBwvewnSxDOI2usLZOCf3Kw3XyM1pho2/OZ&#10;uswXIoSwS1BB6X2TSOnykgy6yDbEgfu1rUEfYFtI3WIfwk0tv+J4IQ1WHBpKbOinpPyW3Y2Cmx+6&#10;Y1pkj/3qulvlp13a3/9SpT7HQ/oNwtPg3+KX+6AVzOazMDe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3pqwgAAAN0AAAAPAAAAAAAAAAAAAAAAAJgCAABkcnMvZG93&#10;bnJldi54bWxQSwUGAAAAAAQABAD1AAAAhwMAAAAA&#10;" filled="f" strokeweight="2pt"/>
            <v:line id="Line 1029" o:spid="_x0000_s2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F5WcQAAADdAAAADwAAAGRycy9kb3ducmV2LnhtbESPQYvCMBSE78L+h/AW9mZTdRWtRhGh&#10;y97E6qW3Z/Nsi81LaaJ2//1GEDwOM/MNs9r0phF36lxtWcEoikEQF1bXXCo4HdPhHITzyBoby6Tg&#10;jxxs1h+DFSbaPvhA98yXIkDYJaig8r5NpHRFRQZdZFvi4F1sZ9AH2ZVSd/gIcNPIcRzPpMGaw0KF&#10;Le0qKq7ZzSi45qdp+rPf6WOTbfW5TH1+vmilvj777RKEp96/w6/2r1Yw+Z4s4P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cXlZxAAAAN0AAAAPAAAAAAAAAAAA&#10;AAAAAKECAABkcnMvZG93bnJldi54bWxQSwUGAAAAAAQABAD5AAAAkgMAAAAA&#10;" strokeweight="2pt"/>
            <v:line id="Line 1030" o:spid="_x0000_s2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jub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t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TaO5vgAAAN0AAAAPAAAAAAAAAAAAAAAAAKEC&#10;AABkcnMvZG93bnJldi54bWxQSwUGAAAAAAQABAD5AAAAjAMAAAAA&#10;" strokeweight="2pt"/>
            <v:line id="Line 1031" o:spid="_x0000_s2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EGIsMAAADdAAAADwAAAGRycy9kb3ducmV2LnhtbESPzarCMBSE94LvEI7gTlN/kWoUESru&#10;Lrd14+7YHNtic1KaqPXtzYULLoeZ+YbZ7DpTiye1rrKsYDKOQBDnVldcKDhnyWgFwnlkjbVlUvAm&#10;B7ttv7fBWNsX/9Iz9YUIEHYxKii9b2IpXV6SQTe2DXHwbrY16INsC6lbfAW4qeU0ipbSYMVhocSG&#10;DiXl9/RhFNwv50Vy/DnorE73+lok/nK9aaWGg26/BuGp89/wf/ukFczm8w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BBiLDAAAA3QAAAA8AAAAAAAAAAAAA&#10;AAAAoQIAAGRycy9kb3ducmV2LnhtbFBLBQYAAAAABAAEAPkAAACRAwAAAAA=&#10;" strokeweight="2pt"/>
            <v:line id="Line 1032" o:spid="_x0000_s2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YVcMAAADdAAAADwAAAGRycy9kb3ducmV2LnhtbESPzarCMBSE94LvEI7gTlN/kWoUESru&#10;Lrd14+7YHNtic1KaqPXtzYULLoeZ+YbZ7DpTiye1rrKsYDKOQBDnVldcKDhnyWgFwnlkjbVlUvAm&#10;B7ttv7fBWNsX/9Iz9YUIEHYxKii9b2IpXV6SQTe2DXHwbrY16INsC6lbfAW4qeU0ipbSYMVhocSG&#10;DiXl9/RhFNwv50Vy/DnorE73+lok/nK9aaWGg26/BuGp89/wf/ukFczm8y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TmFXDAAAA3QAAAA8AAAAAAAAAAAAA&#10;AAAAoQIAAGRycy9kb3ducmV2LnhtbFBLBQYAAAAABAAEAPkAAACRAwAAAAA=&#10;" strokeweight="2pt"/>
            <v:line id="Line 1033" o:spid="_x0000_s2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89zsUAAADdAAAADwAAAGRycy9kb3ducmV2LnhtbESPS4vCQBCE78L+h6GFvenE9cGSzSgi&#10;RPYmJl68tZnOAzM9ITNq9t/vCILHoqq+opLNYFpxp941lhXMphEI4sLqhisFpzydfINwHllja5kU&#10;/JGDzfpjlGCs7YOPdM98JQKEXYwKau+7WEpX1GTQTW1HHLzS9gZ9kH0ldY+PADet/IqilTTYcFio&#10;saNdTcU1uxkF1/Npme4PO5232VZfqtSfL6VW6nM8bH9AeBr8O/xq/2oF88Vi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89zsUAAADdAAAADwAAAAAAAAAA&#10;AAAAAAChAgAAZHJzL2Rvd25yZXYueG1sUEsFBgAAAAAEAAQA+QAAAJMDAAAAAA==&#10;" strokeweight="2pt"/>
            <v:line id="Line 1034" o:spid="_x0000_s2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alusQAAADdAAAADwAAAGRycy9kb3ducmV2LnhtbESPT4vCMBTE74LfITxhb5ruWpelaxQR&#10;Kt7E6sXba/P6B5uX0mS1++2NIHgcZuY3zHI9mFbcqHeNZQWfswgEcWF1w5WC8ymd/oBwHllja5kU&#10;/JOD9Wo8WmKi7Z2PdMt8JQKEXYIKau+7REpX1GTQzWxHHLzS9gZ9kH0ldY/3ADet/Iqib2mw4bBQ&#10;Y0fbmopr9mcUXC/nRbo7bPWpzTY6r1J/yUut1Mdk2PyC8DT4d/jV3msF8ziO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qW6xAAAAN0AAAAPAAAAAAAAAAAA&#10;AAAAAKECAABkcnMvZG93bnJldi54bWxQSwUGAAAAAAQABAD5AAAAkgMAAAAA&#10;" strokeweight="2pt"/>
            <v:line id="Line 1035" o:spid="_x0000_s2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AIcQAAADdAAAADwAAAGRycy9kb3ducmV2LnhtbESPT4vCMBTE78J+h/CEvWnqrsrSbRQR&#10;KnsTWy/ens3rH2xeShO1++2NIHgcZuY3TLIeTCtu1LvGsoLZNAJBXFjdcKXgmKeTHxDOI2tsLZOC&#10;f3KwXn2MEoy1vfOBbpmvRICwi1FB7X0XS+mKmgy6qe2Ig1fa3qAPsq+k7vEe4KaVX1G0lAYbDgs1&#10;drStqbhkV6Pgcjou0t1+q/M22+hzlfrTudRKfY6HzS8IT4N/h1/tP63gez5fwP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gAhxAAAAN0AAAAPAAAAAAAAAAAA&#10;AAAAAKECAABkcnMvZG93bnJldi54bWxQSwUGAAAAAAQABAD5AAAAkgMAAAAA&#10;" strokeweight="2pt"/>
            <v:line id="Line 1036" o:spid="_x0000_s2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34vM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gaj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34vMUAAADdAAAADwAAAAAAAAAA&#10;AAAAAAChAgAAZHJzL2Rvd25yZXYueG1sUEsFBgAAAAAEAAQA+QAAAJMDAAAAAA==&#10;" strokeweight="1pt"/>
            <v:line id="Line 1037" o:spid="_x0000_s2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7zcQAAADdAAAADwAAAGRycy9kb3ducmV2LnhtbESPQYvCMBSE78L+h/AW9mZTd9VdqlFE&#10;qHgTq5fens2zLTYvpclq/fdGEDwOM/MNM1/2phFX6lxtWcEoikEQF1bXXCo4HtLhHwjnkTU2lknB&#10;nRwsFx+DOSba3nhP18yXIkDYJaig8r5NpHRFRQZdZFvi4J1tZ9AH2ZVSd3gLcNPI7zieSoM1h4UK&#10;W1pXVFyyf6Pgkh8n6Wa31ocmW+lTmfr8dNZKfX32qxkIT71/h1/trVbwMx7/wv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DvNxAAAAN0AAAAPAAAAAAAAAAAA&#10;AAAAAKECAABkcnMvZG93bnJldi54bWxQSwUGAAAAAAQABAD5AAAAkgMAAAAA&#10;" strokeweight="2pt"/>
            <v:line id="Line 1038" o:spid="_x0000_s2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7JVcMAAADdAAAADwAAAGRycy9kb3ducmV2LnhtbERP3WrCMBS+F3yHcAbezdQpw1XTItOB&#10;sosx3QMcm2PT2ZyUJNO6p18uBl5+fP/LsretuJAPjWMFk3EGgrhyuuFawdfh7XEOIkRkja1jUnCj&#10;AGUxHCwx1+7Kn3TZx1qkEA45KjAxdrmUoTJkMYxdR5y4k/MWY4K+ltrjNYXbVj5l2bO02HBqMNjR&#10;q6HqvP+xCnb++H6e/NZGHnnnN+3H+iXYb6VGD/1qASJSH+/if/dWK5jOZ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+yVXDAAAA3QAAAA8AAAAAAAAAAAAA&#10;AAAAoQIAAGRycy9kb3ducmV2LnhtbFBLBQYAAAAABAAEAPkAAACRAwAAAAA=&#10;" strokeweight="1pt"/>
            <v:rect id="Rectangle 1039" o:spid="_x0000_s2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pUsQA&#10;AADdAAAADwAAAGRycy9kb3ducmV2LnhtbESPwWrDMBBE74X+g9hCb43c1JjEiRJMwNBrnQZyXKyN&#10;7dZauZJqu38fBQI9DjPzhtnuZ9OLkZzvLCt4XSQgiGurO24UfB7LlxUIH5A19pZJwR952O8eH7aY&#10;azvxB41VaESEsM9RQRvCkEvp65YM+oUdiKN3sc5giNI1UjucItz0cpkkmTTYcVxocaBDS/V39WsU&#10;FMXXfPqp1lh6uUpcplPdFGelnp/mYgMi0Bz+w/f2u1bwlqZruL2JT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6VL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0" o:spid="_x0000_s2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WEsEA&#10;AADdAAAADwAAAGRycy9kb3ducmV2LnhtbERPz2vCMBS+D/wfwhN2W9NtKl1nlCIIXq0KHh/NW9ut&#10;eemS2Nb/3hwGO358v9fbyXRiIOdbywpekxQEcWV1y7WC82n/koHwAVljZ5kU3MnDdjN7WmOu7chH&#10;GspQixjCPkcFTQh9LqWvGjLoE9sTR+7LOoMhQldL7XCM4aaTb2m6kgZbjg0N9rRrqPopb0ZBUXxP&#10;l9/yA/deZqlb6YWui6tSz/Op+AQRaAr/4j/3QSt4Xyzj/vgmP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Y1hL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1" o:spid="_x0000_s2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zicQA&#10;AADdAAAADwAAAGRycy9kb3ducmV2LnhtbESPQWvCQBSE7wX/w/IEb3Vja0WjawiFgNemFnp8ZJ9J&#10;NPs27m6T9N93C4Ueh5n5hjlkk+nEQM63lhWslgkI4srqlmsF5/ficQvCB2SNnWVS8E0esuPs4YCp&#10;tiO/0VCGWkQI+xQVNCH0qZS+asigX9qeOHoX6wyGKF0ttcMxwk0nn5JkIw22HBca7Om1oepWfhkF&#10;eX6dPu7lDgsvt4nb6LWu80+lFvMp34MINIX/8F/7pBU8r19W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c4n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2" o:spid="_x0000_s2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t/sQA&#10;AADdAAAADwAAAGRycy9kb3ducmV2LnhtbESPzWrDMBCE74W+g9hCbo2cnxrXiRJMIZBr3QRyXKyt&#10;7cRauZJiu29fFQo9DjPzDbPdT6YTAznfWlawmCcgiCurW64VnD4OzxkIH5A1dpZJwTd52O8eH7aY&#10;azvyOw1lqEWEsM9RQRNCn0vpq4YM+rntiaP3aZ3BEKWrpXY4Rrjp5DJJUmmw5bjQYE9vDVW38m4U&#10;FMV1On+Vr3jwMktcqte6Li5KzZ6mYgMi0BT+w3/to1awWr8s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7f7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43" o:spid="_x0000_s2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IZcQA&#10;AADdAAAADwAAAGRycy9kb3ducmV2LnhtbESPQWvCQBSE7wX/w/KE3uqmjQ0xukoQhF6bKnh8ZJ9J&#10;bPZturua9N93C4Ueh5n5htnsJtOLOznfWVbwvEhAENdWd9woOH4cnnIQPiBr7C2Tgm/ysNvOHjZY&#10;aDvyO92r0IgIYV+ggjaEoZDS1y0Z9As7EEfvYp3BEKVrpHY4Rrjp5UuSZNJgx3GhxYH2LdWf1c0o&#10;KMvrdPqqVnjwMk9cppe6Kc9KPc6ncg0i0BT+w3/tN60gXb6m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KSGX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44" o:spid="_x0000_s2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QEcQA&#10;AADdAAAADwAAAGRycy9kb3ducmV2LnhtbESPQWvCQBSE70L/w/IEb7qxjaIxGwkFwWtjCx4f2WcS&#10;zb5Nd7ea/vtuodDjMDPfMPl+NL24k/OdZQXLRQKCuLa640bB++kw34DwAVljb5kUfJOHffE0yTHT&#10;9sFvdK9CIyKEfYYK2hCGTEpft2TQL+xAHL2LdQZDlK6R2uEjwk0vn5NkLQ12HBdaHOi1pfpWfRkF&#10;ZXkdPz6rLR683CRurVPdlGelZtOx3IEINIb/8F/7qBW8pKsUft/EJ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0BH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5" o:spid="_x0000_s2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1isQA&#10;AADdAAAADwAAAGRycy9kb3ducmV2LnhtbESPQWvCQBSE70L/w/IKvemmbQxpdJUgCF5NLfT4yL4m&#10;sdm36e5q4r93C4Ueh5n5hllvJ9OLKznfWVbwvEhAENdWd9woOL3v5zkIH5A19pZJwY08bDcPszUW&#10;2o58pGsVGhEh7AtU0IYwFFL6uiWDfmEH4uh9WWcwROkaqR2OEW56+ZIkmTTYcVxocaBdS/V3dTEK&#10;yvI8ffxUb7j3Mk9cplPdlJ9KPT1O5QpEoCn8h//aB63gNV0u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vdYrEAAAA3QAAAA8AAAAAAAAAAAAAAAAAmAIAAGRycy9k&#10;b3ducmV2LnhtbFBLBQYAAAAABAAEAPUAAACJAwAAAAA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54</w:t>
                    </w:r>
                  </w:p>
                </w:txbxContent>
              </v:textbox>
            </v:rect>
            <v:rect id="Rectangle 1046" o:spid="_x0000_s2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3r/cQA&#10;AADdAAAADwAAAGRycy9kb3ducmV2LnhtbESPQWvCQBSE74X+h+UJ3urG1gaNbkIoCF6btuDxkX0m&#10;0ezbdHer8d+7BcHjMDPfMJtiNL04k/OdZQXzWQKCuLa640bB99f2ZQnCB2SNvWVScCUPRf78tMFM&#10;2wt/0rkKjYgQ9hkqaEMYMil93ZJBP7MDcfQO1hkMUbpGaoeXCDe9fE2SVBrsOC60ONBHS/Wp+jMK&#10;yvI4/vxWK9x6uUxcqhe6KfdKTSdjuQYRaAyP8L290wreFu8p/L+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96/3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A3E4E" w:rsidRPr="00E00834">
        <w:rPr>
          <w:rFonts w:ascii="Times New Roman" w:hAnsi="Times New Roman"/>
          <w:sz w:val="28"/>
          <w:szCs w:val="28"/>
        </w:rPr>
        <w:t>Приложе</w:t>
      </w:r>
      <w:r w:rsidR="002A3E4E">
        <w:rPr>
          <w:rFonts w:ascii="Times New Roman" w:hAnsi="Times New Roman"/>
          <w:sz w:val="28"/>
          <w:szCs w:val="28"/>
        </w:rPr>
        <w:t>ние</w:t>
      </w:r>
      <w:proofErr w:type="gramStart"/>
      <w:r w:rsidR="002A3E4E">
        <w:rPr>
          <w:rFonts w:ascii="Times New Roman" w:hAnsi="Times New Roman"/>
          <w:sz w:val="28"/>
          <w:szCs w:val="28"/>
        </w:rPr>
        <w:t xml:space="preserve"> Д</w:t>
      </w:r>
      <w:proofErr w:type="gramEnd"/>
    </w:p>
    <w:p w:rsidR="002A3E4E" w:rsidRDefault="002A3E4E" w:rsidP="002A3E4E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Линейный ресивер фирмы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Bitzer</w:t>
      </w:r>
      <w:proofErr w:type="spellEnd"/>
    </w:p>
    <w:p w:rsidR="002A3E4E" w:rsidRDefault="002A3E4E" w:rsidP="002A3E4E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A3E4E" w:rsidRPr="002A3E4E" w:rsidRDefault="002A3E4E" w:rsidP="002A3E4E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24250"/>
            <wp:effectExtent l="0" t="0" r="9525" b="0"/>
            <wp:docPr id="3457" name="Рисунок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4E" w:rsidRDefault="002A3E4E" w:rsidP="006746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A3E4E" w:rsidRDefault="00262449" w:rsidP="006746DF">
      <w:pPr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458" o:spid="_x0000_s2096" style="position:absolute;margin-left:56.7pt;margin-top:19.85pt;width:518.8pt;height:802.3pt;z-index:251812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" o:allowincell="f">
            <v:rect id="Rectangle 1048" o:spid="_x0000_s20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6UcYA&#10;AADdAAAADwAAAGRycy9kb3ducmV2LnhtbESP3WrCQBSE7wt9h+UUvKsbfypNdJUoCF6VGn2AQ/Y0&#10;CWbPxuyaRJ/eLRR6OczMN8xqM5hadNS6yrKCyTgCQZxbXXGh4Hzav3+CcB5ZY22ZFNzJwWb9+rLC&#10;RNuej9RlvhABwi5BBaX3TSKly0sy6Ma2IQ7ej20N+iDbQuoW+wA3tZxG0UIarDgslNjQrqT8kt2M&#10;gosfuq+0yB77+LyN8+9t2t+uqVKjtyFdgvA0+P/wX/ugFczmHzH8vg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w6UcYAAADdAAAADwAAAAAAAAAAAAAAAACYAgAAZHJz&#10;L2Rvd25yZXYueG1sUEsFBgAAAAAEAAQA9QAAAIsDAAAAAA==&#10;" filled="f" strokeweight="2pt"/>
            <v:line id="Line 1049" o:spid="_x0000_s2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j/2b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v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+P/ZvgAAAN0AAAAPAAAAAAAAAAAAAAAAAKEC&#10;AABkcnMvZG93bnJldi54bWxQSwUGAAAAAAQABAD5AAAAjAMAAAAA&#10;" strokeweight="2pt"/>
            <v:line id="Line 1050" o:spid="_x0000_s2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RaQs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zRcT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FpCxAAAAN0AAAAPAAAAAAAAAAAA&#10;AAAAAKECAABkcnMvZG93bnJldi54bWxQSwUGAAAAAAQABAD5AAAAkgMAAAAA&#10;" strokeweight="2pt"/>
            <v:line id="Line 1051" o:spid="_x0000_s2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ENc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3ga7G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ZsQ1xAAAAN0AAAAPAAAAAAAAAAAA&#10;AAAAAKECAABkcnMvZG93bnJldi54bWxQSwUGAAAAAAQABAD5AAAAkgMAAAAA&#10;" strokeweight="2pt"/>
            <v:line id="Line 1052" o:spid="_x0000_s2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hrsUAAADdAAAADwAAAGRycy9kb3ducmV2LnhtbESPzWrDMBCE74W8g9hAb43cJjXBjRKM&#10;waW3EseX3NbW+odYK2Opifv2VSDQ4zAz3zC7w2wGcaXJ9ZYVvK4iEMS11T23CspT/rIF4TyyxsEy&#10;KfglB4f94mmHibY3PtK18K0IEHYJKui8HxMpXd2RQbeyI3HwGjsZ9EFOrdQT3gLcDPItimJpsOew&#10;0OFIWUf1pfgxCi7n8j3//M70aShSXbW5P1eNVup5OacfIDzN/j/8aH9pBetNvI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hrsUAAADdAAAADwAAAAAAAAAA&#10;AAAAAAChAgAAZHJzL2Rvd25yZXYueG1sUEsFBgAAAAAEAAQA+QAAAJMDAAAAAA==&#10;" strokeweight="2pt"/>
            <v:line id="Line 1053" o:spid="_x0000_s2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52sUAAADdAAAADwAAAGRycy9kb3ducmV2LnhtbESPzWrDMBCE74W8g9hAb43cNjXBjRKM&#10;waW3EMeX3NbW+odYK2Opifv2VSDQ4zAz3zDb/WwGcaXJ9ZYVvK4iEMS11T23CspT/rIB4TyyxsEy&#10;KfglB/vd4mmLibY3PtK18K0IEHYJKui8HxMpXd2RQbeyI3HwGjsZ9EFOrdQT3gLcDPItimJpsOew&#10;0OFIWUf1pfgxCi7n8iP/OmT6NBSprtrcn6tGK/W8nNNPEJ5m/x9+tL+1gvd1vI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P52sUAAADdAAAADwAAAAAAAAAA&#10;AAAAAAChAgAAZHJzL2Rvd25yZXYueG1sUEsFBgAAAAAEAAQA+QAAAJMDAAAAAA==&#10;" strokeweight="2pt"/>
            <v:line id="Line 1054" o:spid="_x0000_s2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9cQc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P0jXs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9cQcUAAADdAAAADwAAAAAAAAAA&#10;AAAAAAChAgAAZHJzL2Rvd25yZXYueG1sUEsFBgAAAAAEAAQA+QAAAJMDAAAAAA==&#10;" strokeweight="2pt"/>
            <v:line id="Line 1055" o:spid="_x0000_s2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3CNsUAAADdAAAADwAAAGRycy9kb3ducmV2LnhtbESPQWvCQBSE70L/w/KE3nRjW0NJ3YQQ&#10;SOlNjF68PbPPJJh9G7JbTf+9WxA8DjPzDbPJJtOLK42us6xgtYxAENdWd9woOOzLxScI55E19pZJ&#10;wR85yNKX2QYTbW+8o2vlGxEg7BJU0Ho/JFK6uiWDbmkH4uCd7WjQBzk2Uo94C3DTy7coiqXBjsNC&#10;iwMVLdWX6tcouBwP6/J7W+h9X+X61JT+eDprpV7nU/4FwtPkn+FH+0creP+IY/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3CNsUAAADdAAAADwAAAAAAAAAA&#10;AAAAAAChAgAAZHJzL2Rvd25yZXYueG1sUEsFBgAAAAAEAAQA+QAAAJMDAAAAAA==&#10;" strokeweight="2pt"/>
            <v:line id="Line 1056" o:spid="_x0000_s2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QBR8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ha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UAUfGAAAA3QAAAA8AAAAAAAAA&#10;AAAAAAAAoQIAAGRycy9kb3ducmV2LnhtbFBLBQYAAAAABAAEAPkAAACUAwAAAAA=&#10;" strokeweight="1pt"/>
            <v:line id="Line 1057" o:spid="_x0000_s2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z37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v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jvPfvgAAAN0AAAAPAAAAAAAAAAAAAAAAAKEC&#10;AABkcnMvZG93bnJldi54bWxQSwUGAAAAAAQABAD5AAAAjAMAAAAA&#10;" strokeweight="2pt"/>
            <v:line id="Line 1058" o:spid="_x0000_s2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cwrs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saT6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HMK7GAAAA3QAAAA8AAAAAAAAA&#10;AAAAAAAAoQIAAGRycy9kb3ducmV2LnhtbFBLBQYAAAAABAAEAPkAAACUAwAAAAA=&#10;" strokeweight="1pt"/>
            <v:rect id="Rectangle 1059" o:spid="_x0000_s2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KcsEA&#10;AADdAAAADwAAAGRycy9kb3ducmV2LnhtbERPz2vCMBS+D/wfwhO8zdRZ1HWmpQwEr+sUdnw0b221&#10;ealJtN1/vxwGO358v/fFZHrxIOc7ywpWywQEcW11x42C0+fheQfCB2SNvWVS8EMeinz2tMdM25E/&#10;6FGFRsQQ9hkqaEMYMil93ZJBv7QDceS+rTMYInSN1A7HGG56+ZIkG2mw49jQ4kDvLdXX6m4UlOVl&#10;Ot+qVzx4uUvcRqe6Kb+UWsyn8g1EoCn8i//cR61gnW7j/vgmP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tinL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60" o:spid="_x0000_s2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v6cMA&#10;AADdAAAADwAAAGRycy9kb3ducmV2LnhtbESPW4vCMBSE3xf8D+EIvq2pF7xUo5QFYV+3Kvh4aI5t&#10;tTmpSVa7/34jCD4OM/MNs952phF3cr62rGA0TEAQF1bXXCo47HefCxA+IGtsLJOCP/Kw3fQ+1phq&#10;++AfuuehFBHCPkUFVQhtKqUvKjLoh7Yljt7ZOoMhSldK7fAR4aaR4ySZSYM1x4UKW/qqqLjmv0ZB&#10;ll264y1f4s7LReJmeqrL7KTUoN9lKxCBuvAOv9rfWsFkOh/B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v6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1" o:spid="_x0000_s2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xns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sn0awz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7Ge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62" o:spid="_x0000_s2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UBcIA&#10;AADdAAAADwAAAGRycy9kb3ducmV2LnhtbESPQYvCMBSE74L/IbwFb5quirrVKEUQ9mpV2OOjebbd&#10;bV5qErX7740geBxm5htmtelMI27kfG1ZwecoAUFcWF1zqeB42A0XIHxA1thYJgX/5GGz7vdWmGp7&#10;5z3d8lCKCGGfooIqhDaV0hcVGfQj2xJH72ydwRClK6V2eI9w08hxksykwZrjQoUtbSsq/vKrUZBl&#10;v93pkn/hzstF4mZ6qsvsR6nBR5ctQQTqwjv8an9rBZPpfAL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xQF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63" o:spid="_x0000_s2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MccQA&#10;AADdAAAADwAAAGRycy9kb3ducmV2LnhtbESPQWvCQBSE70L/w/IKvemmbbBpdBOCIHg1VejxkX1N&#10;YrNv091V4793C4Ueh5n5hlmXkxnEhZzvLSt4XiQgiBure24VHD628wyED8gaB8uk4EYeyuJhtsZc&#10;2yvv6VKHVkQI+xwVdCGMuZS+6cigX9iROHpf1hkMUbpWaofXCDeDfEmSpTTYc1zocKRNR813fTYK&#10;quo0HX/qd9x6mSVuqVPdVp9KPT1O1QpEoCn8h//aO63gNX1L4fdNf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jHH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64" o:spid="_x0000_s2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p6sUA&#10;AADdAAAADwAAAGRycy9kb3ducmV2LnhtbESPS2vDMBCE74X+B7GF3Bo5j+bhWA6mEMi1Tgs5LtbG&#10;dmKtHElNnH9fFQo9DjPzDZNtB9OJGznfWlYwGScgiCurW64VfB52rysQPiBr7CyTggd52ObPTxmm&#10;2t75g25lqEWEsE9RQRNCn0rpq4YM+rHtiaN3ss5giNLVUju8R7jp5DRJFtJgy3GhwZ7eG6ou5bdR&#10;UBTn4etarnHn5SpxCz3XdXFUavQyFBsQgYbwH/5r77WC2Xz5B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inqxQAAAN0AAAAPAAAAAAAAAAAAAAAAAJgCAABkcnMv&#10;ZG93bnJldi54bWxQSwUGAAAAAAQABAD1AAAAig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5" o:spid="_x0000_s2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3ncMA&#10;AADdAAAADwAAAGRycy9kb3ducmV2LnhtbESPT4vCMBTE7wt+h/AEb2vqH6pWo5QFYa/WXfD4aJ5t&#10;tXmpSVa7394sLHgcZuY3zGbXm1bcyfnGsoLJOAFBXFrdcKXg67h/X4LwAVlja5kU/JKH3XbwtsFM&#10;2wcf6F6ESkQI+wwV1CF0mZS+rMmgH9uOOHpn6wyGKF0ltcNHhJtWTpMklQYbjgs1dvRRU3ktfoyC&#10;PL/037dihXsvl4lL9VxX+Ump0bDP1yAC9eEV/m9/agWz+SKFv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i3nc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F61050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55</w:t>
                    </w:r>
                  </w:p>
                </w:txbxContent>
              </v:textbox>
            </v:rect>
            <v:rect id="Rectangle 1066" o:spid="_x0000_s2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SBsQA&#10;AADdAAAADwAAAGRycy9kb3ducmV2LnhtbESPQWvCQBSE70L/w/IKvemmbTBpdJUgCF5NLfT4yL4m&#10;sdm36e5q4r93C4Ueh5n5hllvJ9OLKznfWVbwvEhAENdWd9woOL3v5zkIH5A19pZJwY08bDcPszUW&#10;2o58pGsVGhEh7AtU0IYwFFL6uiWDfmEH4uh9WWcwROkaqR2OEW56+ZIkS2mw47jQ4kC7lurv6mIU&#10;lOV5+vip3nDvZZ64pU51U34q9fQ4lSsQgabwH/5rH7SC1zTL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Egb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A3E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7058025"/>
            <wp:effectExtent l="0" t="0" r="9525" b="9525"/>
            <wp:docPr id="3478" name="Рисунок 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11" cy="70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4E" w:rsidRDefault="002A3E4E" w:rsidP="002A3E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A3E4E" w:rsidRPr="00E00834" w:rsidRDefault="00262449" w:rsidP="002A3E4E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499" o:spid="_x0000_s2116" style="position:absolute;left:0;text-align:left;margin-left:56.7pt;margin-top:19.85pt;width:518.8pt;height:802.3pt;z-index:251816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" o:allowincell="f">
            <v:rect id="Rectangle 1028" o:spid="_x0000_s21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zTMMA&#10;AADdAAAADwAAAGRycy9kb3ducmV2LnhtbERPzWqDQBC+F/IOywRya9aktESTVUwh0FNpjQ8wuBOV&#10;uLPG3ajp03cPhR4/vv9DNptOjDS41rKCzToCQVxZ3XKtoDyfnncgnEfW2FkmBQ9ykKWLpwMm2k78&#10;TWPhaxFC2CWooPG+T6R0VUMG3dr2xIG72MGgD3CopR5wCuGmk9soepMGWw4NDfb03lB1Le5GwdXP&#10;42deFz+nuDzG1dcxn+63XKnVcs73IDzN/l/85/7QCl5eo7A/vAlP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SzTMMAAADdAAAADwAAAAAAAAAAAAAAAACYAgAAZHJzL2Rv&#10;d25yZXYueG1sUEsFBgAAAAAEAAQA9QAAAIgDAAAAAA==&#10;" filled="f" strokeweight="2pt"/>
            <v:line id="Line 1029" o:spid="_x0000_s21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wf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KsH/AAAAA3QAAAA8AAAAAAAAAAAAAAAAA&#10;oQIAAGRycy9kb3ducmV2LnhtbFBLBQYAAAAABAAEAPkAAACOAwAAAAA=&#10;" strokeweight="2pt"/>
            <v:line id="Line 1030" o:spid="_x0000_s21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guC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M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YLgjAAAAA3QAAAA8AAAAAAAAAAAAAAAAA&#10;oQIAAGRycy9kb3ducmV2LnhtbFBLBQYAAAAABAAEAPkAAACOAwAAAAA=&#10;" strokeweight="2pt"/>
            <v:line id="Line 1031" o:spid="_x0000_s21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Lk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Ui5PAAAAA3QAAAA8AAAAAAAAAAAAAAAAA&#10;oQIAAGRycy9kb3ducmV2LnhtbFBLBQYAAAAABAAEAPkAAACOAwAAAAA=&#10;" strokeweight="2pt"/>
            <v:line id="Line 1032" o:spid="_x0000_s21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0T58UAAADdAAAADwAAAGRycy9kb3ducmV2LnhtbESPQWvCQBSE74X+h+UVvNVNbVNK6ioi&#10;pHgrJrnk9sw+k2D2bciuJv57VxA8DjPzDbNcT6YTFxpca1nBxzwCQVxZ3XKtoMjT9x8QziNr7CyT&#10;gis5WK9eX5aYaDvyni6Zr0WAsEtQQeN9n0jpqoYMurntiYN3tINBH+RQSz3gGOCmk4so+pYGWw4L&#10;Dfa0bag6ZWej4FQWcfr3v9V5l230oU59eThqpWZv0+YXhKfJP8OP9k4r+IyjL7i/C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0T58UAAADdAAAADwAAAAAAAAAA&#10;AAAAAAChAgAAZHJzL2Rvd25yZXYueG1sUEsFBgAAAAAEAAQA+QAAAJMDAAAAAA==&#10;" strokeweight="2pt"/>
            <v:line id="Line 1033" o:spid="_x0000_s21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2fMQAAADdAAAADwAAAGRycy9kb3ducmV2LnhtbESPQWvCQBSE7wX/w/KE3pqNlhSJriJC&#10;xFtp9JLbM/tMgtm3Ibsm8d+7hUKPw8x8w2x2k2nFQL1rLCtYRDEI4tLqhisFl3P2sQLhPLLG1jIp&#10;eJKD3Xb2tsFU25F/aMh9JQKEXYoKau+7VEpX1mTQRbYjDt7N9gZ9kH0ldY9jgJtWLuP4SxpsOCzU&#10;2NGhpvKeP4yCe3FJsuP3QZ/bfK+vVeaL600r9T6f9msQnib/H/5rn7SCzyRO4PdNe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bZ8xAAAAN0AAAAPAAAAAAAAAAAA&#10;AAAAAKECAABkcnMvZG93bnJldi54bWxQSwUGAAAAAAQABAD5AAAAkgMAAAAA&#10;" strokeweight="2pt"/>
            <v:line id="Line 1034" o:spid="_x0000_s21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oC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jKAvAAAAA3QAAAA8AAAAAAAAAAAAAAAAA&#10;oQIAAGRycy9kb3ducmV2LnhtbFBLBQYAAAAABAAEAPkAAACOAwAAAAA=&#10;" strokeweight="2pt"/>
            <v:line id="Line 1035" o:spid="_x0000_s21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+NkMQAAADdAAAADwAAAGRycy9kb3ducmV2LnhtbESPS4vCQBCE74L/YWjBm05UfBAzigiR&#10;vS0bvXhrM50HZnpCZtT473cWFjwWVfUVlex704gnda62rGA2jUAQ51bXXCq4nNPJBoTzyBoby6Tg&#10;TQ72u+EgwVjbF//QM/OlCBB2MSqovG9jKV1ekUE3tS1x8ArbGfRBdqXUHb4C3DRyHkUrabDmsFBh&#10;S8eK8nv2MAru18syPX0f9bnJDvpWpv56K7RS41F/2ILw1PtP+L/9pRUsltEa/t6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42QxAAAAN0AAAAPAAAAAAAAAAAA&#10;AAAAAKECAABkcnMvZG93bnJldi54bWxQSwUGAAAAAAQABAD5AAAAkgMAAAAA&#10;" strokeweight="2pt"/>
            <v:line id="Line 1036" o:spid="_x0000_s2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V/CMIAAADd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+z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V/CMIAAADdAAAADwAAAAAAAAAAAAAA&#10;AAChAgAAZHJzL2Rvd25yZXYueG1sUEsFBgAAAAAEAAQA+QAAAJADAAAAAA==&#10;" strokeweight="1pt"/>
            <v:line id="Line 1037" o:spid="_x0000_s2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y8ecMAAADdAAAADwAAAGRycy9kb3ducmV2LnhtbESPT4vCMBTE74LfITzBm6YqitZGEaGy&#10;t2WrF2/P5vUPNi+liVq//WZhweMwM79hkn1vGvGkztWWFcymEQji3OqaSwWXczpZg3AeWWNjmRS8&#10;ycF+NxwkGGv74h96Zr4UAcIuRgWV920spcsrMuimtiUOXmE7gz7IrpS6w1eAm0bOo2glDdYcFips&#10;6VhRfs8eRsH9elmmp++jPjfZQd/K1F9vhVZqPOoPWxCeev8J/7e/tILFMtrA3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8vHnDAAAA3QAAAA8AAAAAAAAAAAAA&#10;AAAAoQIAAGRycy9kb3ducmV2LnhtbFBLBQYAAAAABAAEAPkAAACRAwAAAAA=&#10;" strokeweight="2pt"/>
            <v:line id="Line 1038" o:spid="_x0000_s21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l08IAAADdAAAADwAAAGRycy9kb3ducmV2LnhtbERPzWoCMRC+C32HMIXeanYrSl2NUloF&#10;xYNUfYBxM91s3UyWJNXVpzeHgseP738672wjzuRD7VhB3s9AEJdO11wpOOyXr+8gQkTW2DgmBVcK&#10;MJ899aZYaHfhbzrvYiVSCIcCFZgY20LKUBqyGPquJU7cj/MWY4K+ktrjJYXbRr5l2UharDk1GGzp&#10;01B52v1ZBWt/3JzyW2Xkkdd+0Wy/xsH+KvXy3H1MQETq4kP8715pBYNhn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rl08IAAADdAAAADwAAAAAAAAAAAAAA&#10;AAChAgAAZHJzL2Rvd25yZXYueG1sUEsFBgAAAAAEAAQA+QAAAJADAAAAAA==&#10;" strokeweight="1pt"/>
            <v:rect id="Rectangle 1039" o:spid="_x0000_s21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F1MQA&#10;AADdAAAADwAAAGRycy9kb3ducmV2LnhtbESPQWvCQBSE74L/YXmCN91EW7ExGwkFwatpCz0+ss8k&#10;bfZt3N1q/PduodDjMDPfMPl+NL24kvOdZQXpMgFBXFvdcaPg/e2w2ILwAVljb5kU3MnDvphOcsy0&#10;vfGJrlVoRISwz1BBG8KQSenrlgz6pR2Io3e2zmCI0jVSO7xFuOnlKkk20mDHcaHFgV5bqr+rH6Og&#10;LL/Gj0v1ggcvt4nb6CfdlJ9KzWdjuQMRaAz/4b/2UStYP6cp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xdT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A3E4E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0" o:spid="_x0000_s21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bo8IA&#10;AADdAAAADwAAAGRycy9kb3ducmV2LnhtbESPT4vCMBTE78J+h/AWvGnqX9xqlCIIXq0u7PHRvG3r&#10;Ni/dJGr99kYQPA4z8xtmtelMI67kfG1ZwWiYgCAurK65VHA67gYLED4ga2wsk4I7edisP3orTLW9&#10;8YGueShFhLBPUUEVQptK6YuKDPqhbYmj92udwRClK6V2eItw08hxksylwZrjQoUtbSsq/vKLUZBl&#10;5+77P//CnZeLxM31VJfZj1L9zy5bggjUhXf41d5rBZPZaAz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Vuj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A3E4E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1" o:spid="_x0000_s21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+OMQA&#10;AADdAAAADwAAAGRycy9kb3ducmV2LnhtbESPQWvCQBSE7wX/w/KE3urGphWNriEUAl6bWujxkX0m&#10;0ezbuLuN8d93C4Ueh5n5htnlk+nFSM53lhUsFwkI4trqjhsFx4/yaQ3CB2SNvWVScCcP+X72sMNM&#10;2xu/01iFRkQI+wwVtCEMmZS+bsmgX9iBOHon6wyGKF0jtcNbhJtePifJShrsOC60ONBbS/Wl+jYK&#10;iuI8fV6rDZZerhO30i+6Kb6UepxPxRZEoCn8h//aB60gfV2m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B/jj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A3E4E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2" o:spid="_x0000_s21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mTMQA&#10;AADdAAAADwAAAGRycy9kb3ducmV2LnhtbESPQWvCQBSE7wX/w/IEb3Vja0WjawiFgNemFnp8ZJ9J&#10;NPs27m6T9N93C4Ueh5n5hjlkk+nEQM63lhWslgkI4srqlmsF5/ficQvCB2SNnWVS8E0esuPs4YCp&#10;tiO/0VCGWkQI+xQVNCH0qZS+asigX9qeOHoX6wyGKF0ttcMxwk0nn5JkIw22HBca7Om1oepWfhkF&#10;eX6dPu7lDgsvt4nb6LWu80+lFvMp34MINIX/8F/7pBU8v6zW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Zkz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2A3E4E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43" o:spid="_x0000_s21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D18IA&#10;AADdAAAADwAAAGRycy9kb3ducmV2LnhtbESPQYvCMBSE7wv+h/AEb2uqrqLVKEUQvG5XweOjebbV&#10;5qUmUbv/fiMIexxm5htmtelMIx7kfG1ZwWiYgCAurK65VHD42X3OQfiArLGxTAp+ycNm3ftYYart&#10;k7/pkYdSRAj7FBVUIbSplL6oyKAf2pY4emfrDIYoXSm1w2eEm0aOk2QmDdYcFypsaVtRcc3vRkGW&#10;XbrjLV/gzst54mb6S5fZSalBv8uWIAJ14T/8bu+1gsl0NIXX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MPXwgAAAN0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2A3E4E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44" o:spid="_x0000_s21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doMMA&#10;AADdAAAADwAAAGRycy9kb3ducmV2LnhtbESPQWvCQBSE74X+h+UVvNWNVUMaXSUIgtdGhR4f2WeS&#10;Nvs23V01/vuuIHgcZuYbZrkeTCcu5HxrWcFknIAgrqxuuVZw2G/fMxA+IGvsLJOCG3lYr15flphr&#10;e+UvupShFhHCPkcFTQh9LqWvGjLox7Ynjt7JOoMhSldL7fAa4aaTH0mSSoMtx4UGe9o0VP2WZ6Og&#10;KH6G41/5iVsvs8Sleqbr4lup0dtQLEAEGsIz/GjvtILpfJLC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ZdoM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2A3E4E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5" o:spid="_x0000_s21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4O8QA&#10;AADdAAAADwAAAGRycy9kb3ducmV2LnhtbESPQWvCQBSE70L/w/IKvekmVVNNs0oQBK+NLfT4yD6T&#10;tNm36e5W03/fFQSPw8x8wxTb0fTiTM53lhWkswQEcW11x42C9+N+ugLhA7LG3jIp+CMP283DpMBc&#10;2wu/0bkKjYgQ9jkqaEMYcil93ZJBP7MDcfRO1hkMUbpGaoeXCDe9fE6STBrsOC60ONCupfq7+jUK&#10;yvJr/Pip1rj3cpW4TC90U34q9fQ4lq8gAo3hHr61D1rBfJm+wPV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+DvEAAAA3QAAAA8AAAAAAAAAAAAAAAAAmAIAAGRycy9k&#10;b3ducmV2LnhtbFBLBQYAAAAABAAEAPUAAACJAwAAAAA=&#10;" filled="f" stroked="f" strokeweight=".25pt">
              <v:textbox inset="1pt,1pt,1pt,1pt">
                <w:txbxContent>
                  <w:p w:rsidR="00A2124D" w:rsidRPr="002C7652" w:rsidRDefault="00A2124D" w:rsidP="002A3E4E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56</w:t>
                    </w:r>
                  </w:p>
                </w:txbxContent>
              </v:textbox>
            </v:rect>
            <v:rect id="Rectangle 1046" o:spid="_x0000_s21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sScAA&#10;AADdAAAADwAAAGRycy9kb3ducmV2LnhtbERPy4rCMBTdD/gP4QruxtRXcTpGKYLg1qrg8tLcaTs2&#10;NzWJWv/eLAZmeTjv1aY3rXiQ841lBZNxAoK4tLrhSsHpuPtcgvABWWNrmRS8yMNmPfhYYabtkw/0&#10;KEIlYgj7DBXUIXSZlL6syaAf2444cj/WGQwRukpqh88Yblo5TZJUGmw4NtTY0bam8lrcjYI8/+3P&#10;t+ILd14uE5fqua7yi1KjYZ9/gwjUh3/xn3uvFcwWkzg3vo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VsScAAAADdAAAADwAAAAAAAAAAAAAAAACYAgAAZHJzL2Rvd25y&#10;ZXYueG1sUEsFBgAAAAAEAAQA9QAAAIUDAAAAAA=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2A3E4E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A3E4E" w:rsidRPr="00E00834">
        <w:rPr>
          <w:rFonts w:ascii="Times New Roman" w:hAnsi="Times New Roman"/>
          <w:sz w:val="28"/>
          <w:szCs w:val="28"/>
        </w:rPr>
        <w:t>Приложе</w:t>
      </w:r>
      <w:r w:rsidR="002A3E4E">
        <w:rPr>
          <w:rFonts w:ascii="Times New Roman" w:hAnsi="Times New Roman"/>
          <w:sz w:val="28"/>
          <w:szCs w:val="28"/>
        </w:rPr>
        <w:t>ние</w:t>
      </w:r>
      <w:proofErr w:type="gramStart"/>
      <w:r w:rsidR="002A3E4E">
        <w:rPr>
          <w:rFonts w:ascii="Times New Roman" w:hAnsi="Times New Roman"/>
          <w:sz w:val="28"/>
          <w:szCs w:val="28"/>
        </w:rPr>
        <w:t xml:space="preserve"> Е</w:t>
      </w:r>
      <w:proofErr w:type="gramEnd"/>
    </w:p>
    <w:p w:rsidR="002A3E4E" w:rsidRDefault="00673519" w:rsidP="002A3E4E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Эконамайзер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="003967FC">
        <w:rPr>
          <w:rFonts w:ascii="Times New Roman" w:hAnsi="Times New Roman"/>
          <w:sz w:val="28"/>
          <w:szCs w:val="28"/>
        </w:rPr>
        <w:t>теплообменник</w:t>
      </w:r>
      <w:r w:rsidR="002A3E4E">
        <w:rPr>
          <w:rFonts w:ascii="Times New Roman" w:hAnsi="Times New Roman"/>
          <w:sz w:val="28"/>
          <w:szCs w:val="28"/>
        </w:rPr>
        <w:t xml:space="preserve"> фирмы </w:t>
      </w:r>
      <w:r w:rsidR="003967FC">
        <w:rPr>
          <w:rFonts w:ascii="Times New Roman" w:hAnsi="Times New Roman"/>
          <w:sz w:val="28"/>
          <w:szCs w:val="28"/>
          <w:lang w:val="en-US"/>
        </w:rPr>
        <w:t>WTK</w:t>
      </w:r>
    </w:p>
    <w:p w:rsidR="00673519" w:rsidRPr="00673519" w:rsidRDefault="00673519" w:rsidP="002A3E4E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3519" w:rsidRDefault="00673519" w:rsidP="00673519">
      <w:r>
        <w:rPr>
          <w:noProof/>
          <w:lang w:eastAsia="ru-RU"/>
        </w:rPr>
        <w:drawing>
          <wp:inline distT="0" distB="0" distL="0" distR="0">
            <wp:extent cx="5943600" cy="56578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19" w:rsidRPr="00E45205" w:rsidRDefault="00673519" w:rsidP="00673519"/>
    <w:p w:rsidR="00673519" w:rsidRDefault="00673519" w:rsidP="00673519"/>
    <w:p w:rsidR="00673519" w:rsidRPr="00E45205" w:rsidRDefault="00673519" w:rsidP="006735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52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ТЕПЛООБМЕННИКИ ПЛАСТИНЧАТЫЕ WTK</w:t>
      </w:r>
      <w:r w:rsidRPr="00E452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tbl>
      <w:tblPr>
        <w:tblW w:w="9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0"/>
        <w:gridCol w:w="1500"/>
        <w:gridCol w:w="1200"/>
        <w:gridCol w:w="1200"/>
        <w:gridCol w:w="1200"/>
        <w:gridCol w:w="1200"/>
        <w:gridCol w:w="1200"/>
      </w:tblGrid>
      <w:tr w:rsidR="00673519" w:rsidRPr="00E45205" w:rsidTr="006A2B65">
        <w:trPr>
          <w:tblCellSpacing w:w="0" w:type="dxa"/>
        </w:trPr>
        <w:tc>
          <w:tcPr>
            <w:tcW w:w="15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12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Испаритель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Конденсатор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Присоединения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             R404A t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кип.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=+2</w:t>
            </w:r>
            <w:proofErr w:type="gramStart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°С</w:t>
            </w:r>
            <w:proofErr w:type="gramEnd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               Вода: t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w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=+12/+7°С</w:t>
            </w:r>
          </w:p>
        </w:tc>
        <w:tc>
          <w:tcPr>
            <w:tcW w:w="12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        R404A t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кон.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=+45</w:t>
            </w:r>
            <w:proofErr w:type="gramStart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°С</w:t>
            </w:r>
            <w:proofErr w:type="gramEnd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                       </w:t>
            </w:r>
            <w:r w:rsidRPr="00E45205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ru-RU"/>
              </w:rPr>
              <w:t>Δt</w:t>
            </w:r>
            <w:r w:rsidRPr="00E45205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o.</w:t>
            </w:r>
            <w:r w:rsidRPr="00E45205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ru-RU"/>
              </w:rPr>
              <w:t>=5K                 Вода: t</w:t>
            </w:r>
            <w:r w:rsidRPr="00E45205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w</w:t>
            </w:r>
            <w:r w:rsidRPr="00E45205">
              <w:rPr>
                <w:rFonts w:ascii="Helvetica" w:eastAsia="Times New Roman" w:hAnsi="Helvetica" w:cs="Helvetica"/>
                <w:b/>
                <w:bCs/>
                <w:color w:val="000000"/>
                <w:sz w:val="18"/>
                <w:szCs w:val="18"/>
                <w:lang w:eastAsia="ru-RU"/>
              </w:rPr>
              <w:t>=+32/+40°С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Сторона основная (пайка), </w:t>
            </w:r>
            <w:proofErr w:type="gramStart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Сторона вторая (резьба)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Q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o</w:t>
            </w:r>
            <w:proofErr w:type="spellEnd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(кВт)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ΔP (кПа)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Q</w:t>
            </w:r>
            <w:proofErr w:type="gramEnd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кон</w:t>
            </w:r>
            <w:proofErr w:type="spellEnd"/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bscript"/>
                <w:lang w:eastAsia="ru-RU"/>
              </w:rPr>
              <w:t> </w: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(кВт)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ΔP (кПа)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P7-10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35,2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1/4"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P7-14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35,2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1/4"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P7-20 E</w:t>
            </w:r>
            <w:r w:rsidR="00262449" w:rsidRPr="0026244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18"/>
                <w:lang w:eastAsia="ru-RU"/>
              </w:rPr>
              <w:pict>
                <v:group id="Группа 207" o:spid="_x0000_s2136" style="position:absolute;left:0;text-align:left;margin-left:56.7pt;margin-top:19.85pt;width:518.8pt;height:802.3pt;z-index:2518333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" o:allowincell="f">
                  <v:rect id="Rectangle 115" o:spid="_x0000_s21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kb8AA&#10;AADcAAAADwAAAGRycy9kb3ducmV2LnhtbERPzYrCMBC+L/gOYQRva6oH0WosrSB4krXrAwzN2Bab&#10;SW1iW316c1jY48f3v0tG04ieOldbVrCYRyCIC6trLhVcf4/faxDOI2tsLJOCFzlI9pOvHcbaDnyh&#10;PvelCCHsYlRQed/GUrqiIoNublviwN1sZ9AH2JVSdziEcNPIZRStpMGaQ0OFLR0qKu750yi4+7E/&#10;p2X+Pm6u2ab4ydLh+UiVmk3HdAvC0+j/xX/uk1awjMLacCYcAb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qkb8AAAADcAAAADwAAAAAAAAAAAAAAAACYAgAAZHJzL2Rvd25y&#10;ZXYueG1sUEsFBgAAAAAEAAQA9QAAAIUDAAAAAA==&#10;" filled="f" strokeweight="2pt"/>
                  <v:line id="Line 116" o:spid="_x0000_s21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sN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s7DXAAAAA3AAAAA8AAAAAAAAAAAAAAAAA&#10;oQIAAGRycy9kb3ducmV2LnhtbFBLBQYAAAAABAAEAPkAAACOAwAAAAA=&#10;" strokeweight="2pt"/>
                  <v:line id="Line 117" o:spid="_x0000_s21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Td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P03W9AAAA3AAAAA8AAAAAAAAAAAAAAAAAoQIA&#10;AGRycy9kb3ducmV2LnhtbFBLBQYAAAAABAAEAPkAAACLAwAAAAA=&#10;" strokeweight="2pt"/>
                  <v:line id="Line 118" o:spid="_x0000_s21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27r8AAADcAAAADwAAAGRycy9kb3ducmV2LnhtbESPwQrCMBBE74L/EFbwpmkFRapRRKh4&#10;E6sXb2uztsVmU5qo9e+NIHgcZuYNs1x3phZPal1lWUE8jkAQ51ZXXCg4n9LRHITzyBpry6TgTQ7W&#10;q35viYm2Lz7SM/OFCBB2CSoovW8SKV1ekkE3tg1x8G62NeiDbAupW3wFuKnlJIpm0mDFYaHEhrYl&#10;5ffsYRTcL+dpujts9anONvpapP5yvWmlhoNuswDhqfP/8K+91wo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N27r8AAADcAAAADwAAAAAAAAAAAAAAAACh&#10;AgAAZHJzL2Rvd25yZXYueG1sUEsFBgAAAAAEAAQA+QAAAI0DAAAAAA==&#10;" strokeweight="2pt"/>
                  <v:line id="Line 119" o:spid="_x0000_s21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om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Homb8AAADcAAAADwAAAAAAAAAAAAAAAACh&#10;AgAAZHJzL2Rvd25yZXYueG1sUEsFBgAAAAAEAAQA+QAAAI0DAAAAAA==&#10;" strokeweight="2pt"/>
                  <v:line id="Line 120" o:spid="_x0000_s21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NA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dTQLAAAAA3AAAAA8AAAAAAAAAAAAAAAAA&#10;oQIAAGRycy9kb3ducmV2LnhtbFBLBQYAAAAABAAEAPkAAACOAwAAAAA=&#10;" strokeweight="2pt"/>
                  <v:line id="Line 121" o:spid="_x0000_s21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Vd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01XbAAAAA3AAAAA8AAAAAAAAAAAAAAAAA&#10;oQIAAGRycy9kb3ducmV2LnhtbFBLBQYAAAAABAAEAPkAAACOAwAAAAA=&#10;" strokeweight="2pt"/>
                  <v:line id="Line 122" o:spid="_x0000_s21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w7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4cO3AAAAA3AAAAA8AAAAAAAAAAAAAAAAA&#10;oQIAAGRycy9kb3ducmV2LnhtbFBLBQYAAAAABAAEAPkAAACOAwAAAAA=&#10;" strokeweight="2pt"/>
                  <v:line id="Line 123" o:spid="_x0000_s21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sKc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y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lsKcUAAADcAAAADwAAAAAAAAAA&#10;AAAAAAChAgAAZHJzL2Rvd25yZXYueG1sUEsFBgAAAAAEAAQA+QAAAJMDAAAAAA==&#10;" strokeweight="1pt"/>
                  <v:line id="Line 124" o:spid="_x0000_s21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      <v:line id="Line 125" o:spid="_x0000_s21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dwMEAAADcAAAADwAAAGRycy9kb3ducmV2LnhtbERPzWoCMRC+C32HMAVvml0PolujSKug&#10;eBBtH2DcTDerm8mSRF19enMo9Pjx/c8WnW3EjXyoHSvIhxkI4tLpmisFP9/rwQREiMgaG8ek4EEB&#10;FvO33gwL7e58oNsxViKFcChQgYmxLaQMpSGLYeha4sT9Om8xJugrqT3eU7ht5CjLxtJizanBYEuf&#10;hsrL8WoVbP1pd8mflZEn3vpVs/+aBntWqv/eLT9AROriv/jPvdEKRnlam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l3AwQAAANwAAAAPAAAAAAAAAAAAAAAA&#10;AKECAABkcnMvZG93bnJldi54bWxQSwUGAAAAAAQABAD5AAAAjwMAAAAA&#10;" strokeweight="1pt"/>
                  <v:rect id="Rectangle 126" o:spid="_x0000_s21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31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1agP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nfXwgAAANwAAAAPAAAAAAAAAAAAAAAAAJgCAABkcnMvZG93&#10;bnJldi54bWxQSwUGAAAAAAQABAD1AAAAhwMAAAAA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7" o:spid="_x0000_s21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U97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b5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NQU970AAADcAAAADwAAAAAAAAAAAAAAAACYAgAAZHJzL2Rvd25yZXYu&#10;eG1sUEsFBgAAAAAEAAQA9QAAAIIDAAAAAA=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28" o:spid="_x0000_s21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xbMEA&#10;AADcAAAADwAAAGRycy9kb3ducmV2LnhtbESPQYvCMBSE7wv+h/AEb2tqEdFqlLIgeLWr4PHRPNtq&#10;81KTrNZ/bxYEj8PMfMOsNr1pxZ2cbywrmIwTEMSl1Q1XCg6/2+85CB+QNbaWScGTPGzWg68VZto+&#10;eE/3IlQiQthnqKAOocuk9GVNBv3YdsTRO1tnMETpKqkdPiLctDJNkpk02HBcqLGjn5rKa/FnFOT5&#10;pT/eigVuvZwnbqanuspPSo2Gfb4EEagPn/C7vdMK0nQC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sWzBAAAA3AAAAA8AAAAAAAAAAAAAAAAAmAIAAGRycy9kb3du&#10;cmV2LnhtbFBLBQYAAAAABAAEAPUAAACGAwAAAAA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9" o:spid="_x0000_s21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vG8IA&#10;AADcAAAADwAAAGRycy9kb3ducmV2LnhtbESPwWrDMBBE74H8g9hCb7FcU4zjRgmmEOi1Tgs5LtbW&#10;dmutHEm1nb+PAoUeh5l5w+wOixnERM73lhU8JSkI4sbqnlsFH6fjpgDhA7LGwTIpuJKHw3692mGp&#10;7czvNNWhFRHCvkQFXQhjKaVvOjLoEzsSR+/LOoMhStdK7XCOcDPILE1zabDnuNDhSK8dNT/1r1FQ&#10;Vd/L56Xe4tHLInW5ftZtdVbq8WGpXkAEWsJ/+K/9phVkWQb3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i8bwgAAANwAAAAPAAAAAAAAAAAAAAAAAJgCAABkcnMvZG93&#10;bnJldi54bWxQSwUGAAAAAAQABAD1AAAAhwMAAAAA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130" o:spid="_x0000_s21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KgM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KgMMAAADcAAAADwAAAAAAAAAAAAAAAACYAgAAZHJzL2Rv&#10;d25yZXYueG1sUEsFBgAAAAAEAAQA9QAAAIgDAAAAAA=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131" o:spid="_x0000_s21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S9M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QO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EvTBAAAA3AAAAA8AAAAAAAAAAAAAAAAAmAIAAGRycy9kb3du&#10;cmV2LnhtbFBLBQYAAAAABAAEAPUAAACGAwAAAAA=&#10;" filled="f" stroked="f" strokeweight=".25pt">
                    <v:textbox inset="1pt,1pt,1pt,1pt">
                      <w:txbxContent>
                        <w:p w:rsidR="00A2124D" w:rsidRDefault="00A2124D">
                          <w:pPr>
                            <w:pStyle w:val="ae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32" o:spid="_x0000_s21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b8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3b8MAAADcAAAADwAAAAAAAAAAAAAAAACYAgAAZHJzL2Rv&#10;d25yZXYueG1sUEsFBgAAAAAEAAQA9QAAAIgDAAAAAA==&#10;" filled="f" stroked="f" strokeweight=".25pt">
                    <v:textbox inset="1pt,1pt,1pt,1pt">
                      <w:txbxContent>
                        <w:p w:rsidR="00A2124D" w:rsidRPr="002C7652" w:rsidRDefault="00A2124D">
                          <w:pPr>
                            <w:pStyle w:val="ae"/>
                            <w:jc w:val="center"/>
                            <w:rPr>
                              <w:sz w:val="24"/>
                              <w:lang w:val="ru-RU"/>
                            </w:rPr>
                          </w:pPr>
                          <w:r>
                            <w:rPr>
                              <w:sz w:val="24"/>
                              <w:lang w:val="ru-RU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133" o:spid="_x0000_s21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pGMIA&#10;AADcAAAADwAAAGRycy9kb3ducmV2LnhtbESPwWrDMBBE74X+g9hCbo1cE4zrRgkmYOi1Tgs9LtbW&#10;dmKtXEmxnb+PAoUeh5l5w2z3ixnERM73lhW8rBMQxI3VPbcKPo/Vcw7CB2SNg2VScCUP+93jwxYL&#10;bWf+oKkOrYgQ9gUq6EIYCyl905FBv7YjcfR+rDMYonSt1A7nCDeDTJMkkwZ7jgsdjnToqDnXF6Og&#10;LE/L12/9ipWXeeIyvdFt+a3U6mkp30AEWsJ/+K/9rhWkaQb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SkYwgAAANwAAAAPAAAAAAAAAAAAAAAAAJgCAABkcnMvZG93&#10;bnJldi54bWxQSwUGAAAAAAQABAD1AAAAhwMAAAAA&#10;" filled="f" stroked="f" strokeweight=".25pt">
                    <v:textbox inset="1pt,1pt,1pt,1pt">
                      <w:txbxContent>
                        <w:p w:rsidR="00A2124D" w:rsidRPr="00E2412B" w:rsidRDefault="00A2124D" w:rsidP="002C7652">
                          <w:pPr>
                            <w:pStyle w:val="ae"/>
                            <w:jc w:val="center"/>
                            <w:rPr>
                              <w:rFonts w:ascii="Journal" w:hAnsi="Journal"/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АКЗ. 00.00.000.ПЗ</w:t>
                          </w:r>
                        </w:p>
                        <w:p w:rsidR="00A2124D" w:rsidRDefault="00A2124D">
                          <w:pPr>
                            <w:pStyle w:val="ae"/>
                            <w:jc w:val="center"/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19,8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35,2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1/4"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P7-24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35,2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1/4"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P7-30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35,2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1/4"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P7-40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39,3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35,2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1/4"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P7-50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27,7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35,2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1/4"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P15-30 SF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P15-30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54,2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P15-40 SF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P15-40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39,3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54,2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P15-50 SF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90,7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P15-50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54,2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P15-60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58,5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108,4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 / 54,2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P30-40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76,5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35,2 / 76,2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1/2"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P30-50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35,2 / 76,2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1/2"</w:t>
            </w:r>
          </w:p>
        </w:tc>
      </w:tr>
      <w:tr w:rsidR="00673519" w:rsidRPr="00E45205" w:rsidTr="006A2B6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P30-60 EVF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113,8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35,2 / 76,2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3519" w:rsidRPr="00E45205" w:rsidRDefault="00673519" w:rsidP="006A2B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520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1/2"</w:t>
            </w:r>
          </w:p>
        </w:tc>
      </w:tr>
    </w:tbl>
    <w:p w:rsidR="00673519" w:rsidRPr="00E45205" w:rsidRDefault="00673519" w:rsidP="00673519"/>
    <w:p w:rsidR="00673519" w:rsidRPr="00673519" w:rsidRDefault="00673519" w:rsidP="002A3E4E">
      <w:pPr>
        <w:tabs>
          <w:tab w:val="left" w:pos="8931"/>
        </w:tabs>
        <w:ind w:righ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73519" w:rsidRDefault="00673519" w:rsidP="002A3E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32D52" w:rsidRPr="00E00834" w:rsidRDefault="00262449" w:rsidP="00432D52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247" o:spid="_x0000_s2156" style="position:absolute;left:0;text-align:left;margin-left:56.7pt;margin-top:19.85pt;width:518.8pt;height:802.3pt;z-index:2518374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" o:allowincell="f">
            <v:rect id="Rectangle 1028" o:spid="_x0000_s21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dr8AA&#10;AADcAAAADwAAAGRycy9kb3ducmV2LnhtbERPzYrCMBC+L/gOYQRva6qIaDVKFQRPi1YfYGjGtthM&#10;ahPb6tNvDoLHj+9/ve1NJVpqXGlZwWQcgSDOrC45V3C9HH4XIJxH1lhZJgUvcrDdDH7WGGvb8Zna&#10;1OcihLCLUUHhfR1L6bKCDLqxrYkDd7ONQR9gk0vdYBfCTSWnUTSXBksODQXWtC8ou6dPo+Du+/Yv&#10;ydP3YXndLbPTLumej0Sp0bBPViA89f4r/riPWsF0FtaGM+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Adr8AAAADcAAAADwAAAAAAAAAAAAAAAACYAgAAZHJzL2Rvd25y&#10;ZXYueG1sUEsFBgAAAAAEAAQA9QAAAIUDAAAAAA==&#10;" filled="f" strokeweight="2pt"/>
            <v:line id="Line 1029" o:spid="_x0000_s21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V9c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D/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BlX1xAAAANwAAAAPAAAAAAAAAAAA&#10;AAAAAKECAABkcnMvZG93bnJldi54bWxQSwUGAAAAAAQABAD5AAAAkgMAAAAA&#10;" strokeweight="2pt"/>
            <v:line id="Line 1030" o:spid="_x0000_s21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Vqt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zlarW9AAAA3AAAAA8AAAAAAAAAAAAAAAAAoQIA&#10;AGRycy9kb3ducmV2LnhtbFBLBQYAAAAABAAEAPkAAACLAwAAAAA=&#10;" strokeweight="2pt"/>
            <v:line id="Line 1031" o:spid="_x0000_s21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nPL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2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pzy7AAAAA3AAAAA8AAAAAAAAAAAAAAAAA&#10;oQIAAGRycy9kb3ducmV2LnhtbFBLBQYAAAAABAAEAPkAAACOAwAAAAA=&#10;" strokeweight="2pt"/>
            <v:line id="Line 1032" o:spid="_x0000_s21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tRW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a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3tRWb8AAADcAAAADwAAAAAAAAAAAAAAAACh&#10;AgAAZHJzL2Rvd25yZXYueG1sUEsFBgAAAAAEAAQA+QAAAI0DAAAAAA==&#10;" strokeweight="2pt"/>
            <v:line id="Line 1033" o:spid="_x0000_s21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0w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39MLAAAAA3AAAAA8AAAAAAAAAAAAAAAAA&#10;oQIAAGRycy9kb3ducmV2LnhtbFBLBQYAAAAABAAEAPkAAACOAwAAAAA=&#10;" strokeweight="2pt"/>
            <v:line id="Line 1034" o:spid="_x0000_s21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t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bLbAAAAA3AAAAA8AAAAAAAAAAAAAAAAA&#10;oQIAAGRycy9kb3ducmV2LnhtbFBLBQYAAAAABAAEAPkAAACOAwAAAAA=&#10;" strokeweight="2pt"/>
            <v:line id="Line 1035" o:spid="_x0000_s21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JL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LJLb8AAADcAAAADwAAAAAAAAAAAAAAAACh&#10;AgAAZHJzL2Rvd25yZXYueG1sUEsFBgAAAAAEAAQA+QAAAI0DAAAAAA==&#10;" strokeweight="2pt"/>
            <v:line id="Line 1036" o:spid="_x0000_s21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<v:line id="Line 1037" o:spid="_x0000_s21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yw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M8sHAAAAA3AAAAA8AAAAAAAAAAAAAAAAA&#10;oQIAAGRycy9kb3ducmV2LnhtbFBLBQYAAAAABAAEAPkAAACOAwAAAAA=&#10;" strokeweight="2pt"/>
            <v:line id="Line 1038" o:spid="_x0000_s21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kAM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DkAMIAAADcAAAADwAAAAAAAAAAAAAA&#10;AAChAgAAZHJzL2Rvd25yZXYueG1sUEsFBgAAAAAEAAQA+QAAAJADAAAAAA==&#10;" strokeweight="1pt"/>
            <v:rect id="Rectangle 1039" o:spid="_x0000_s21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OF8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TOcr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zhf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0" o:spid="_x0000_s21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tN7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3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6tN70AAADcAAAADwAAAAAAAAAAAAAAAACYAgAAZHJzL2Rvd25yZXYu&#10;eG1sUEsFBgAAAAAEAAQA9QAAAIIDAAAAAA==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1" o:spid="_x0000_s21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IrME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3QC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CKz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2" o:spid="_x0000_s21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W28IA&#10;AADcAAAADwAAAGRycy9kb3ducmV2LnhtbESPwWrDMBBE74X+g9hCbo1cE4zrRgkmYOi1Tgs9LtbW&#10;dmKtXEmxnb+PAoUeh5l5w2z3ixnERM73lhW8rBMQxI3VPbcKPo/Vcw7CB2SNg2VScCUP+93jwxYL&#10;bWf+oKkOrYgQ9gUq6EIYCyl905FBv7YjcfR+rDMYonSt1A7nCDeDTJMkkwZ7jgsdjnToqDnXF6Og&#10;LE/L12/9ipWXeeIyvdFt+a3U6mkp30AEWsJ/+K/9rhWkWQr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Jbb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43" o:spid="_x0000_s21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zQM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o2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wzQ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44" o:spid="_x0000_s21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N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dAu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rN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5" o:spid="_x0000_s21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Or8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Or8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2C7652" w:rsidRDefault="00A2124D" w:rsidP="00432D52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58</w:t>
                    </w:r>
                  </w:p>
                </w:txbxContent>
              </v:textbox>
            </v:rect>
            <v:rect id="Rectangle 1046" o:spid="_x0000_s21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Q2MA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zSF/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uQ2MAAAADcAAAADwAAAAAAAAAAAAAAAACYAgAAZHJzL2Rvd25y&#10;ZXYueG1sUEsFBgAAAAAEAAQA9QAAAIUDAAAAAA=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432D52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32D52" w:rsidRPr="00E00834">
        <w:rPr>
          <w:rFonts w:ascii="Times New Roman" w:hAnsi="Times New Roman"/>
          <w:sz w:val="28"/>
          <w:szCs w:val="28"/>
        </w:rPr>
        <w:t>Приложе</w:t>
      </w:r>
      <w:r w:rsidR="00432D52">
        <w:rPr>
          <w:rFonts w:ascii="Times New Roman" w:hAnsi="Times New Roman"/>
          <w:sz w:val="28"/>
          <w:szCs w:val="28"/>
        </w:rPr>
        <w:t>ние</w:t>
      </w:r>
      <w:proofErr w:type="gramStart"/>
      <w:r w:rsidR="00432D52">
        <w:rPr>
          <w:rFonts w:ascii="Times New Roman" w:hAnsi="Times New Roman"/>
          <w:sz w:val="28"/>
          <w:szCs w:val="28"/>
        </w:rPr>
        <w:t xml:space="preserve"> Ж</w:t>
      </w:r>
      <w:proofErr w:type="gramEnd"/>
    </w:p>
    <w:p w:rsidR="00432D52" w:rsidRDefault="00432D52" w:rsidP="00432D52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Насо</w:t>
      </w:r>
      <w:proofErr w:type="gramStart"/>
      <w:r>
        <w:rPr>
          <w:rFonts w:ascii="Times New Roman" w:hAnsi="Times New Roman"/>
          <w:sz w:val="28"/>
          <w:szCs w:val="28"/>
        </w:rPr>
        <w:t>c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холодый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контур фирмы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Grundfos</w:t>
      </w:r>
      <w:proofErr w:type="spellEnd"/>
    </w:p>
    <w:p w:rsidR="00432D52" w:rsidRDefault="00432D52" w:rsidP="00432D52">
      <w:pPr>
        <w:tabs>
          <w:tab w:val="left" w:pos="510"/>
          <w:tab w:val="right" w:pos="9355"/>
        </w:tabs>
        <w:spacing w:after="0"/>
      </w:pPr>
      <w:r>
        <w:tab/>
      </w:r>
      <w:r>
        <w:tab/>
        <w:t xml:space="preserve"> </w:t>
      </w:r>
    </w:p>
    <w:p w:rsidR="00432D52" w:rsidRDefault="00432D52" w:rsidP="00432D52">
      <w:pPr>
        <w:spacing w:after="0"/>
        <w:jc w:val="right"/>
      </w:pPr>
      <w:r>
        <w:rPr>
          <w:noProof/>
          <w:lang w:eastAsia="ru-RU"/>
        </w:rPr>
        <w:drawing>
          <wp:inline distT="0" distB="0" distL="0" distR="0">
            <wp:extent cx="2524125" cy="1491528"/>
            <wp:effectExtent l="0" t="0" r="0" b="0"/>
            <wp:docPr id="267" name="Рисунок 267" descr="http://net.grundfos.com/RestServer/imaging/product?productnumber=87420023&amp;frequency=50&amp;languagecode=ENU&amp;productrange=GMA&amp;searchdomain=SALEABLE&amp;unitsystem=4&amp;w=1034&amp;h=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image" descr="http://net.grundfos.com/RestServer/imaging/product?productnumber=87420023&amp;frequency=50&amp;languagecode=ENU&amp;productrange=GMA&amp;searchdomain=SALEABLE&amp;unitsystem=4&amp;w=1034&amp;h=6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62" cy="14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52" w:rsidRDefault="00432D52" w:rsidP="00432D52">
      <w:pPr>
        <w:spacing w:after="0" w:line="240" w:lineRule="auto"/>
      </w:pP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Характеристики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Наименование товара: </w:t>
      </w:r>
      <w:r w:rsidRPr="00593406">
        <w:rPr>
          <w:rFonts w:ascii="Times New Roman" w:hAnsi="Times New Roman"/>
          <w:sz w:val="28"/>
          <w:szCs w:val="28"/>
        </w:rPr>
        <w:tab/>
        <w:t>MG160LB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Продукт не: </w:t>
      </w:r>
      <w:r w:rsidRPr="00593406">
        <w:rPr>
          <w:rFonts w:ascii="Times New Roman" w:hAnsi="Times New Roman"/>
          <w:sz w:val="28"/>
          <w:szCs w:val="28"/>
        </w:rPr>
        <w:tab/>
        <w:t>87420023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Номер EAN: </w:t>
      </w:r>
      <w:r w:rsidRPr="00593406">
        <w:rPr>
          <w:rFonts w:ascii="Times New Roman" w:hAnsi="Times New Roman"/>
          <w:sz w:val="28"/>
          <w:szCs w:val="28"/>
        </w:rPr>
        <w:tab/>
        <w:t>5710622820898</w:t>
      </w:r>
    </w:p>
    <w:p w:rsidR="00432D52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Номинальная мощность - P2</w:t>
      </w:r>
      <w:r>
        <w:rPr>
          <w:rFonts w:ascii="Times New Roman" w:hAnsi="Times New Roman"/>
          <w:sz w:val="28"/>
          <w:szCs w:val="28"/>
        </w:rPr>
        <w:tab/>
        <w:t>18,5</w:t>
      </w:r>
      <w:r w:rsidRPr="00593406">
        <w:rPr>
          <w:rFonts w:ascii="Times New Roman" w:hAnsi="Times New Roman"/>
          <w:sz w:val="28"/>
          <w:szCs w:val="28"/>
        </w:rPr>
        <w:t xml:space="preserve"> кВт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Диаметр вала: </w:t>
      </w:r>
      <w:r w:rsidRPr="00593406">
        <w:rPr>
          <w:rFonts w:ascii="Times New Roman" w:hAnsi="Times New Roman"/>
          <w:sz w:val="28"/>
          <w:szCs w:val="28"/>
        </w:rPr>
        <w:tab/>
        <w:t>42 мм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Вал конец </w:t>
      </w:r>
      <w:proofErr w:type="spellStart"/>
      <w:r w:rsidRPr="00593406">
        <w:rPr>
          <w:rFonts w:ascii="Times New Roman" w:hAnsi="Times New Roman"/>
          <w:sz w:val="28"/>
          <w:szCs w:val="28"/>
        </w:rPr>
        <w:t>lngth</w:t>
      </w:r>
      <w:proofErr w:type="spellEnd"/>
      <w:r w:rsidRPr="00593406">
        <w:rPr>
          <w:rFonts w:ascii="Times New Roman" w:hAnsi="Times New Roman"/>
          <w:sz w:val="28"/>
          <w:szCs w:val="28"/>
        </w:rPr>
        <w:t xml:space="preserve">: </w:t>
      </w:r>
      <w:r w:rsidRPr="00593406">
        <w:rPr>
          <w:rFonts w:ascii="Times New Roman" w:hAnsi="Times New Roman"/>
          <w:sz w:val="28"/>
          <w:szCs w:val="28"/>
        </w:rPr>
        <w:tab/>
        <w:t>110 мм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Допуски на заводской табличке двигателя: </w:t>
      </w:r>
      <w:r w:rsidRPr="00593406">
        <w:rPr>
          <w:rFonts w:ascii="Times New Roman" w:hAnsi="Times New Roman"/>
          <w:sz w:val="28"/>
          <w:szCs w:val="28"/>
        </w:rPr>
        <w:tab/>
        <w:t>CE, IE2, IE3, EAC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Модель: </w:t>
      </w:r>
      <w:r w:rsidRPr="00593406">
        <w:rPr>
          <w:rFonts w:ascii="Times New Roman" w:hAnsi="Times New Roman"/>
          <w:sz w:val="28"/>
          <w:szCs w:val="28"/>
        </w:rPr>
        <w:tab/>
        <w:t>H3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Охлаждение: </w:t>
      </w:r>
      <w:r w:rsidRPr="00593406">
        <w:rPr>
          <w:rFonts w:ascii="Times New Roman" w:hAnsi="Times New Roman"/>
          <w:sz w:val="28"/>
          <w:szCs w:val="28"/>
        </w:rPr>
        <w:tab/>
        <w:t>IC 411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>Измерение</w:t>
      </w:r>
      <w:proofErr w:type="gramStart"/>
      <w:r w:rsidRPr="00593406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593406">
        <w:rPr>
          <w:rFonts w:ascii="Times New Roman" w:hAnsi="Times New Roman"/>
          <w:sz w:val="28"/>
          <w:szCs w:val="28"/>
        </w:rPr>
        <w:t xml:space="preserve">ри надевании: </w:t>
      </w:r>
      <w:r w:rsidRPr="00593406">
        <w:rPr>
          <w:rFonts w:ascii="Times New Roman" w:hAnsi="Times New Roman"/>
          <w:sz w:val="28"/>
          <w:szCs w:val="28"/>
        </w:rPr>
        <w:tab/>
        <w:t>SVANTEK, SVAN 958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Кабельный ввод: </w:t>
      </w:r>
      <w:r w:rsidRPr="00593406">
        <w:rPr>
          <w:rFonts w:ascii="Times New Roman" w:hAnsi="Times New Roman"/>
          <w:sz w:val="28"/>
          <w:szCs w:val="28"/>
        </w:rPr>
        <w:tab/>
        <w:t>2 х M20 / 4 х М40 резьба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Сливные отверстия: </w:t>
      </w:r>
      <w:r w:rsidRPr="00593406">
        <w:rPr>
          <w:rFonts w:ascii="Times New Roman" w:hAnsi="Times New Roman"/>
          <w:sz w:val="28"/>
          <w:szCs w:val="28"/>
        </w:rPr>
        <w:tab/>
        <w:t>Да (закрытые)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Монтаж 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Диапазон температуры окружающей среды: </w:t>
      </w:r>
      <w:r w:rsidRPr="00593406">
        <w:rPr>
          <w:rFonts w:ascii="Times New Roman" w:hAnsi="Times New Roman"/>
          <w:sz w:val="28"/>
          <w:szCs w:val="28"/>
        </w:rPr>
        <w:tab/>
        <w:t>-30 .. 60 ° C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Размер фланца для двигателя: </w:t>
      </w:r>
      <w:r w:rsidRPr="00593406">
        <w:rPr>
          <w:rFonts w:ascii="Times New Roman" w:hAnsi="Times New Roman"/>
          <w:sz w:val="28"/>
          <w:szCs w:val="28"/>
        </w:rPr>
        <w:tab/>
        <w:t>FF300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Электрические характеристики 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Тип двигателя: </w:t>
      </w:r>
      <w:r w:rsidRPr="00593406">
        <w:rPr>
          <w:rFonts w:ascii="Times New Roman" w:hAnsi="Times New Roman"/>
          <w:sz w:val="28"/>
          <w:szCs w:val="28"/>
        </w:rPr>
        <w:tab/>
        <w:t>160lb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IE Класс эффективности: </w:t>
      </w:r>
      <w:r w:rsidRPr="00593406">
        <w:rPr>
          <w:rFonts w:ascii="Times New Roman" w:hAnsi="Times New Roman"/>
          <w:sz w:val="28"/>
          <w:szCs w:val="28"/>
        </w:rPr>
        <w:tab/>
        <w:t>IE3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Номинальная мощность - P2: </w:t>
      </w:r>
      <w:r w:rsidRPr="00593406">
        <w:rPr>
          <w:rFonts w:ascii="Times New Roman" w:hAnsi="Times New Roman"/>
          <w:sz w:val="28"/>
          <w:szCs w:val="28"/>
        </w:rPr>
        <w:tab/>
        <w:t>18,5 кВт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Частота сети: </w:t>
      </w:r>
      <w:r w:rsidRPr="00593406">
        <w:rPr>
          <w:rFonts w:ascii="Times New Roman" w:hAnsi="Times New Roman"/>
          <w:sz w:val="28"/>
          <w:szCs w:val="28"/>
        </w:rPr>
        <w:tab/>
        <w:t>50 Гц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Номинальное напряжение: </w:t>
      </w:r>
      <w:r w:rsidRPr="00593406">
        <w:rPr>
          <w:rFonts w:ascii="Times New Roman" w:hAnsi="Times New Roman"/>
          <w:sz w:val="28"/>
          <w:szCs w:val="28"/>
        </w:rPr>
        <w:tab/>
        <w:t>3 х 380-415 D / 660-690 Ю.В.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Номинальный ток: </w:t>
      </w:r>
      <w:r w:rsidRPr="00593406">
        <w:rPr>
          <w:rFonts w:ascii="Times New Roman" w:hAnsi="Times New Roman"/>
          <w:sz w:val="28"/>
          <w:szCs w:val="28"/>
        </w:rPr>
        <w:tab/>
        <w:t>34,5-32,5 / 20,0-18,8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Максимальный ток потребления: </w:t>
      </w:r>
      <w:r w:rsidRPr="00593406">
        <w:rPr>
          <w:rFonts w:ascii="Times New Roman" w:hAnsi="Times New Roman"/>
          <w:sz w:val="28"/>
          <w:szCs w:val="28"/>
        </w:rPr>
        <w:tab/>
        <w:t>38,0-35,5 / 22,0-20,6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Стартовый ток: </w:t>
      </w:r>
      <w:r w:rsidRPr="00593406">
        <w:rPr>
          <w:rFonts w:ascii="Times New Roman" w:hAnsi="Times New Roman"/>
          <w:sz w:val="28"/>
          <w:szCs w:val="28"/>
        </w:rPr>
        <w:tab/>
        <w:t>830-980%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93406">
        <w:rPr>
          <w:rFonts w:ascii="Times New Roman" w:hAnsi="Times New Roman"/>
          <w:sz w:val="28"/>
          <w:szCs w:val="28"/>
        </w:rPr>
        <w:t>Cos</w:t>
      </w:r>
      <w:proofErr w:type="spellEnd"/>
      <w:r w:rsidRPr="00593406">
        <w:rPr>
          <w:rFonts w:ascii="Times New Roman" w:hAnsi="Times New Roman"/>
          <w:sz w:val="28"/>
          <w:szCs w:val="28"/>
        </w:rPr>
        <w:t xml:space="preserve"> фи - коэффициент мощности: </w:t>
      </w:r>
      <w:r w:rsidRPr="00593406">
        <w:rPr>
          <w:rFonts w:ascii="Times New Roman" w:hAnsi="Times New Roman"/>
          <w:sz w:val="28"/>
          <w:szCs w:val="28"/>
        </w:rPr>
        <w:tab/>
        <w:t>0,89-0,85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Номинальная скорость: </w:t>
      </w:r>
      <w:r w:rsidRPr="00593406">
        <w:rPr>
          <w:rFonts w:ascii="Times New Roman" w:hAnsi="Times New Roman"/>
          <w:sz w:val="28"/>
          <w:szCs w:val="28"/>
        </w:rPr>
        <w:tab/>
        <w:t>2940-2950 оборотов в минуту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Номинальный крутящий момент при полной нагрузке: </w:t>
      </w:r>
      <w:r w:rsidRPr="00593406">
        <w:rPr>
          <w:rFonts w:ascii="Times New Roman" w:hAnsi="Times New Roman"/>
          <w:sz w:val="28"/>
          <w:szCs w:val="28"/>
        </w:rPr>
        <w:tab/>
        <w:t>60 Н · м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93406">
        <w:rPr>
          <w:rFonts w:ascii="Times New Roman" w:hAnsi="Times New Roman"/>
          <w:sz w:val="28"/>
          <w:szCs w:val="28"/>
        </w:rPr>
        <w:t>Locked</w:t>
      </w:r>
      <w:proofErr w:type="spellEnd"/>
      <w:r w:rsidRPr="00593406">
        <w:rPr>
          <w:rFonts w:ascii="Times New Roman" w:hAnsi="Times New Roman"/>
          <w:sz w:val="28"/>
          <w:szCs w:val="28"/>
        </w:rPr>
        <w:t xml:space="preserve"> ротор крутящий момент: </w:t>
      </w:r>
      <w:r w:rsidRPr="00593406">
        <w:rPr>
          <w:rFonts w:ascii="Times New Roman" w:hAnsi="Times New Roman"/>
          <w:sz w:val="28"/>
          <w:szCs w:val="28"/>
        </w:rPr>
        <w:tab/>
        <w:t>200-250%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Распределение крутящего момента: </w:t>
      </w:r>
      <w:r w:rsidRPr="00593406">
        <w:rPr>
          <w:rFonts w:ascii="Times New Roman" w:hAnsi="Times New Roman"/>
          <w:sz w:val="28"/>
          <w:szCs w:val="28"/>
        </w:rPr>
        <w:tab/>
        <w:t>350-430%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Момент инерции: </w:t>
      </w:r>
      <w:r w:rsidRPr="00593406">
        <w:rPr>
          <w:rFonts w:ascii="Times New Roman" w:hAnsi="Times New Roman"/>
          <w:sz w:val="28"/>
          <w:szCs w:val="28"/>
        </w:rPr>
        <w:tab/>
        <w:t>0,058 кг m²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lastRenderedPageBreak/>
        <w:t xml:space="preserve">Эффективность: </w:t>
      </w:r>
      <w:r w:rsidRPr="00593406">
        <w:rPr>
          <w:rFonts w:ascii="Times New Roman" w:hAnsi="Times New Roman"/>
          <w:sz w:val="28"/>
          <w:szCs w:val="28"/>
        </w:rPr>
        <w:tab/>
        <w:t>IE3 92,4%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КПД двигателя при полной нагрузке: </w:t>
      </w:r>
      <w:r w:rsidRPr="00593406">
        <w:rPr>
          <w:rFonts w:ascii="Times New Roman" w:hAnsi="Times New Roman"/>
          <w:sz w:val="28"/>
          <w:szCs w:val="28"/>
        </w:rPr>
        <w:tab/>
        <w:t>92,4%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КПД двигателя при 3/4 нагрузки: </w:t>
      </w:r>
      <w:r w:rsidRPr="00593406">
        <w:rPr>
          <w:rFonts w:ascii="Times New Roman" w:hAnsi="Times New Roman"/>
          <w:sz w:val="28"/>
          <w:szCs w:val="28"/>
        </w:rPr>
        <w:tab/>
        <w:t>93,2%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КПД двигателя при 1/2 нагрузки: </w:t>
      </w:r>
      <w:r w:rsidRPr="00593406">
        <w:rPr>
          <w:rFonts w:ascii="Times New Roman" w:hAnsi="Times New Roman"/>
          <w:sz w:val="28"/>
          <w:szCs w:val="28"/>
        </w:rPr>
        <w:tab/>
        <w:t>93,2%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Количество полюсов: </w:t>
      </w:r>
      <w:r w:rsidRPr="00593406">
        <w:rPr>
          <w:rFonts w:ascii="Times New Roman" w:hAnsi="Times New Roman"/>
          <w:sz w:val="28"/>
          <w:szCs w:val="28"/>
        </w:rPr>
        <w:tab/>
        <w:t>2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Класс защиты (IEC 34-5): </w:t>
      </w:r>
      <w:r w:rsidRPr="00593406">
        <w:rPr>
          <w:rFonts w:ascii="Times New Roman" w:hAnsi="Times New Roman"/>
          <w:sz w:val="28"/>
          <w:szCs w:val="28"/>
        </w:rPr>
        <w:tab/>
        <w:t xml:space="preserve">55 Пыль / </w:t>
      </w:r>
      <w:proofErr w:type="spellStart"/>
      <w:r w:rsidRPr="00593406">
        <w:rPr>
          <w:rFonts w:ascii="Times New Roman" w:hAnsi="Times New Roman"/>
          <w:sz w:val="28"/>
          <w:szCs w:val="28"/>
        </w:rPr>
        <w:t>Jetting</w:t>
      </w:r>
      <w:proofErr w:type="spellEnd"/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Класс изоляции (IEC 85): </w:t>
      </w:r>
      <w:r w:rsidRPr="00593406">
        <w:rPr>
          <w:rFonts w:ascii="Times New Roman" w:hAnsi="Times New Roman"/>
          <w:sz w:val="28"/>
          <w:szCs w:val="28"/>
        </w:rPr>
        <w:tab/>
        <w:t>F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Защита электродвигателя: </w:t>
      </w:r>
      <w:r w:rsidRPr="00593406">
        <w:rPr>
          <w:rFonts w:ascii="Times New Roman" w:hAnsi="Times New Roman"/>
          <w:sz w:val="28"/>
          <w:szCs w:val="28"/>
        </w:rPr>
        <w:tab/>
        <w:t>PTC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93406">
        <w:rPr>
          <w:rFonts w:ascii="Times New Roman" w:hAnsi="Times New Roman"/>
          <w:sz w:val="28"/>
          <w:szCs w:val="28"/>
        </w:rPr>
        <w:t>Tropic</w:t>
      </w:r>
      <w:proofErr w:type="spellEnd"/>
      <w:r w:rsidRPr="00593406">
        <w:rPr>
          <w:rFonts w:ascii="Times New Roman" w:hAnsi="Times New Roman"/>
          <w:sz w:val="28"/>
          <w:szCs w:val="28"/>
        </w:rPr>
        <w:t xml:space="preserve"> Протек: </w:t>
      </w:r>
      <w:r w:rsidRPr="00593406">
        <w:rPr>
          <w:rFonts w:ascii="Times New Roman" w:hAnsi="Times New Roman"/>
          <w:sz w:val="28"/>
          <w:szCs w:val="28"/>
        </w:rPr>
        <w:tab/>
        <w:t>нет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Тепловая защита: </w:t>
      </w:r>
      <w:r w:rsidRPr="00593406">
        <w:rPr>
          <w:rFonts w:ascii="Times New Roman" w:hAnsi="Times New Roman"/>
          <w:sz w:val="28"/>
          <w:szCs w:val="28"/>
        </w:rPr>
        <w:tab/>
      </w:r>
      <w:proofErr w:type="gramStart"/>
      <w:r w:rsidRPr="00593406">
        <w:rPr>
          <w:rFonts w:ascii="Times New Roman" w:hAnsi="Times New Roman"/>
          <w:sz w:val="28"/>
          <w:szCs w:val="28"/>
        </w:rPr>
        <w:t>внешний</w:t>
      </w:r>
      <w:proofErr w:type="gramEnd"/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R1: </w:t>
      </w:r>
      <w:r w:rsidRPr="00593406">
        <w:rPr>
          <w:rFonts w:ascii="Times New Roman" w:hAnsi="Times New Roman"/>
          <w:sz w:val="28"/>
          <w:szCs w:val="28"/>
        </w:rPr>
        <w:tab/>
        <w:t>0415 Ом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R2: </w:t>
      </w:r>
      <w:r w:rsidRPr="00593406">
        <w:rPr>
          <w:rFonts w:ascii="Times New Roman" w:hAnsi="Times New Roman"/>
          <w:sz w:val="28"/>
          <w:szCs w:val="28"/>
        </w:rPr>
        <w:tab/>
        <w:t>0415 Ом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R3: </w:t>
      </w:r>
      <w:r w:rsidRPr="00593406">
        <w:rPr>
          <w:rFonts w:ascii="Times New Roman" w:hAnsi="Times New Roman"/>
          <w:sz w:val="28"/>
          <w:szCs w:val="28"/>
        </w:rPr>
        <w:tab/>
        <w:t>0415 Ом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Обмотка 1: </w:t>
      </w:r>
      <w:r w:rsidRPr="00593406">
        <w:rPr>
          <w:rFonts w:ascii="Times New Roman" w:hAnsi="Times New Roman"/>
          <w:sz w:val="28"/>
          <w:szCs w:val="28"/>
        </w:rPr>
        <w:tab/>
        <w:t>ФАЗА 1</w:t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268" o:spid="_x0000_s2176" style="position:absolute;margin-left:56.7pt;margin-top:19.85pt;width:518.8pt;height:802.3pt;z-index:2518394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" o:allowincell="f">
            <v:rect id="Rectangle 155" o:spid="_x0000_s21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kVMMA&#10;AADcAAAADwAAAGRycy9kb3ducmV2LnhtbESPQYvCMBSE78L+h/AWvGmqB9l2jVIFwdOitT/g0bxt&#10;i81LbWLb9dcbYcHjMDPfMOvtaBrRU+dqywoW8wgEcWF1zaWC/HKYfYFwHlljY5kU/JGD7eZjssZE&#10;24HP1Ge+FAHCLkEFlfdtIqUrKjLo5rYlDt6v7Qz6ILtS6g6HADeNXEbRShqsOSxU2NK+ouKa3Y2C&#10;qx/7n7TMHoc438XFaZcO91uq1PRzTL9BeBr9O/zfPmoFy1UM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nkVMMAAADcAAAADwAAAAAAAAAAAAAAAACYAgAAZHJzL2Rv&#10;d25yZXYueG1sUEsFBgAAAAAEAAQA9QAAAIgDAAAAAA==&#10;" filled="f" strokeweight="2pt"/>
            <v:line id="Line 156" o:spid="_x0000_s2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A21b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j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dQNtW9AAAA3AAAAA8AAAAAAAAAAAAAAAAAoQIA&#10;AGRycy9kb3ducmV2LnhtbFBLBQYAAAAABAAEAPkAAACLAwAAAAA=&#10;" strokeweight="2pt"/>
            <v:line id="Line 157" o:spid="_x0000_s2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TT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o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ck07AAAAA3AAAAA8AAAAAAAAAAAAAAAAA&#10;oQIAAGRycy9kb3ducmV2LnhtbFBLBQYAAAAABAAEAPkAAACOAwAAAAA=&#10;" strokeweight="2pt"/>
            <v:line id="Line 158" o:spid="_x0000_s2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4NOcMAAADcAAAADwAAAGRycy9kb3ducmV2LnhtbESPQWvCQBSE7wX/w/IEb83GgK1EVwmB&#10;iLfS6CW3Z/aZBLNvQ3bV+O+7hUKPw8x8w2z3k+nFg0bXWVawjGIQxLXVHTcKzqfifQ3CeWSNvWVS&#10;8CIH+93sbYuptk/+pkfpGxEg7FJU0Ho/pFK6uiWDLrIDcfCudjTogxwbqUd8BrjpZRLHH9Jgx2Gh&#10;xYHylupbeTcKbtV5VRy+cn3qy0xfmsJXl6tWajGfsg0IT5P/D/+1j1pB8pn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DTnDAAAA3AAAAA8AAAAAAAAAAAAA&#10;AAAAoQIAAGRycy9kb3ducmV2LnhtbFBLBQYAAAAABAAEAPkAAACRAwAAAAA=&#10;" strokeweight="2pt"/>
            <v:line id="Line 159" o:spid="_x0000_s2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oos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qiixAAAANwAAAAPAAAAAAAAAAAA&#10;AAAAAKECAABkcnMvZG93bnJldi54bWxQSwUGAAAAAAQABAD5AAAAkgMAAAAA&#10;" strokeweight="2pt"/>
            <v:line id="Line 160" o:spid="_x0000_s2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<v:line id="Line 161" o:spid="_x0000_s2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VT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nlU3AAAAA3AAAAA8AAAAAAAAAAAAAAAAA&#10;oQIAAGRycy9kb3ducmV2LnhtbFBLBQYAAAAABAAEAPkAAACOAwAAAAA=&#10;" strokeweight="2pt"/>
            <v:line id="Line 162" o:spid="_x0000_s2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<v:line id="Line 163" o:spid="_x0000_s2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sEsUAAADcAAAADwAAAGRycy9kb3ducmV2LnhtbESPwW7CMBBE75X6D9ZW4lYcOEAbcKKq&#10;LVIRhwrKByzxEgfidWQbSPl6jFSpx9HMvNHMy9624kw+NI4VjIYZCOLK6YZrBdufxfMLiBCRNbaO&#10;ScEvBSiLx4c55tpdeE3nTaxFgnDIUYGJsculDJUhi2HoOuLk7Z23GJP0tdQeLwluWznOsom02HBa&#10;MNjRu6HquDlZBUu/Wx1H19rIHS/9Z/v98RrsQanBU/82AxGpj//hv/aXVjCeTuF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osEsUAAADcAAAADwAAAAAAAAAA&#10;AAAAAAChAgAAZHJzL2Rvd25yZXYueG1sUEsFBgAAAAAEAAQA+QAAAJMDAAAAAA==&#10;" strokeweight="1pt"/>
            <v:line id="Line 164" o:spid="_x0000_s2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<v:line id="Line 165" o:spid="_x0000_s2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kd+8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B5mcH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kd+8UAAADcAAAADwAAAAAAAAAA&#10;AAAAAAChAgAAZHJzL2Rvd25yZXYueG1sUEsFBgAAAAAEAAQA+QAAAJMDAAAAAA==&#10;" strokeweight="1pt"/>
            <v:rect id="Rectangle 166" o:spid="_x0000_s2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Lzb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3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rJLzb0AAADcAAAADwAAAAAAAAAAAAAAAACYAgAAZHJzL2Rvd25yZXYu&#10;eG1sUEsFBgAAAAAEAAQA9QAAAII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67" o:spid="_x0000_s2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uVsMA&#10;AADcAAAADwAAAGRycy9kb3ducmV2LnhtbESPwWrDMBBE74X+g9hCb40cU4LjRAmmYMg1bgI5LtbG&#10;dmqtXEm1nb+PCoUeh5l5w2z3s+nFSM53lhUsFwkI4trqjhsFp8/yLQPhA7LG3jIpuJOH/e75aYu5&#10;thMfaaxCIyKEfY4K2hCGXEpft2TQL+xAHL2rdQZDlK6R2uEU4aaXaZKspMGO40KLA320VH9VP0ZB&#10;Udzm83e1xtLLLHEr/a6b4qLU68tcbEAEmsN/+K990ArSbAm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7uVs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8" o:spid="_x0000_s2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wIcEA&#10;AADcAAAADwAAAGRycy9kb3ducmV2LnhtbESPQYvCMBSE74L/IbwFb5puEanVKEUQ9rp1Fzw+mmdb&#10;bV5qErX77zeC4HGYmW+Y9XYwnbiT861lBZ+zBARxZXXLtYKfw36agfABWWNnmRT8kYftZjxaY67t&#10;g7/pXoZaRAj7HBU0IfS5lL5qyKCf2Z44eifrDIYoXS21w0eEm06mSbKQBluOCw32tGuoupQ3o6Ao&#10;zsPvtVzi3ssscQs913VxVGryMRQrEIGG8A6/2l9aQZq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scCH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69" o:spid="_x0000_s2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V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Ussj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Vus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0" o:spid="_x0000_s2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Nz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TSb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Tc7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1" o:spid="_x0000_s2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Ussn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oVc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72" o:spid="_x0000_s2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<v:textbox inset="1pt,1pt,1pt,1pt">
                <w:txbxContent>
                  <w:p w:rsidR="00A2124D" w:rsidRPr="002C7652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59</w:t>
                    </w:r>
                  </w:p>
                </w:txbxContent>
              </v:textbox>
            </v:rect>
            <v:rect id="Rectangle 173" o:spid="_x0000_s2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Обмотка 2: </w:t>
      </w:r>
      <w:r w:rsidRPr="00593406">
        <w:rPr>
          <w:rFonts w:ascii="Times New Roman" w:hAnsi="Times New Roman"/>
          <w:sz w:val="28"/>
          <w:szCs w:val="28"/>
        </w:rPr>
        <w:tab/>
        <w:t>ФАЗА 2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Обмотка 3: </w:t>
      </w:r>
      <w:r w:rsidRPr="00593406">
        <w:rPr>
          <w:rFonts w:ascii="Times New Roman" w:hAnsi="Times New Roman"/>
          <w:sz w:val="28"/>
          <w:szCs w:val="28"/>
        </w:rPr>
        <w:tab/>
        <w:t>ФАЗА 3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93406">
        <w:rPr>
          <w:rFonts w:ascii="Times New Roman" w:hAnsi="Times New Roman"/>
          <w:sz w:val="28"/>
          <w:szCs w:val="28"/>
        </w:rPr>
        <w:t>Mount</w:t>
      </w:r>
      <w:proofErr w:type="spellEnd"/>
      <w:r w:rsidRPr="00593406">
        <w:rPr>
          <w:rFonts w:ascii="Times New Roman" w:hAnsi="Times New Roman"/>
          <w:sz w:val="28"/>
          <w:szCs w:val="28"/>
        </w:rPr>
        <w:t>. дизайн</w:t>
      </w:r>
      <w:proofErr w:type="gramStart"/>
      <w:r w:rsidRPr="00593406">
        <w:rPr>
          <w:rFonts w:ascii="Times New Roman" w:hAnsi="Times New Roman"/>
          <w:sz w:val="28"/>
          <w:szCs w:val="28"/>
        </w:rPr>
        <w:t>.</w:t>
      </w:r>
      <w:proofErr w:type="gramEnd"/>
      <w:r w:rsidRPr="0059340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3406">
        <w:rPr>
          <w:rFonts w:ascii="Times New Roman" w:hAnsi="Times New Roman"/>
          <w:sz w:val="28"/>
          <w:szCs w:val="28"/>
        </w:rPr>
        <w:t>с</w:t>
      </w:r>
      <w:proofErr w:type="gramEnd"/>
      <w:r w:rsidRPr="00593406">
        <w:rPr>
          <w:rFonts w:ascii="Times New Roman" w:hAnsi="Times New Roman"/>
          <w:sz w:val="28"/>
          <w:szCs w:val="28"/>
        </w:rPr>
        <w:t xml:space="preserve">оотв. IEC 34-7: </w:t>
      </w:r>
      <w:r w:rsidRPr="00593406">
        <w:rPr>
          <w:rFonts w:ascii="Times New Roman" w:hAnsi="Times New Roman"/>
          <w:sz w:val="28"/>
          <w:szCs w:val="28"/>
        </w:rPr>
        <w:tab/>
        <w:t>IM V1 / B5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Тип смазочного материала: </w:t>
      </w:r>
      <w:r w:rsidRPr="00593406">
        <w:rPr>
          <w:rFonts w:ascii="Times New Roman" w:hAnsi="Times New Roman"/>
          <w:sz w:val="28"/>
          <w:szCs w:val="28"/>
        </w:rPr>
        <w:tab/>
        <w:t>UNIREX N3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Смазочный </w:t>
      </w:r>
      <w:proofErr w:type="spellStart"/>
      <w:r w:rsidRPr="00593406">
        <w:rPr>
          <w:rFonts w:ascii="Times New Roman" w:hAnsi="Times New Roman"/>
          <w:sz w:val="28"/>
          <w:szCs w:val="28"/>
        </w:rPr>
        <w:t>цюань</w:t>
      </w:r>
      <w:proofErr w:type="spellEnd"/>
      <w:r w:rsidRPr="00593406">
        <w:rPr>
          <w:rFonts w:ascii="Times New Roman" w:hAnsi="Times New Roman"/>
          <w:sz w:val="28"/>
          <w:szCs w:val="28"/>
        </w:rPr>
        <w:t xml:space="preserve"> .: </w:t>
      </w:r>
      <w:r w:rsidRPr="00593406">
        <w:rPr>
          <w:rFonts w:ascii="Times New Roman" w:hAnsi="Times New Roman"/>
          <w:sz w:val="28"/>
          <w:szCs w:val="28"/>
        </w:rPr>
        <w:tab/>
        <w:t>13 г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Смазывание интервал 1: </w:t>
      </w:r>
      <w:r w:rsidRPr="00593406">
        <w:rPr>
          <w:rFonts w:ascii="Times New Roman" w:hAnsi="Times New Roman"/>
          <w:sz w:val="28"/>
          <w:szCs w:val="28"/>
        </w:rPr>
        <w:tab/>
        <w:t>6500 ч / 40 ° C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Смазывание интервал 2: </w:t>
      </w:r>
      <w:r w:rsidRPr="00593406">
        <w:rPr>
          <w:rFonts w:ascii="Times New Roman" w:hAnsi="Times New Roman"/>
          <w:sz w:val="28"/>
          <w:szCs w:val="28"/>
        </w:rPr>
        <w:tab/>
        <w:t>1600 ч / 60 ° C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другие 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Метка: </w:t>
      </w:r>
      <w:r w:rsidRPr="00593406">
        <w:rPr>
          <w:rFonts w:ascii="Times New Roman" w:hAnsi="Times New Roman"/>
          <w:sz w:val="28"/>
          <w:szCs w:val="28"/>
        </w:rPr>
        <w:tab/>
      </w:r>
      <w:proofErr w:type="spellStart"/>
      <w:r w:rsidRPr="00593406">
        <w:rPr>
          <w:rFonts w:ascii="Times New Roman" w:hAnsi="Times New Roman"/>
          <w:sz w:val="28"/>
          <w:szCs w:val="28"/>
        </w:rPr>
        <w:t>Grundfos</w:t>
      </w:r>
      <w:proofErr w:type="spellEnd"/>
      <w:r w:rsidRPr="005934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406">
        <w:rPr>
          <w:rFonts w:ascii="Times New Roman" w:hAnsi="Times New Roman"/>
          <w:sz w:val="28"/>
          <w:szCs w:val="28"/>
        </w:rPr>
        <w:t>Blueflux</w:t>
      </w:r>
      <w:proofErr w:type="spellEnd"/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Вес нетто: </w:t>
      </w:r>
      <w:r w:rsidRPr="00593406">
        <w:rPr>
          <w:rFonts w:ascii="Times New Roman" w:hAnsi="Times New Roman"/>
          <w:sz w:val="28"/>
          <w:szCs w:val="28"/>
        </w:rPr>
        <w:tab/>
        <w:t>113 кг</w:t>
      </w:r>
    </w:p>
    <w:p w:rsidR="00432D52" w:rsidRPr="00593406" w:rsidRDefault="00432D52" w:rsidP="00432D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3406">
        <w:rPr>
          <w:rFonts w:ascii="Times New Roman" w:hAnsi="Times New Roman"/>
          <w:sz w:val="28"/>
          <w:szCs w:val="28"/>
        </w:rPr>
        <w:t xml:space="preserve">Цвет / Тип: </w:t>
      </w:r>
      <w:r w:rsidRPr="00593406">
        <w:rPr>
          <w:rFonts w:ascii="Times New Roman" w:hAnsi="Times New Roman"/>
          <w:sz w:val="28"/>
          <w:szCs w:val="28"/>
        </w:rPr>
        <w:tab/>
        <w:t>NCS 9000 глянец 40 + -10 / E-пальто</w:t>
      </w:r>
    </w:p>
    <w:p w:rsidR="00432D52" w:rsidRDefault="00432D52" w:rsidP="00432D5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32D52" w:rsidRPr="00E00834" w:rsidRDefault="00262449" w:rsidP="00432D52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288" o:spid="_x0000_s2196" style="position:absolute;left:0;text-align:left;margin-left:56.7pt;margin-top:19.85pt;width:518.8pt;height:802.3pt;z-index:251841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" o:allowincell="f">
            <v:rect id="Rectangle 1028" o:spid="_x0000_s21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CrsMA&#10;AADcAAAADwAAAGRycy9kb3ducmV2LnhtbESPQYvCMBSE78L+h/AWvGmqB7Fdo9QFYU+L1v6AR/O2&#10;LTYvtYlt119vBMHjMDPfMJvdaBrRU+dqywoW8wgEcWF1zaWC/HyYrUE4j6yxsUwK/snBbvsx2WCi&#10;7cAn6jNfigBhl6CCyvs2kdIVFRl0c9sSB+/PdgZ9kF0pdYdDgJtGLqNoJQ3WHBYqbOm7ouKS3YyC&#10;ix/737TM7oc438fFcZ8Ot2uq1PRzTL9AeBr9O/xq/2gFy3UMz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UCrsMAAADcAAAADwAAAAAAAAAAAAAAAACYAgAAZHJzL2Rv&#10;d25yZXYueG1sUEsFBgAAAAAEAAQA9QAAAIgDAAAAAA==&#10;" filled="f" strokeweight="2pt"/>
            <v:line id="Line 1029" o:spid="_x0000_s21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QL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dc0C+9AAAA3AAAAA8AAAAAAAAAAAAAAAAAoQIA&#10;AGRycy9kb3ducmV2LnhtbFBLBQYAAAAABAAEAPkAAACLAwAAAAA=&#10;" strokeweight="2pt"/>
            <v:line id="Line 1030" o:spid="_x0000_s21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1t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QdbTAAAAA3AAAAA8AAAAAAAAAAAAAAAAA&#10;oQIAAGRycy9kb3ducmV2LnhtbFBLBQYAAAAABAAEAPkAAACOAwAAAAA=&#10;" strokeweight="2pt"/>
            <v:line id="Line 1031" o:spid="_x0000_s22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rw8MAAADcAAAADwAAAGRycy9kb3ducmV2LnhtbESPQWvCQBSE7wX/w/IEb83GgKVGVwmB&#10;iLfS6CW3Z/aZBLNvQ3bV+O+7hUKPw8x8w2z3k+nFg0bXWVawjGIQxLXVHTcKzqfi/ROE88gae8uk&#10;4EUO9rvZ2xZTbZ/8TY/SNyJA2KWooPV+SKV0dUsGXWQH4uBd7WjQBzk2Uo/4DHDTyySOP6TBjsNC&#10;iwPlLdW38m4U3Krzqjh85frUl5m+NIWvLlet1GI+ZRsQnib/H/5rH7WCZJ3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C68PDAAAA3AAAAA8AAAAAAAAAAAAA&#10;AAAAoQIAAGRycy9kb3ducmV2LnhtbFBLBQYAAAAABAAEAPkAAACRAwAAAAA=&#10;" strokeweight="2pt"/>
            <v:line id="Line 1032" o:spid="_x0000_s22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5OW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k5YxAAAANwAAAAPAAAAAAAAAAAA&#10;AAAAAKECAABkcnMvZG93bnJldi54bWxQSwUGAAAAAAQABAD5AAAAkgMAAAAA&#10;" strokeweight="2pt"/>
            <v:line id="Line 1033" o:spid="_x0000_s22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9YsxAAAANwAAAAPAAAAAAAAAAAA&#10;AAAAAKECAABkcnMvZG93bnJldi54bWxQSwUGAAAAAAQABAD5AAAAkgMAAAAA&#10;" strokeweight="2pt"/>
            <v:line id="Line 1034" o:spid="_x0000_s22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zt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rc7fAAAAA3AAAAA8AAAAAAAAAAAAAAAAA&#10;oQIAAGRycy9kb3ducmV2LnhtbFBLBQYAAAAABAAEAPkAAACOAwAAAAA=&#10;" strokeweight="2pt"/>
            <v:line id="Line 1035" o:spid="_x0000_s22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tw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7cDAAAAA3AAAAA8AAAAAAAAAAAAAAAAA&#10;oQIAAGRycy9kb3ducmV2LnhtbFBLBQYAAAAABAAEAPkAAACOAwAAAAA=&#10;" strokeweight="2pt"/>
            <v:line id="Line 1036" o:spid="_x0000_s2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K6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CZvc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bK6MUAAADcAAAADwAAAAAAAAAA&#10;AAAAAAChAgAAZHJzL2Rvd25yZXYueG1sUEsFBgAAAAAEAAQA+QAAAJMDAAAAAA==&#10;" strokeweight="1pt"/>
            <v:line id="Line 1037" o:spid="_x0000_s2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<v:line id="Line 1038" o:spid="_x0000_s22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7AcQAAADc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MM5z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fsBxAAAANwAAAAPAAAAAAAAAAAA&#10;AAAAAKECAABkcnMvZG93bnJldi54bWxQSwUGAAAAAAQABAD5AAAAkgMAAAAA&#10;" strokeweight="1pt"/>
            <v:rect id="Rectangle 1039" o:spid="_x0000_s22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HCs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z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HCs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0" o:spid="_x0000_s22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ikcIA&#10;AADcAAAADwAAAGRycy9kb3ducmV2LnhtbESPQWvCQBSE7wX/w/KE3uquWkRTNyEIglfTCh4f2dck&#10;bfZt3F01/fduodDjMDPfMNtitL24kQ+dYw3zmQJBXDvTcaPh433/sgYRIrLB3jFp+KEART552mJm&#10;3J2PdKtiIxKEQ4Ya2hiHTMpQt2QxzNxAnLxP5y3GJH0jjcd7gtteLpRaSYsdp4UWB9q1VH9XV6uh&#10;LL/G06Xa4D7ItfIr82qa8qz183Qs30BEGuN/+K99MBqWag6/Z9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OKR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1" o:spid="_x0000_s22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85s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MTe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zm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2" o:spid="_x0000_s22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ZfcIA&#10;AADcAAAADwAAAGRycy9kb3ducmV2LnhtbESPQWsCMRSE7wX/Q3iCt5pYRXRrlKUgeHWt4PGxed3d&#10;dvOyJlHXf28EocdhZr5hVpvetuJKPjSONUzGCgRx6UzDlYbvw/Z9ASJEZIOtY9JwpwCb9eBthZlx&#10;N97TtYiVSBAOGWqoY+wyKUNZk8Uwdh1x8n6ctxiT9JU0Hm8Jblv5odRcWmw4LdTY0VdN5V9xsRry&#10;/Lc/noslboNcKD83M1PlJ61Hwz7/BBGpj//hV3tnNEzV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tl9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43" o:spid="_x0000_s22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Cc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+FN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0EJ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44" o:spid="_x0000_s22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kks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TBRn/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+SS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432D52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5" o:spid="_x0000_s22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65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h4U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65c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2C7652" w:rsidRDefault="00A2124D" w:rsidP="00432D52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60</w:t>
                    </w:r>
                  </w:p>
                </w:txbxContent>
              </v:textbox>
            </v:rect>
            <v:rect id="Rectangle 1046" o:spid="_x0000_s22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uL8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K7g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suL8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432D52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32D52" w:rsidRPr="00E00834">
        <w:rPr>
          <w:rFonts w:ascii="Times New Roman" w:hAnsi="Times New Roman"/>
          <w:sz w:val="28"/>
          <w:szCs w:val="28"/>
        </w:rPr>
        <w:t>Приложе</w:t>
      </w:r>
      <w:r w:rsidR="00432D52">
        <w:rPr>
          <w:rFonts w:ascii="Times New Roman" w:hAnsi="Times New Roman"/>
          <w:sz w:val="28"/>
          <w:szCs w:val="28"/>
        </w:rPr>
        <w:t xml:space="preserve">ние </w:t>
      </w:r>
      <w:proofErr w:type="gramStart"/>
      <w:r w:rsidR="00432D52">
        <w:rPr>
          <w:rFonts w:ascii="Times New Roman" w:hAnsi="Times New Roman"/>
          <w:sz w:val="28"/>
          <w:szCs w:val="28"/>
        </w:rPr>
        <w:t>З</w:t>
      </w:r>
      <w:proofErr w:type="gramEnd"/>
    </w:p>
    <w:p w:rsidR="00432D52" w:rsidRDefault="00432D52" w:rsidP="00432D52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Насо</w:t>
      </w:r>
      <w:proofErr w:type="gramStart"/>
      <w:r>
        <w:rPr>
          <w:rFonts w:ascii="Times New Roman" w:hAnsi="Times New Roman"/>
          <w:sz w:val="28"/>
          <w:szCs w:val="28"/>
        </w:rPr>
        <w:t>c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на теплый контур фирмы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Grundfos</w:t>
      </w:r>
      <w:proofErr w:type="spellEnd"/>
    </w:p>
    <w:p w:rsidR="00432D52" w:rsidRPr="00432D52" w:rsidRDefault="00432D52" w:rsidP="00432D5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i/>
          <w:iCs/>
          <w:noProof/>
          <w:color w:val="333399"/>
          <w:shd w:val="clear" w:color="auto" w:fill="FFFFFF"/>
          <w:lang w:eastAsia="ru-RU"/>
        </w:rPr>
        <w:drawing>
          <wp:inline distT="0" distB="0" distL="0" distR="0">
            <wp:extent cx="2238375" cy="2238375"/>
            <wp:effectExtent l="0" t="0" r="9525" b="9525"/>
            <wp:docPr id="336" name="Рисунок 336" descr="Изображение насосов MG90SB">
              <a:hlinkClick xmlns:a="http://schemas.openxmlformats.org/drawingml/2006/main" r:id="rId97" tooltip="&quot;Изображение насосов MG90S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насосов MG90SB">
                      <a:hlinkClick r:id="rId97" tooltip="&quot;Изображение насосов MG90S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52" w:rsidRPr="000C7D6D" w:rsidRDefault="00432D52" w:rsidP="00432D52">
      <w:pPr>
        <w:spacing w:before="450" w:after="150" w:line="240" w:lineRule="auto"/>
        <w:ind w:left="-75"/>
        <w:outlineLvl w:val="3"/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</w:pPr>
      <w:r w:rsidRPr="000C7D6D"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  <w:t>ДАННЫЕ КАТАЛОГА </w:t>
      </w:r>
      <w:r w:rsidRPr="000C7D6D">
        <w:rPr>
          <w:rFonts w:ascii="Arial" w:eastAsia="Times New Roman" w:hAnsi="Arial" w:cs="Arial"/>
          <w:b/>
          <w:bCs/>
          <w:caps/>
          <w:color w:val="000000"/>
          <w:sz w:val="26"/>
          <w:szCs w:val="26"/>
          <w:shd w:val="clear" w:color="auto" w:fill="FFFFFF"/>
          <w:lang w:eastAsia="ru-RU"/>
        </w:rPr>
        <w:t>MG90SB</w:t>
      </w:r>
    </w:p>
    <w:tbl>
      <w:tblPr>
        <w:tblW w:w="99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48"/>
        <w:gridCol w:w="3852"/>
      </w:tblGrid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продукции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MG90SB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Производственный номер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85215705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EAN номер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5700390723576</w:t>
            </w:r>
          </w:p>
        </w:tc>
      </w:tr>
    </w:tbl>
    <w:p w:rsidR="00432D52" w:rsidRPr="000C7D6D" w:rsidRDefault="00432D52" w:rsidP="00432D52">
      <w:pPr>
        <w:spacing w:before="450" w:after="150" w:line="240" w:lineRule="auto"/>
        <w:ind w:left="-75"/>
        <w:outlineLvl w:val="3"/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</w:pPr>
      <w:r w:rsidRPr="000C7D6D"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  <w:t>ОПИСАНИЕ </w:t>
      </w:r>
      <w:r w:rsidRPr="000C7D6D">
        <w:rPr>
          <w:rFonts w:ascii="Arial" w:eastAsia="Times New Roman" w:hAnsi="Arial" w:cs="Arial"/>
          <w:b/>
          <w:bCs/>
          <w:caps/>
          <w:color w:val="000000"/>
          <w:sz w:val="26"/>
          <w:szCs w:val="26"/>
          <w:shd w:val="clear" w:color="auto" w:fill="FFFFFF"/>
          <w:lang w:eastAsia="ru-RU"/>
        </w:rPr>
        <w:t>MG90SB</w:t>
      </w:r>
    </w:p>
    <w:tbl>
      <w:tblPr>
        <w:tblW w:w="99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00"/>
      </w:tblGrid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MG90SB</w:t>
            </w:r>
          </w:p>
          <w:p w:rsidR="00432D52" w:rsidRPr="000C7D6D" w:rsidRDefault="00432D52" w:rsidP="006A2B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1-фазный асинхронный стандартный электродвигатель.</w:t>
            </w:r>
          </w:p>
        </w:tc>
      </w:tr>
    </w:tbl>
    <w:p w:rsidR="00432D52" w:rsidRPr="000C7D6D" w:rsidRDefault="00432D52" w:rsidP="00432D52">
      <w:pPr>
        <w:spacing w:before="450" w:after="150" w:line="240" w:lineRule="auto"/>
        <w:ind w:left="-75"/>
        <w:outlineLvl w:val="3"/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</w:pPr>
      <w:r w:rsidRPr="000C7D6D"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  <w:t>ОСНОВНЫЕ ДАННЫЕ </w:t>
      </w:r>
      <w:r w:rsidRPr="000C7D6D">
        <w:rPr>
          <w:rFonts w:ascii="Arial" w:eastAsia="Times New Roman" w:hAnsi="Arial" w:cs="Arial"/>
          <w:b/>
          <w:bCs/>
          <w:caps/>
          <w:color w:val="000000"/>
          <w:sz w:val="26"/>
          <w:szCs w:val="26"/>
          <w:shd w:val="clear" w:color="auto" w:fill="FFFFFF"/>
          <w:lang w:eastAsia="ru-RU"/>
        </w:rPr>
        <w:t>MG90SB</w:t>
      </w:r>
    </w:p>
    <w:tbl>
      <w:tblPr>
        <w:tblW w:w="99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79"/>
        <w:gridCol w:w="1821"/>
      </w:tblGrid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вала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 мм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конца вала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 мм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на табличке электродвигателя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CE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IC 411</w:t>
            </w:r>
          </w:p>
        </w:tc>
      </w:tr>
    </w:tbl>
    <w:p w:rsidR="00432D52" w:rsidRPr="000C7D6D" w:rsidRDefault="00432D52" w:rsidP="00432D52">
      <w:pPr>
        <w:spacing w:before="450" w:after="150" w:line="240" w:lineRule="auto"/>
        <w:ind w:left="-75"/>
        <w:outlineLvl w:val="3"/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</w:pPr>
      <w:r w:rsidRPr="000C7D6D"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  <w:t>ИЗОБРАЖЕНИЕ </w:t>
      </w:r>
      <w:r w:rsidRPr="000C7D6D">
        <w:rPr>
          <w:rFonts w:ascii="Arial" w:eastAsia="Times New Roman" w:hAnsi="Arial" w:cs="Arial"/>
          <w:b/>
          <w:bCs/>
          <w:caps/>
          <w:color w:val="000000"/>
          <w:sz w:val="26"/>
          <w:szCs w:val="26"/>
          <w:shd w:val="clear" w:color="auto" w:fill="FFFFFF"/>
          <w:lang w:eastAsia="ru-RU"/>
        </w:rPr>
        <w:t>MG90SB</w:t>
      </w:r>
    </w:p>
    <w:p w:rsidR="00432D52" w:rsidRPr="000C7D6D" w:rsidRDefault="00432D52" w:rsidP="00432D52">
      <w:pPr>
        <w:spacing w:after="150" w:line="240" w:lineRule="auto"/>
        <w:jc w:val="right"/>
        <w:textAlignment w:val="center"/>
        <w:rPr>
          <w:rFonts w:ascii="Arial" w:eastAsia="Times New Roman" w:hAnsi="Arial" w:cs="Arial"/>
          <w:color w:val="000000"/>
          <w:shd w:val="clear" w:color="auto" w:fill="FFFFFF"/>
          <w:lang w:eastAsia="ru-RU"/>
        </w:rPr>
      </w:pPr>
    </w:p>
    <w:p w:rsidR="00432D52" w:rsidRPr="000C7D6D" w:rsidRDefault="00432D52" w:rsidP="00432D52">
      <w:pPr>
        <w:spacing w:before="450" w:after="150" w:line="240" w:lineRule="auto"/>
        <w:ind w:left="-75"/>
        <w:outlineLvl w:val="3"/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</w:pPr>
      <w:r w:rsidRPr="000C7D6D">
        <w:rPr>
          <w:rFonts w:ascii="Arial" w:eastAsia="Times New Roman" w:hAnsi="Arial" w:cs="Arial"/>
          <w:caps/>
          <w:color w:val="000000"/>
          <w:sz w:val="26"/>
          <w:szCs w:val="26"/>
          <w:shd w:val="clear" w:color="auto" w:fill="FFFFFF"/>
          <w:lang w:eastAsia="ru-RU"/>
        </w:rPr>
        <w:t>ДАННЫЕ ЭЛЕКТРООБОРУДОВАНИЯ </w:t>
      </w:r>
      <w:r w:rsidRPr="000C7D6D">
        <w:rPr>
          <w:rFonts w:ascii="Arial" w:eastAsia="Times New Roman" w:hAnsi="Arial" w:cs="Arial"/>
          <w:b/>
          <w:bCs/>
          <w:caps/>
          <w:color w:val="000000"/>
          <w:sz w:val="26"/>
          <w:szCs w:val="26"/>
          <w:shd w:val="clear" w:color="auto" w:fill="FFFFFF"/>
          <w:lang w:eastAsia="ru-RU"/>
        </w:rPr>
        <w:t>MG90SB</w:t>
      </w:r>
    </w:p>
    <w:tbl>
      <w:tblPr>
        <w:tblW w:w="99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15"/>
        <w:gridCol w:w="3385"/>
      </w:tblGrid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электродвигателя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90SB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энергоэфф-ти</w:t>
            </w:r>
            <w:proofErr w:type="spellEnd"/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NA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Количество полюсов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Номинальная мощность - P2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 кВт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Промышленная частота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Hz</w:t>
            </w:r>
            <w:proofErr w:type="spellEnd"/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Номинальное напряжение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x 220-230/240 V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Номинальный ток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7,40/6,70 A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Пусковой ток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390 %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Cos</w:t>
            </w:r>
            <w:proofErr w:type="spellEnd"/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 - характеристика мощности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0,98/0,99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Номинальная скорость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2770 об/</w:t>
            </w:r>
            <w:proofErr w:type="gram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Номинальный вращающий момент при полной нагрузке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3.8 Нм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Крутящий момент заторможенного ротора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90 %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Распределение крутящего момента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230 %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Момент инерции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0.0024 кг м</w:t>
            </w:r>
            <w:proofErr w:type="gram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Эффективность электродвигателя при полной нагрузке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73-71 %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защиты (IEC 34-5)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 (</w:t>
            </w: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Protect</w:t>
            </w:r>
            <w:proofErr w:type="spellEnd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water</w:t>
            </w:r>
            <w:proofErr w:type="spellEnd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jets</w:t>
            </w:r>
            <w:proofErr w:type="spellEnd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dust</w:t>
            </w:r>
            <w:proofErr w:type="spellEnd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изоляции (IEC 85)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F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электродвигателя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PTO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Тропическая защита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защита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внутрен</w:t>
            </w:r>
            <w:proofErr w:type="spellEnd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R1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1,58 </w:t>
            </w: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ohm</w:t>
            </w:r>
            <w:proofErr w:type="spellEnd"/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R2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1,92 </w:t>
            </w:r>
            <w:proofErr w:type="spellStart"/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ohm</w:t>
            </w:r>
            <w:proofErr w:type="spellEnd"/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Обмотка 1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MAIN 1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Обмотка 2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AUXILARY 1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Обмотка 3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AUXILARY 1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Направление вращения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CW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 допуск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+/- %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Минимальная нагрузка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25 %</w:t>
            </w:r>
          </w:p>
        </w:tc>
      </w:tr>
      <w:tr w:rsidR="00432D52" w:rsidRPr="000C7D6D" w:rsidTr="006A2B65">
        <w:trPr>
          <w:tblCellSpacing w:w="15" w:type="dxa"/>
        </w:trPr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Монтажн</w:t>
            </w:r>
            <w:proofErr w:type="spellEnd"/>
            <w:r w:rsidRPr="000C7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обозначение по IEC 34-7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30" w:type="dxa"/>
              <w:left w:w="150" w:type="dxa"/>
              <w:bottom w:w="30" w:type="dxa"/>
              <w:right w:w="60" w:type="dxa"/>
            </w:tcMar>
            <w:vAlign w:val="center"/>
            <w:hideMark/>
          </w:tcPr>
          <w:p w:rsidR="00432D52" w:rsidRPr="000C7D6D" w:rsidRDefault="00432D52" w:rsidP="006A2B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7D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IM B14/V18</w:t>
            </w:r>
          </w:p>
        </w:tc>
      </w:tr>
    </w:tbl>
    <w:p w:rsidR="00432D52" w:rsidRDefault="00262449" w:rsidP="00432D52">
      <w:pPr>
        <w:jc w:val="center"/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338" o:spid="_x0000_s2216" style="position:absolute;left:0;text-align:left;margin-left:56.7pt;margin-top:19.85pt;width:518.8pt;height:802.3pt;z-index:2518435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" o:allowincell="f">
            <v:rect id="Rectangle 175" o:spid="_x0000_s22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E1MMA&#10;AADcAAAADwAAAGRycy9kb3ducmV2LnhtbESP0YrCMBRE3wX/IVxh3zRVYbFdo9QFwSfRrh9waa5t&#10;sbnpNrHt+vVmQfBxmJkzzHo7mFp01LrKsoL5LAJBnFtdcaHg8rOfrkA4j6yxtkwK/sjBdjMerTHR&#10;tuczdZkvRICwS1BB6X2TSOnykgy6mW2Ig3e1rUEfZFtI3WIf4KaWiyj6lAYrDgslNvRdUn7L7kbB&#10;zQ/dMS2yxz6+7OL8tEv7+2+q1MdkSL9AeBr8O/xqH7SC5TKG/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vE1MMAAADcAAAADwAAAAAAAAAAAAAAAACYAgAAZHJzL2Rv&#10;d25yZXYueG1sUEsFBgAAAAAEAAQA9QAAAIgDAAAAAA==&#10;" filled="f" strokeweight="2pt"/>
            <v:line id="Line 176" o:spid="_x0000_s22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3z9b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/d8/W9AAAA3AAAAA8AAAAAAAAAAAAAAAAAoQIA&#10;AGRycy9kb3ducmV2LnhtbFBLBQYAAAAABAAEAPkAAACLAwAAAAA=&#10;" strokeweight="2pt"/>
            <v:line id="Line 177" o:spid="_x0000_s22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Wb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Y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RVm7DAAAA3AAAAA8AAAAAAAAAAAAA&#10;AAAAoQIAAGRycy9kb3ducmV2LnhtbFBLBQYAAAAABAAEAPkAAACRAwAAAAA=&#10;" strokeweight="2pt"/>
            <v:line id="Line 178" o:spid="_x0000_s22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179" o:spid="_x0000_s22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180" o:spid="_x0000_s22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181" o:spid="_x0000_s22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182" o:spid="_x0000_s22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183" o:spid="_x0000_s22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line id="Line 184" o:spid="_x0000_s22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ex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aXsTAAAAA3AAAAA8AAAAAAAAAAAAAAAAA&#10;oQIAAGRycy9kb3ducmV2LnhtbFBLBQYAAAAABAAEAPkAAACOAwAAAAA=&#10;" strokeweight="2pt"/>
            <v:line id="Line 185" o:spid="_x0000_s22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57M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V57MUAAADcAAAADwAAAAAAAAAA&#10;AAAAAAChAgAAZHJzL2Rvd25yZXYueG1sUEsFBgAAAAAEAAQA+QAAAJMDAAAAAA==&#10;" strokeweight="1pt"/>
            <v:rect id="Rectangle 186" o:spid="_x0000_s22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87" o:spid="_x0000_s22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8" o:spid="_x0000_s22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89" o:spid="_x0000_s22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90" o:spid="_x0000_s22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1" o:spid="_x0000_s22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2" o:spid="_x0000_s22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iqr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foqq+AAAA3AAAAA8AAAAAAAAAAAAAAAAAmAIAAGRycy9kb3ducmV2&#10;LnhtbFBLBQYAAAAABAAEAPUAAACDAwAAAAA=&#10;" filled="f" stroked="f" strokeweight=".25pt">
              <v:textbox inset="1pt,1pt,1pt,1pt">
                <w:txbxContent>
                  <w:p w:rsidR="00A2124D" w:rsidRPr="002C7652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61</w:t>
                    </w:r>
                  </w:p>
                </w:txbxContent>
              </v:textbox>
            </v:rect>
            <v:rect id="Rectangle 193" o:spid="_x0000_s22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HMc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ilE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wcxwgAAANwAAAAPAAAAAAAAAAAAAAAAAJgCAABkcnMvZG93&#10;bnJldi54bWxQSwUGAAAAAAQABAD1AAAAhwMAAAAA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32D52">
        <w:rPr>
          <w:rFonts w:ascii="Times New Roman" w:hAnsi="Times New Roman"/>
          <w:sz w:val="28"/>
          <w:szCs w:val="28"/>
        </w:rPr>
        <w:br w:type="page"/>
      </w:r>
    </w:p>
    <w:p w:rsidR="006A2B65" w:rsidRPr="00E00834" w:rsidRDefault="00432D52" w:rsidP="006A2B65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0"/>
          <w:szCs w:val="28"/>
          <w:lang w:eastAsia="ru-RU"/>
        </w:rPr>
        <w:lastRenderedPageBreak/>
        <w:t xml:space="preserve"> </w:t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362" o:spid="_x0000_s2236" style="position:absolute;left:0;text-align:left;margin-left:56.7pt;margin-top:19.85pt;width:518.8pt;height:802.3pt;z-index:251845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" o:allowincell="f">
            <v:rect id="Rectangle 1028" o:spid="_x0000_s22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cI8QA&#10;AADcAAAADwAAAGRycy9kb3ducmV2LnhtbESP0YrCMBRE3xf8h3AF39ZUBdlWo1RB8Enc6gdcmmtb&#10;bG5qE9vufr0RFvZxmJkzzHo7mFp01LrKsoLZNAJBnFtdcaHgejl8foFwHlljbZkU/JCD7Wb0scZE&#10;256/qct8IQKEXYIKSu+bREqXl2TQTW1DHLybbQ36INtC6hb7ADe1nEfRUhqsOCyU2NC+pPyePY2C&#10;ux+6U1pkv4f4uovz8y7tn49Uqcl4SFcgPA3+P/zXPmoFi+UC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A3CPEAAAA3AAAAA8AAAAAAAAAAAAAAAAAmAIAAGRycy9k&#10;b3ducmV2LnhtbFBLBQYAAAAABAAEAPUAAACJAwAAAAA=&#10;" filled="f" strokeweight="2pt"/>
            <v:line id="Line 1029" o:spid="_x0000_s22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Opl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egm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qZbDAAAA3AAAAA8AAAAAAAAAAAAA&#10;AAAAoQIAAGRycy9kb3ducmV2LnhtbFBLBQYAAAAABAAEAPkAAACRAwAAAAA=&#10;" strokeweight="2pt"/>
            <v:line id="Line 1030" o:spid="_x0000_s22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8MD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fDA3AAAAA3AAAAA8AAAAAAAAAAAAAAAAA&#10;oQIAAGRycy9kb3ducmV2LnhtbFBLBQYAAAAABAAEAPkAAACOAwAAAAA=&#10;" strokeweight="2pt"/>
            <v:line id="Line 1031" o:spid="_x0000_s22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2SesMAAADcAAAADwAAAGRycy9kb3ducmV2LnhtbESPQWvCQBSE7wX/w/KE3pqNlgaJrhIC&#10;EW+l0Utuz+wzCWbfhuyq8d+7hUKPw8x8w2x2k+nFnUbXWVawiGIQxLXVHTcKTsfiYwXCeWSNvWVS&#10;8CQHu+3sbYOptg/+oXvpGxEg7FJU0Ho/pFK6uiWDLrIDcfAudjTogxwbqUd8BLjp5TKOE2mw47DQ&#10;4kB5S/W1vBkF1+r0Vey/c33sy0yfm8JX54tW6n0+ZWsQnib/H/5rH7SCzySB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NknrDAAAA3AAAAA8AAAAAAAAAAAAA&#10;AAAAoQIAAGRycy9kb3ducmV2LnhtbFBLBQYAAAAABAAEAPkAAACRAwAAAAA=&#10;" strokeweight="2pt"/>
            <v:line id="Line 1032" o:spid="_x0000_s22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E34c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n7mv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E34cIAAADcAAAADwAAAAAAAAAAAAAA&#10;AAChAgAAZHJzL2Rvd25yZXYueG1sUEsFBgAAAAAEAAQA+QAAAJADAAAAAA==&#10;" strokeweight="2pt"/>
            <v:line id="Line 1033" o:spid="_x0000_s22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6jk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L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oeo5O9AAAA3AAAAA8AAAAAAAAAAAAAAAAAoQIA&#10;AGRycy9kb3ducmV2LnhtbFBLBQYAAAAABAAEAPkAAACLAwAAAAA=&#10;" strokeweight="2pt"/>
            <v:line id="Line 1034" o:spid="_x0000_s22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IGCM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n7mf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IGCMIAAADcAAAADwAAAAAAAAAAAAAA&#10;AAChAgAAZHJzL2Rvd25yZXYueG1sUEsFBgAAAAAEAAQA+QAAAJADAAAAAA==&#10;" strokeweight="2pt"/>
            <v:line id="Line 1035" o:spid="_x0000_s22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5SL0AAADcAAAADwAAAGRycy9kb3ducmV2LnhtbERPuwrCMBTdBf8hXMFNUxUfVKOIUHET&#10;q4vbtbm2xeamNFHr35tBcDyc92rTmkq8qHGlZQWjYQSCOLO65FzB5ZwMFiCcR9ZYWSYFH3KwWXc7&#10;K4y1ffOJXqnPRQhhF6OCwvs6ltJlBRl0Q1sTB+5uG4M+wCaXusF3CDeVHEfRTBosOTQUWNOuoOyR&#10;Po2Cx/UyTfbHnT5X6Vbf8sRfb3etVL/XbpcgPLX+L/65D1rBZB7mhz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GxOUi9AAAA3AAAAA8AAAAAAAAAAAAAAAAAoQIA&#10;AGRycy9kb3ducmV2LnhtbFBLBQYAAAAABAAEAPkAAACLAwAAAAA=&#10;" strokeweight="2pt"/>
            <v:line id="Line 1036" o:spid="_x0000_s22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4eYMUAAADcAAAADwAAAGRycy9kb3ducmV2LnhtbESP3WoCMRSE7wXfIRzBu5rdC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4eYMUAAADcAAAADwAAAAAAAAAA&#10;AAAAAAChAgAAZHJzL2Rvd25yZXYueG1sUEsFBgAAAAAEAAQA+QAAAJMDAAAAAA==&#10;" strokeweight="1pt"/>
            <v:line id="Line 1037" o:spid="_x0000_s22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8CpM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+Fj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wKkxAAAANwAAAAPAAAAAAAAAAAA&#10;AAAAAKECAABkcnMvZG93bnJldi54bWxQSwUGAAAAAAQABAD5AAAAkgMAAAAA&#10;" strokeweight="2pt"/>
            <v:line id="Line 1038" o:spid="_x0000_s22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AljMUAAADc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AljMUAAADcAAAADwAAAAAAAAAA&#10;AAAAAAChAgAAZHJzL2Rvd25yZXYueG1sUEsFBgAAAAAEAAQA+QAAAJMDAAAAAA==&#10;" strokeweight="1pt"/>
            <v:rect id="Rectangle 1039" o:spid="_x0000_s22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ydM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fP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TJ0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0" o:spid="_x0000_s22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X7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3IB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l+/EAAAA3A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1" o:spid="_x0000_s22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JmM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A0Se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wmY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2" o:spid="_x0000_s22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sA8IA&#10;AADcAAAADwAAAGRycy9kb3ducmV2LnhtbESPT4vCMBTE74LfITxhb5rqin+qUYog7NWq4PHRPNvu&#10;Ni81yWr3228EweMwM79h1tvONOJOzteWFYxHCQjiwuqaSwWn4364AOEDssbGMin4Iw/bTb+3xlTb&#10;Bx/onodSRAj7FBVUIbSplL6oyKAf2ZY4elfrDIYoXSm1w0eEm0ZOkmQmDdYcFypsaVdR8ZP/GgVZ&#10;9t2db/kS914uEjfTU11mF6U+Bl22AhGoC+/wq/2lFXzO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6wDwgAAANwAAAAPAAAAAAAAAAAAAAAAAJgCAABkcnMvZG93&#10;bnJldi54bWxQSwUGAAAAAAQABAD1AAAAhwMAAAAA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43" o:spid="_x0000_s22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4cc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MW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A4ccAAAADc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44" o:spid="_x0000_s22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Y5cQA&#10;AADdAAAADwAAAGRycy9kb3ducmV2LnhtbESPzWrDMBCE74G8g9hAbomUtOTHjWxMIJBr3RZyXKyt&#10;7dZaOZKauG9fFQo9DjPzDXMoRtuLG/nQOdawWioQxLUzHTcaXl9Oix2IEJEN9o5JwzcFKPLp5ICZ&#10;cXd+plsVG5EgHDLU0MY4ZFKGuiWLYekG4uS9O28xJukbaTzeE9z2cq3URlrsOC20ONCxpfqz+rIa&#10;yvJjfLtWezwFuVN+Yx5NU160ns/G8glEpDH+h//aZ6PhQe238PsmPQ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WOX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5" o:spid="_x0000_s22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Ml78A&#10;AADdAAAADwAAAGRycy9kb3ducmV2LnhtbERPTYvCMBC9C/6HMAt702RdEa1GKYKw160KHodmbKvN&#10;pCZZ7f57cxA8Pt73atPbVtzJh8axhq+xAkFcOtNwpeGw343mIEJENtg6Jg3/FGCzHg5WmBn34F+6&#10;F7ESKYRDhhrqGLtMylDWZDGMXUecuLPzFmOCvpLG4yOF21ZOlJpJiw2nhho72tZUXos/qyHPL/3x&#10;VixwF+Rc+ZmZmio/af350edLEJH6+Ba/3D9Gw7dapLnpTXo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mMyXvwAAAN0AAAAPAAAAAAAAAAAAAAAAAJgCAABkcnMvZG93bnJl&#10;di54bWxQSwUGAAAAAAQABAD1AAAAhAMAAAAA&#10;" filled="f" stroked="f" strokeweight=".25pt">
              <v:textbox inset="1pt,1pt,1pt,1pt">
                <w:txbxContent>
                  <w:p w:rsidR="00A2124D" w:rsidRPr="002C7652" w:rsidRDefault="00A2124D" w:rsidP="006A2B65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62</w:t>
                    </w:r>
                  </w:p>
                </w:txbxContent>
              </v:textbox>
            </v:rect>
            <v:rect id="Rectangle 1046" o:spid="_x0000_s22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pDMMA&#10;AADdAAAADwAAAGRycy9kb3ducmV2LnhtbESPQWsCMRSE70L/Q3iF3jSpFXFXoyyC0GvXCh4fm+fu&#10;2s3LmkTd/vtGEHocZuYbZrUZbCdu5EPrWMP7RIEgrpxpudbwvd+NFyBCRDbYOSYNvxRgs34ZrTA3&#10;7s5fdCtjLRKEQ44amhj7XMpQNWQxTFxPnLyT8xZjkr6WxuM9wW0np0rNpcWW00KDPW0bqn7Kq9VQ&#10;FOfhcCkz3AW5UH5uZqYujlq/vQ7FEkSkIf6Hn+1Po+FDZRk8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RpDMMAAADd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6A2B65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6A2B65" w:rsidRPr="00E00834">
        <w:rPr>
          <w:rFonts w:ascii="Times New Roman" w:hAnsi="Times New Roman"/>
          <w:sz w:val="28"/>
          <w:szCs w:val="28"/>
        </w:rPr>
        <w:t>Приложе</w:t>
      </w:r>
      <w:r w:rsidR="006A2B65">
        <w:rPr>
          <w:rFonts w:ascii="Times New Roman" w:hAnsi="Times New Roman"/>
          <w:sz w:val="28"/>
          <w:szCs w:val="28"/>
        </w:rPr>
        <w:t>ние</w:t>
      </w:r>
      <w:proofErr w:type="gramStart"/>
      <w:r w:rsidR="006A2B65">
        <w:rPr>
          <w:rFonts w:ascii="Times New Roman" w:hAnsi="Times New Roman"/>
          <w:sz w:val="28"/>
          <w:szCs w:val="28"/>
        </w:rPr>
        <w:t xml:space="preserve"> И</w:t>
      </w:r>
      <w:proofErr w:type="gramEnd"/>
    </w:p>
    <w:p w:rsidR="006A2B65" w:rsidRDefault="006A2B65" w:rsidP="006A2B65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Расшерительный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бак на холодный контур фирмы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Zilmet</w:t>
      </w:r>
      <w:proofErr w:type="spellEnd"/>
    </w:p>
    <w:p w:rsidR="006A2B65" w:rsidRDefault="006A2B65" w:rsidP="00432D5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38450"/>
            <wp:effectExtent l="0" t="0" r="9525" b="0"/>
            <wp:docPr id="3100" name="Рисунок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19450"/>
            <wp:effectExtent l="0" t="0" r="9525" b="0"/>
            <wp:docPr id="3101" name="Рисунок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190625"/>
            <wp:effectExtent l="0" t="0" r="9525" b="9525"/>
            <wp:docPr id="3102" name="Рисунок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6A2B65" w:rsidRPr="006A2B65" w:rsidRDefault="00262449" w:rsidP="006A2B65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/>
          <w:sz w:val="28"/>
          <w:szCs w:val="28"/>
        </w:rPr>
      </w:pPr>
      <w:r w:rsidRPr="00262449">
        <w:rPr>
          <w:rFonts w:ascii="Times New Roman" w:hAnsi="Times New Roman"/>
          <w:noProof/>
          <w:sz w:val="20"/>
          <w:szCs w:val="28"/>
          <w:lang w:eastAsia="ru-RU"/>
        </w:rPr>
        <w:lastRenderedPageBreak/>
        <w:pict>
          <v:group id="Группа 3103" o:spid="_x0000_s2256" style="position:absolute;left:0;text-align:left;margin-left:56.7pt;margin-top:19.85pt;width:518.8pt;height:802.3pt;z-index:2518476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" o:allowincell="f">
            <v:rect id="Rectangle 1028" o:spid="_x0000_s22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ZVsUA&#10;AADd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E2iOfy/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BlWxQAAAN0AAAAPAAAAAAAAAAAAAAAAAJgCAABkcnMv&#10;ZG93bnJldi54bWxQSwUGAAAAAAQABAD1AAAAigMAAAAA&#10;" filled="f" strokeweight="2pt"/>
            <v:line id="Line 1029" o:spid="_x0000_s22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4aZc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2g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+GmXAAAAA3QAAAA8AAAAAAAAAAAAAAAAA&#10;oQIAAGRycy9kb3ducmV2LnhtbFBLBQYAAAAABAAEAPkAAACOAwAAAAA=&#10;" strokeweight="2pt"/>
            <v:line id="Line 1030" o:spid="_x0000_s22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EEs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2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shBLAAAAA3QAAAA8AAAAAAAAAAAAAAAAA&#10;oQIAAGRycy9kb3ducmV2LnhtbFBLBQYAAAAABAAEAPkAAACOAwAAAAA=&#10;" strokeweight="2pt"/>
            <v:line id="Line 1031" o:spid="_x0000_s22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AhicUAAADdAAAADwAAAGRycy9kb3ducmV2LnhtbESPQWvCQBSE74X+h+UVvNVNKq2Sugki&#10;RLxJEy/entlnEpJ9G7Krxn/vFgo9DjPzDbPOJtOLG42utawgnkcgiCurW64VHMv8fQXCeWSNvWVS&#10;8CAHWfr6ssZE2zv/0K3wtQgQdgkqaLwfEild1ZBBN7cDcfAudjTogxxrqUe8B7jp5UcUfUmDLYeF&#10;BgfaNlR1xdUo6E7Hz3x32OqyLzb6XOf+dL5opWZv0+YbhKfJ/4f/2nutYBFHS/h9E56AT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AhicUAAADdAAAADwAAAAAAAAAA&#10;AAAAAAChAgAAZHJzL2Rvd25yZXYueG1sUEsFBgAAAAAEAAQA+QAAAJMDAAAAAA==&#10;" strokeweight="2pt"/>
            <v:line id="Line 1032" o:spid="_x0000_s22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+1+7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aI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P7X7vgAAAN0AAAAPAAAAAAAAAAAAAAAAAKEC&#10;AABkcnMvZG93bnJldi54bWxQSwUGAAAAAAQABAD5AAAAjAMAAAAA&#10;" strokeweight="2pt"/>
            <v:line id="Line 1033" o:spid="_x0000_s22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MQYMUAAADdAAAADwAAAGRycy9kb3ducmV2LnhtbESPQWvCQBSE74X+h+UVvNVNKi2augki&#10;RLxJEy/entlnEpJ9G7Krxn/vFgo9DjPzDbPOJtOLG42utawgnkcgiCurW64VHMv8fQnCeWSNvWVS&#10;8CAHWfr6ssZE2zv/0K3wtQgQdgkqaLwfEild1ZBBN7cDcfAudjTogxxrqUe8B7jp5UcUfUmDLYeF&#10;BgfaNlR1xdUo6E7Hz3x32OqyLzb6XOf+dL5opWZv0+YbhKfJ/4f/2nutYBFHK/h9E56AT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MQYMUAAADdAAAADwAAAAAAAAAA&#10;AAAAAAChAgAAZHJzL2Rvd25yZXYueG1sUEsFBgAAAAAEAAQA+QAAAJMDAAAAAA==&#10;" strokeweight="2pt"/>
            <v:line id="Line 1034" o:spid="_x0000_s22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AvIL4AAADdAAAADwAAAGRycy9kb3ducmV2LnhtbERPvQrCMBDeBd8hnOCmaRVFqlFEqLiJ&#10;1cXtbM622FxKE7W+vRkEx4/vf7XpTC1e1LrKsoJ4HIEgzq2uuFBwOaejBQjnkTXWlknBhxxs1v3e&#10;ChNt33yiV+YLEULYJaig9L5JpHR5SQbd2DbEgbvb1qAPsC2kbvEdwk0tJ1E0lwYrDg0lNrQrKX9k&#10;T6Pgcb3M0v1xp891ttW3IvXX210rNRx02yUIT53/i3/ug1Ywje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kC8gvgAAAN0AAAAPAAAAAAAAAAAAAAAAAKEC&#10;AABkcnMvZG93bnJldi54bWxQSwUGAAAAAAQABAD5AAAAjAMAAAAA&#10;" strokeweight="2pt"/>
            <v:line id="Line 1035" o:spid="_x0000_s22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yKu8IAAADdAAAADwAAAGRycy9kb3ducmV2LnhtbESPQYvCMBSE7wv+h/AEb2taRZFqFBEq&#10;3mRrL96ezbMtNi+liVr/vVkQPA4z8w2z2vSmEQ/qXG1ZQTyOQBAXVtdcKshP6e8ChPPIGhvLpOBF&#10;Djbrwc8KE22f/EePzJciQNglqKDyvk2kdEVFBt3YtsTBu9rOoA+yK6Xu8BngppGTKJpLgzWHhQpb&#10;2lVU3LK7UXA757N0f9zpU5Nt9aVM/fly1UqNhv12CcJT77/hT/ugFUzjOIb/N+EJy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yKu8IAAADdAAAADwAAAAAAAAAAAAAA&#10;AAChAgAAZHJzL2Rvd25yZXYueG1sUEsFBgAAAAAEAAQA+QAAAJADAAAAAA==&#10;" strokeweight="2pt"/>
            <v:line id="Line 1036" o:spid="_x0000_s22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tyJsYAAADd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l+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LcibGAAAA3QAAAA8AAAAAAAAA&#10;AAAAAAAAoQIAAGRycy9kb3ducmV2LnhtbFBLBQYAAAAABAAEAPkAAACUAwAAAAA=&#10;" strokeweight="1pt"/>
            <v:line id="Line 1037" o:spid="_x0000_s22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xV8QAAADdAAAADwAAAGRycy9kb3ducmV2LnhtbESPQYvCMBSE74L/ITzBm6ZdUZZuo4jQ&#10;ZW+LtRdvz+bZljYvpclq/fcbQfA4zMw3TLobTSduNLjGsoJ4GYEgLq1uuFJQnLLFJwjnkTV2lknB&#10;gxzsttNJiom2dz7SLfeVCBB2CSqove8TKV1Zk0G3tD1x8K52MOiDHCqpB7wHuOnkRxRtpMGGw0KN&#10;PR1qKtv8zyhoz8U6+/496FOX7/Wlyvz5ctVKzWfj/guEp9G/w6/2j1awiuMVPN+EJ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rFXxAAAAN0AAAAPAAAAAAAAAAAA&#10;AAAAAKECAABkcnMvZG93bnJldi54bWxQSwUGAAAAAAQABAD5AAAAkgMAAAAA&#10;" strokeweight="2pt"/>
            <v:line id="Line 1038" o:spid="_x0000_s22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5Pyc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zk+S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uT8nGAAAA3QAAAA8AAAAAAAAA&#10;AAAAAAAAoQIAAGRycy9kb3ducmV2LnhtbFBLBQYAAAAABAAEAPkAAACUAwAAAAA=&#10;" strokeweight="1pt"/>
            <v:rect id="Rectangle 1039" o:spid="_x0000_s22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vzsQA&#10;AADdAAAADwAAAGRycy9kb3ducmV2LnhtbESPQWvCQBSE74L/YXmCN91EW7ExGwkFwatpCz0+ss8k&#10;bfZt3N1q/PduodDjMDPfMPl+NL24kvOdZQXpMgFBXFvdcaPg/e2w2ILwAVljb5kU3MnDvphOcsy0&#10;vfGJrlVoRISwz1BBG8KQSenrlgz6pR2Io3e2zmCI0jVSO7xFuOnlKkk20mDHcaHFgV5bqr+rH6Og&#10;LL/Gj0v1ggcvt4nb6CfdlJ9KzWdjuQMRaAz/4b/2UStYp+kz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b87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0" o:spid="_x0000_s22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xucMA&#10;AADdAAAADwAAAGRycy9kb3ducmV2LnhtbESPQWvCQBSE7wX/w/IEb3WTWoKmbkIQBK+mFTw+sq9J&#10;2uzbuLvV+O/dQqHHYWa+YbblZAZxJed7ywrSZQKCuLG651bBx/v+eQ3CB2SNg2VScCcPZTF72mKu&#10;7Y2PdK1DKyKEfY4KuhDGXErfdGTQL+1IHL1P6wyGKF0rtcNbhJtBviRJJg32HBc6HGnXUfNd/xgF&#10;VfU1nS71BvderhOX6VfdVmelFvOpegMRaAr/4b/2QStYpWkGv2/iE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xuc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1" o:spid="_x0000_s22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IQsMA&#10;AADdAAAADwAAAGRycy9kb3ducmV2LnhtbESPT4vCMBTE78J+h/AWvGnqH9StRikLglerwh4fzbPt&#10;bvNSk6zWb28EweMwM79hVpvONOJKzteWFYyGCQjiwuqaSwXHw3awAOEDssbGMim4k4fN+qO3wlTb&#10;G+/pmodSRAj7FBVUIbSplL6oyKAf2pY4emfrDIYoXSm1w1uEm0aOk2QmDdYcFyps6bui4i//Nwqy&#10;7Lc7XfIv3Hq5SNxMT3WZ/SjV/+yyJYhAXXiHX+2dVjAZTeb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IQsMAAADd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42" o:spid="_x0000_s22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cMMEA&#10;AADdAAAADwAAAGRycy9kb3ducmV2LnhtbERPz2uDMBS+D/Y/hDfYbY2uo7TOKFIQdq1boceHeVM3&#10;82KTzNr/fjkUevz4fuflYkYxk/ODZQXpKgFB3Fo9cKfg67N+2YLwAVnjaJkUXMlDWTw+5Jhpe+ED&#10;zU3oRAxhn6GCPoQpk9K3PRn0KzsRR+7bOoMhQtdJ7fASw80oX5NkIw0OHBt6nGjfU/vb/BkFVfWz&#10;HM/NDmsvt4nb6DfdVSelnp+W6h1EoCXcxTf3h1awTtdxbnwTn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nDDBAAAA3Q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43" o:spid="_x0000_s22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5q8QA&#10;AADdAAAADwAAAGRycy9kb3ducmV2LnhtbESPwWrDMBBE74H+g9hCb7GcuITEiRJMwNBr3QR6XKyt&#10;7dRauZJqu39fFQo5DjPzhjmcZtOLkZzvLCtYJSkI4trqjhsFl7dyuQXhA7LG3jIp+CEPp+PD4oC5&#10;thO/0liFRkQI+xwVtCEMuZS+bsmgT+xAHL0P6wyGKF0jtcMpwk0v12m6kQY7jgstDnRuqf6svo2C&#10;orjN169qh6WX29Rt9LNuinelnh7nYg8i0Bzu4f/2i1aQrbId/L2JT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TOavEAAAA3QAAAA8AAAAAAAAAAAAAAAAAmAIAAGRycy9k&#10;b3ducmV2LnhtbFBLBQYAAAAABAAEAPUAAACJAwAAAAA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44" o:spid="_x0000_s22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/jS8AA&#10;AADdAAAADwAAAGRycy9kb3ducmV2LnhtbERPy4rCMBTdD/gP4QqzG1MfiHaaShEEt1YFl5fmTtuZ&#10;5qYmUTt/bxaCy8N5Z5vBdOJOzreWFUwnCQjiyuqWawWn4+5rBcIHZI2dZVLwTx42+egjw1TbBx/o&#10;XoZaxBD2KSpoQuhTKX3VkEE/sT1x5H6sMxgidLXUDh8x3HRyliRLabDl2NBgT9uGqr/yZhQUxe9w&#10;vpZr3Hm5StxSL3RdXJT6HA/FN4hAQ3iLX+69VjCfLuL++CY+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/jS8AAAADdAAAADwAAAAAAAAAAAAAAAACYAgAAZHJzL2Rvd25y&#10;ZXYueG1sUEsFBgAAAAAEAAQA9QAAAIUDAAAAAA==&#10;" filled="f" stroked="f" strokeweight=".25pt">
              <v:textbox inset="1pt,1pt,1pt,1pt">
                <w:txbxContent>
                  <w:p w:rsidR="00A2124D" w:rsidRDefault="00A2124D" w:rsidP="006A2B65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45" o:spid="_x0000_s22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G0MQA&#10;AADdAAAADwAAAGRycy9kb3ducmV2LnhtbESPwWrDMBBE74H+g9hCb7Hs1hjXiRJMIdBr3QRyXKyt&#10;7dRauZKauH8fBQo5DjPzhllvZzOKMzk/WFaQJSkI4tbqgTsF+8/dsgThA7LG0TIp+CMP283DYo2V&#10;thf+oHMTOhEh7CtU0IcwVVL6tieDPrETcfS+rDMYonSd1A4vEW5G+ZymhTQ4cFzocaK3ntrv5tco&#10;qOvTfPhpXnHnZZm6Que6q49KPT3O9QpEoDncw//td63gJcszuL2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RtDEAAAA3QAAAA8AAAAAAAAAAAAAAAAAmAIAAGRycy9k&#10;b3ducmV2LnhtbFBLBQYAAAAABAAEAPUAAACJAwAAAAA=&#10;" filled="f" stroked="f" strokeweight=".25pt">
              <v:textbox inset="1pt,1pt,1pt,1pt">
                <w:txbxContent>
                  <w:p w:rsidR="00A2124D" w:rsidRPr="002C7652" w:rsidRDefault="00A2124D" w:rsidP="006A2B65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63</w:t>
                    </w:r>
                  </w:p>
                </w:txbxContent>
              </v:textbox>
            </v:rect>
            <v:rect id="Rectangle 1046" o:spid="_x0000_s22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Yp8QA&#10;AADdAAAADwAAAGRycy9kb3ducmV2LnhtbESPwWrDMBBE74X+g9hCb41s1wTXjRJMIZBrnQZ6XKyt&#10;7cRauZISu38fBQI9DjPzhlltZjOICznfW1aQLhIQxI3VPbcKvvbblwKED8gaB8uk4I88bNaPDyss&#10;tZ34ky51aEWEsC9RQRfCWErpm44M+oUdiaP3Y53BEKVrpXY4RbgZZJYkS2mw57jQ4UgfHTWn+mwU&#10;VNVxPvzWb7j1skjcUue6rb6Ven6aq3cQgebwH763d1rBa5pncHs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2KfEAAAA3QAAAA8AAAAAAAAAAAAAAAAAmAIAAGRycy9k&#10;b3ducmV2LnhtbFBLBQYAAAAABAAEAPUAAACJAwAAAAA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 w:rsidP="006A2B65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6A2B65" w:rsidRPr="00E00834">
        <w:rPr>
          <w:rFonts w:ascii="Times New Roman" w:hAnsi="Times New Roman"/>
          <w:sz w:val="28"/>
          <w:szCs w:val="28"/>
        </w:rPr>
        <w:t>Приложе</w:t>
      </w:r>
      <w:r w:rsidR="006A2B65">
        <w:rPr>
          <w:rFonts w:ascii="Times New Roman" w:hAnsi="Times New Roman"/>
          <w:sz w:val="28"/>
          <w:szCs w:val="28"/>
        </w:rPr>
        <w:t>ние</w:t>
      </w:r>
      <w:proofErr w:type="gramStart"/>
      <w:r w:rsidR="006A2B65">
        <w:rPr>
          <w:rFonts w:ascii="Times New Roman" w:hAnsi="Times New Roman"/>
          <w:sz w:val="28"/>
          <w:szCs w:val="28"/>
        </w:rPr>
        <w:t xml:space="preserve"> К</w:t>
      </w:r>
      <w:proofErr w:type="gramEnd"/>
    </w:p>
    <w:p w:rsidR="009236FA" w:rsidRDefault="006A2B65" w:rsidP="006A2B65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Расшерительный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бак на теплый контур фирмы </w:t>
      </w:r>
      <w:proofErr w:type="spellStart"/>
      <w:r w:rsidR="009236FA">
        <w:rPr>
          <w:rFonts w:ascii="Times New Roman" w:hAnsi="Times New Roman"/>
          <w:sz w:val="28"/>
          <w:szCs w:val="28"/>
          <w:lang w:val="en-US"/>
        </w:rPr>
        <w:t>Refle</w:t>
      </w:r>
      <w:proofErr w:type="gramStart"/>
      <w:r w:rsidR="009236FA">
        <w:rPr>
          <w:rFonts w:ascii="Times New Roman" w:hAnsi="Times New Roman"/>
          <w:sz w:val="28"/>
          <w:szCs w:val="28"/>
        </w:rPr>
        <w:t>х</w:t>
      </w:r>
      <w:proofErr w:type="spellEnd"/>
      <w:proofErr w:type="gramEnd"/>
    </w:p>
    <w:p w:rsidR="00FF7BC3" w:rsidRPr="00766973" w:rsidRDefault="00FF7BC3" w:rsidP="006A2B65">
      <w:pPr>
        <w:jc w:val="center"/>
        <w:rPr>
          <w:rFonts w:ascii="Times New Roman" w:hAnsi="Times New Roman"/>
          <w:sz w:val="28"/>
          <w:szCs w:val="28"/>
        </w:rPr>
      </w:pPr>
    </w:p>
    <w:p w:rsidR="009236FA" w:rsidRPr="00766973" w:rsidRDefault="00FF7BC3" w:rsidP="006A2B6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0"/>
          <w:szCs w:val="28"/>
          <w:lang w:eastAsia="ru-RU"/>
        </w:rPr>
        <w:drawing>
          <wp:inline distT="0" distB="0" distL="0" distR="0">
            <wp:extent cx="5443485" cy="7143750"/>
            <wp:effectExtent l="0" t="0" r="5080" b="0"/>
            <wp:docPr id="2771" name="Рисунок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8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A" w:rsidRPr="009236FA" w:rsidRDefault="009236FA" w:rsidP="006A2B65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91E0F" w:rsidRPr="002A3E4E" w:rsidRDefault="009236FA" w:rsidP="006A2B6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5934075" cy="6162675"/>
            <wp:effectExtent l="0" t="0" r="9525" b="9525"/>
            <wp:docPr id="3144" name="Рисунок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B65">
        <w:rPr>
          <w:rFonts w:ascii="Times New Roman" w:hAnsi="Times New Roman"/>
          <w:noProof/>
          <w:sz w:val="20"/>
          <w:szCs w:val="28"/>
          <w:lang w:eastAsia="ru-RU"/>
        </w:rPr>
        <w:t xml:space="preserve"> </w:t>
      </w:r>
      <w:r w:rsidR="00262449" w:rsidRPr="00262449">
        <w:rPr>
          <w:rFonts w:ascii="Times New Roman" w:hAnsi="Times New Roman"/>
          <w:noProof/>
          <w:sz w:val="20"/>
          <w:szCs w:val="28"/>
          <w:lang w:eastAsia="ru-RU"/>
        </w:rPr>
        <w:pict>
          <v:group id="Группа 227" o:spid="_x0000_s2276" style="position:absolute;left:0;text-align:left;margin-left:56.7pt;margin-top:19.85pt;width:518.8pt;height:802.3pt;z-index:2518353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" o:allowincell="f">
            <v:rect id="Rectangle 135" o:spid="_x0000_s22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/4D78A&#10;AADcAAAADwAAAGRycy9kb3ducmV2LnhtbERPzYrCMBC+C75DGMGbpvYgWo1SBcGTrF0fYGjGtthM&#10;ahPb6tObw8IeP77/7X4wteiodZVlBYt5BII4t7riQsHt9zRbgXAeWWNtmRS8ycF+Nx5tMdG25yt1&#10;mS9ECGGXoILS+yaR0uUlGXRz2xAH7m5bgz7AtpC6xT6Em1rGUbSUBisODSU2dCwpf2Qvo+Dhh+6S&#10;FtnntL4d1vnPIe1fz1Sp6WRINyA8Df5f/Oc+awVxHNaGM+EIyN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r/gPvwAAANwAAAAPAAAAAAAAAAAAAAAAAJgCAABkcnMvZG93bnJl&#10;di54bWxQSwUGAAAAAAQABAD1AAAAhAMAAAAA&#10;" filled="f" strokeweight="2pt"/>
            <v:line id="Line 136" o:spid="_x0000_s22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wVcMAAADcAAAADwAAAGRycy9kb3ducmV2LnhtbESPQWvCQBSE7wX/w/IEb83GgKVGVwmB&#10;iLfS6CW3Z/aZBLNvQ3bV+O+7hUKPw8x8w2z3k+nFg0bXWVawjGIQxLXVHTcKzqfi/ROE88gae8uk&#10;4EUO9rvZ2xZTbZ/8TY/SNyJA2KWooPV+SKV0dUsGXWQH4uBd7WjQBzk2Uo/4DHDTyySOP6TBjsNC&#10;iwPlLdW38m4U3Krzqjh85frUl5m+NIWvLlet1GI+ZRsQnib/H/5rH7WCJFnD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ZsFXDAAAA3AAAAA8AAAAAAAAAAAAA&#10;AAAAoQIAAGRycy9kb3ducmV2LnhtbFBLBQYAAAAABAAEAPkAAACRAwAAAAA=&#10;" strokeweight="2pt"/>
            <v:line id="Line 137" o:spid="_x0000_s22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PF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E6jxW9AAAA3AAAAA8AAAAAAAAAAAAAAAAAoQIA&#10;AGRycy9kb3ducmV2LnhtbFBLBQYAAAAABAAEAPkAAACLAwAAAAA=&#10;" strokeweight="2pt"/>
            <v:line id="Line 138" o:spid="_x0000_s22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qj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52Ko7AAAAA3AAAAA8AAAAAAAAAAAAAAAAA&#10;oQIAAGRycy9kb3ducmV2LnhtbFBLBQYAAAAABAAEAPkAAACOAwAAAAA=&#10;" strokeweight="2pt"/>
            <v:line id="Line 139" o:spid="_x0000_s22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S0+c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ZJX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ktPnDAAAA3AAAAA8AAAAAAAAAAAAA&#10;AAAAoQIAAGRycy9kb3ducmV2LnhtbFBLBQYAAAAABAAEAPkAAACRAwAAAAA=&#10;" strokeweight="2pt"/>
            <v:line id="Line 140" o:spid="_x0000_s22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RY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oEWLAAAAA3AAAAA8AAAAAAAAAAAAAAAAA&#10;oQIAAGRycy9kb3ducmV2LnhtbFBLBQYAAAAABAAEAPkAAACOAwAAAAA=&#10;" strokeweight="2pt"/>
            <v:line id="Line 141" o:spid="_x0000_s22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JFs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xB+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YkWxAAAANwAAAAPAAAAAAAAAAAA&#10;AAAAAKECAABkcnMvZG93bnJldi54bWxQSwUGAAAAAAQABAD5AAAAkgMAAAAA&#10;" strokeweight="2pt"/>
            <v:line id="Line 142" o:spid="_x0000_s22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sj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NLI3AAAAA3AAAAA8AAAAAAAAAAAAAAAAA&#10;oQIAAGRycy9kb3ducmV2LnhtbFBLBQYAAAAABAAEAPkAAACOAwAAAAA=&#10;" strokeweight="2pt"/>
            <v:line id="Line 143" o:spid="_x0000_s22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wSc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wwScUAAADcAAAADwAAAAAAAAAA&#10;AAAAAAChAgAAZHJzL2Rvd25yZXYueG1sUEsFBgAAAAAEAAQA+QAAAJMDAAAAAA==&#10;" strokeweight="1pt"/>
            <v:line id="Line 144" o:spid="_x0000_s22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XY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D9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0xdhxAAAANwAAAAPAAAAAAAAAAAA&#10;AAAAAKECAABkcnMvZG93bnJldi54bWxQSwUGAAAAAAQABAD5AAAAkgMAAAAA&#10;" strokeweight="2pt"/>
            <v:line id="Line 145" o:spid="_x0000_s22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8BoM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8BoMIAAADcAAAADwAAAAAAAAAAAAAA&#10;AAChAgAAZHJzL2Rvd25yZXYueG1sUEsFBgAAAAAEAAQA+QAAAJADAAAAAA==&#10;" strokeweight="1pt"/>
            <v:rect id="Rectangle 146" o:spid="_x0000_s22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rt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XS2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3K7f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7" o:spid="_x0000_s22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xV7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rJFnB/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C/FXvwAAANwAAAAPAAAAAAAAAAAAAAAAAJgCAABkcnMvZG93bnJl&#10;di54bWxQSwUGAAAAAAQABAD1AAAAhAMAAAAA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8" o:spid="_x0000_s22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UzMMA&#10;AADcAAAADwAAAGRycy9kb3ducmV2LnhtbESPwWrDMBBE74X+g9hCb41sY0LqRjYmEMi1bgs9LtbW&#10;dmutHEmJnb+PCoEch5l5w2yrxYziTM4PlhWkqwQEcWv1wJ2Cz4/9ywaED8gaR8uk4EIeqvLxYYuF&#10;tjO/07kJnYgQ9gUq6EOYCil925NBv7ITcfR+rDMYonSd1A7nCDejzJJkLQ0OHBd6nGjXU/vXnIyC&#10;uv5dvo7NK+693CRurXPd1d9KPT8t9RuIQEu4h2/tg1aQ5Sn8n4lH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dUzMMAAADcAAAADwAAAAAAAAAAAAAAAACYAgAAZHJzL2Rv&#10;d25yZXYueG1sUEsFBgAAAAAEAAQA9QAAAIgDAAAAAA=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9" o:spid="_x0000_s22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Ku8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kK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yrv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50" o:spid="_x0000_s22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vIM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3P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ZbyD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51" o:spid="_x0000_s22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3VM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mmW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w91TBAAAA3AAAAA8AAAAAAAAAAAAAAAAAmAIAAGRycy9kb3du&#10;cmV2LnhtbFBLBQYAAAAABAAEAPUAAACGAwAAAAA=&#10;" filled="f" stroked="f" strokeweight=".25pt">
              <v:textbox inset="1pt,1pt,1pt,1pt">
                <w:txbxContent>
                  <w:p w:rsidR="00A2124D" w:rsidRDefault="00A2124D">
                    <w:pPr>
                      <w:pStyle w:val="ae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2" o:spid="_x0000_s22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Sz8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TGd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8Us/BAAAA3AAAAA8AAAAAAAAAAAAAAAAAmAIAAGRycy9kb3du&#10;cmV2LnhtbFBLBQYAAAAABAAEAPUAAACGAwAAAAA=&#10;" filled="f" stroked="f" strokeweight=".25pt">
              <v:textbox inset="1pt,1pt,1pt,1pt">
                <w:txbxContent>
                  <w:p w:rsidR="00A2124D" w:rsidRPr="002C7652" w:rsidRDefault="00A2124D">
                    <w:pPr>
                      <w:pStyle w:val="ae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64</w:t>
                    </w:r>
                  </w:p>
                </w:txbxContent>
              </v:textbox>
            </v:rect>
            <v:rect id="Rectangle 153" o:spid="_x0000_s22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Mu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b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7MuMMAAADcAAAADwAAAAAAAAAAAAAAAACYAgAAZHJzL2Rv&#10;d25yZXYueG1sUEsFBgAAAAAEAAQA9QAAAIgDAAAAAA==&#10;" filled="f" stroked="f" strokeweight=".25pt">
              <v:textbox inset="1pt,1pt,1pt,1pt">
                <w:txbxContent>
                  <w:p w:rsidR="00A2124D" w:rsidRPr="00E2412B" w:rsidRDefault="00A2124D" w:rsidP="002C7652">
                    <w:pPr>
                      <w:pStyle w:val="ae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АКЗ. 00.00.000.ПЗ</w:t>
                    </w:r>
                  </w:p>
                  <w:p w:rsidR="00A2124D" w:rsidRDefault="00A2124D">
                    <w:pPr>
                      <w:pStyle w:val="ae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sectPr w:rsidR="00091E0F" w:rsidRPr="002A3E4E" w:rsidSect="00262449">
      <w:pgSz w:w="11907" w:h="16840" w:code="9"/>
      <w:pgMar w:top="907" w:right="851" w:bottom="1758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E2F" w:rsidRDefault="00223E2F" w:rsidP="00B31362">
      <w:pPr>
        <w:spacing w:after="0" w:line="240" w:lineRule="auto"/>
      </w:pPr>
      <w:r>
        <w:separator/>
      </w:r>
    </w:p>
  </w:endnote>
  <w:endnote w:type="continuationSeparator" w:id="1">
    <w:p w:rsidR="00223E2F" w:rsidRDefault="00223E2F" w:rsidP="00B3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libri Light">
    <w:altName w:val="GOST Type AU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T10F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E2F" w:rsidRDefault="00223E2F" w:rsidP="00B31362">
      <w:pPr>
        <w:spacing w:after="0" w:line="240" w:lineRule="auto"/>
      </w:pPr>
      <w:r>
        <w:separator/>
      </w:r>
    </w:p>
  </w:footnote>
  <w:footnote w:type="continuationSeparator" w:id="1">
    <w:p w:rsidR="00223E2F" w:rsidRDefault="00223E2F" w:rsidP="00B31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73F00A4"/>
    <w:multiLevelType w:val="hybridMultilevel"/>
    <w:tmpl w:val="6C045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F17EFC"/>
    <w:multiLevelType w:val="hybridMultilevel"/>
    <w:tmpl w:val="939EB656"/>
    <w:lvl w:ilvl="0" w:tplc="AE9AFDFC">
      <w:start w:val="2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>
    <w:nsid w:val="25607C5A"/>
    <w:multiLevelType w:val="multilevel"/>
    <w:tmpl w:val="C134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1039EF"/>
    <w:multiLevelType w:val="multilevel"/>
    <w:tmpl w:val="E93C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E5219E"/>
    <w:multiLevelType w:val="hybridMultilevel"/>
    <w:tmpl w:val="82961D72"/>
    <w:lvl w:ilvl="0" w:tplc="998CFE5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0AF28FD"/>
    <w:multiLevelType w:val="hybridMultilevel"/>
    <w:tmpl w:val="7722E1DA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7">
    <w:nsid w:val="4791578F"/>
    <w:multiLevelType w:val="multilevel"/>
    <w:tmpl w:val="C06A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101E11"/>
    <w:multiLevelType w:val="multilevel"/>
    <w:tmpl w:val="37B46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464638"/>
    <w:multiLevelType w:val="hybridMultilevel"/>
    <w:tmpl w:val="08562B92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0">
    <w:nsid w:val="4E1C4FC0"/>
    <w:multiLevelType w:val="multilevel"/>
    <w:tmpl w:val="6190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AE0082"/>
    <w:multiLevelType w:val="hybridMultilevel"/>
    <w:tmpl w:val="59FECE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4DE72AE"/>
    <w:multiLevelType w:val="hybridMultilevel"/>
    <w:tmpl w:val="C002A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7A60D75"/>
    <w:multiLevelType w:val="hybridMultilevel"/>
    <w:tmpl w:val="6818C9DA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4">
    <w:nsid w:val="67F625FB"/>
    <w:multiLevelType w:val="hybridMultilevel"/>
    <w:tmpl w:val="8736CB50"/>
    <w:lvl w:ilvl="0" w:tplc="6AD49E9A">
      <w:start w:val="1"/>
      <w:numFmt w:val="decimal"/>
      <w:lvlText w:val="%1."/>
      <w:lvlJc w:val="left"/>
      <w:pPr>
        <w:ind w:left="1353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363E1"/>
    <w:multiLevelType w:val="multilevel"/>
    <w:tmpl w:val="FF920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933B99"/>
    <w:multiLevelType w:val="hybridMultilevel"/>
    <w:tmpl w:val="48CE96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74099A"/>
    <w:multiLevelType w:val="multilevel"/>
    <w:tmpl w:val="306618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3"/>
  </w:num>
  <w:num w:numId="14">
    <w:abstractNumId w:val="2"/>
  </w:num>
  <w:num w:numId="15">
    <w:abstractNumId w:val="10"/>
  </w:num>
  <w:num w:numId="16">
    <w:abstractNumId w:val="16"/>
  </w:num>
  <w:num w:numId="17">
    <w:abstractNumId w:val="1"/>
  </w:num>
  <w:num w:numId="18">
    <w:abstractNumId w:val="12"/>
  </w:num>
  <w:num w:numId="19">
    <w:abstractNumId w:val="14"/>
  </w:num>
  <w:num w:numId="20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362"/>
    <w:rsid w:val="0002433A"/>
    <w:rsid w:val="00062D7A"/>
    <w:rsid w:val="0006529E"/>
    <w:rsid w:val="0007276A"/>
    <w:rsid w:val="00091E0F"/>
    <w:rsid w:val="000A0DEF"/>
    <w:rsid w:val="000B1BAF"/>
    <w:rsid w:val="000C1D10"/>
    <w:rsid w:val="000D675D"/>
    <w:rsid w:val="000E496D"/>
    <w:rsid w:val="00121BF4"/>
    <w:rsid w:val="001279B7"/>
    <w:rsid w:val="00187B46"/>
    <w:rsid w:val="001962A6"/>
    <w:rsid w:val="001A58BD"/>
    <w:rsid w:val="001C0ECE"/>
    <w:rsid w:val="001D4C86"/>
    <w:rsid w:val="00214712"/>
    <w:rsid w:val="00217B9E"/>
    <w:rsid w:val="00223E2F"/>
    <w:rsid w:val="00233EE3"/>
    <w:rsid w:val="002574A2"/>
    <w:rsid w:val="00262449"/>
    <w:rsid w:val="002840B4"/>
    <w:rsid w:val="00286BF3"/>
    <w:rsid w:val="00295245"/>
    <w:rsid w:val="002A0430"/>
    <w:rsid w:val="002A3E4E"/>
    <w:rsid w:val="002A4FEF"/>
    <w:rsid w:val="002C42CA"/>
    <w:rsid w:val="002C65CC"/>
    <w:rsid w:val="002C7652"/>
    <w:rsid w:val="002F1B78"/>
    <w:rsid w:val="00302B50"/>
    <w:rsid w:val="00323AAA"/>
    <w:rsid w:val="00357598"/>
    <w:rsid w:val="003677ED"/>
    <w:rsid w:val="003938B2"/>
    <w:rsid w:val="00396292"/>
    <w:rsid w:val="003967FC"/>
    <w:rsid w:val="003A2B09"/>
    <w:rsid w:val="003A781F"/>
    <w:rsid w:val="003B7BA8"/>
    <w:rsid w:val="003C6683"/>
    <w:rsid w:val="00425795"/>
    <w:rsid w:val="00432D52"/>
    <w:rsid w:val="00452B6E"/>
    <w:rsid w:val="00476420"/>
    <w:rsid w:val="00485A41"/>
    <w:rsid w:val="004B0BD0"/>
    <w:rsid w:val="004B649B"/>
    <w:rsid w:val="004C34C9"/>
    <w:rsid w:val="00504C42"/>
    <w:rsid w:val="005153C2"/>
    <w:rsid w:val="00541DC8"/>
    <w:rsid w:val="00566511"/>
    <w:rsid w:val="00571127"/>
    <w:rsid w:val="005B2DF1"/>
    <w:rsid w:val="005C38AD"/>
    <w:rsid w:val="00621CFF"/>
    <w:rsid w:val="00634D82"/>
    <w:rsid w:val="00673519"/>
    <w:rsid w:val="006746DF"/>
    <w:rsid w:val="00681FEA"/>
    <w:rsid w:val="00682506"/>
    <w:rsid w:val="00691A81"/>
    <w:rsid w:val="006A2B65"/>
    <w:rsid w:val="006B4202"/>
    <w:rsid w:val="006C52FC"/>
    <w:rsid w:val="006D43C2"/>
    <w:rsid w:val="0076360B"/>
    <w:rsid w:val="00766973"/>
    <w:rsid w:val="00773968"/>
    <w:rsid w:val="00783393"/>
    <w:rsid w:val="00792699"/>
    <w:rsid w:val="00795292"/>
    <w:rsid w:val="007C36FE"/>
    <w:rsid w:val="007E5B87"/>
    <w:rsid w:val="0081293A"/>
    <w:rsid w:val="00856DE7"/>
    <w:rsid w:val="0087435A"/>
    <w:rsid w:val="008A2F2F"/>
    <w:rsid w:val="009236FA"/>
    <w:rsid w:val="00983B6E"/>
    <w:rsid w:val="009A0124"/>
    <w:rsid w:val="009C16D7"/>
    <w:rsid w:val="009C7DFD"/>
    <w:rsid w:val="009D151E"/>
    <w:rsid w:val="009E33A9"/>
    <w:rsid w:val="009F2722"/>
    <w:rsid w:val="00A048CD"/>
    <w:rsid w:val="00A2124D"/>
    <w:rsid w:val="00A605F1"/>
    <w:rsid w:val="00AA7347"/>
    <w:rsid w:val="00AB799F"/>
    <w:rsid w:val="00AC2484"/>
    <w:rsid w:val="00AF5F60"/>
    <w:rsid w:val="00B31362"/>
    <w:rsid w:val="00B53981"/>
    <w:rsid w:val="00B55FE2"/>
    <w:rsid w:val="00B72D7F"/>
    <w:rsid w:val="00B83088"/>
    <w:rsid w:val="00BA175D"/>
    <w:rsid w:val="00BB5AAA"/>
    <w:rsid w:val="00BC1DB4"/>
    <w:rsid w:val="00BD4DD6"/>
    <w:rsid w:val="00BE1459"/>
    <w:rsid w:val="00C70437"/>
    <w:rsid w:val="00C86FD0"/>
    <w:rsid w:val="00CB3B2C"/>
    <w:rsid w:val="00CC0C01"/>
    <w:rsid w:val="00CC50B3"/>
    <w:rsid w:val="00CD3943"/>
    <w:rsid w:val="00CE34AC"/>
    <w:rsid w:val="00CF3F60"/>
    <w:rsid w:val="00CF4C30"/>
    <w:rsid w:val="00D24E24"/>
    <w:rsid w:val="00D4674B"/>
    <w:rsid w:val="00DB2277"/>
    <w:rsid w:val="00DB7974"/>
    <w:rsid w:val="00DF5960"/>
    <w:rsid w:val="00E00834"/>
    <w:rsid w:val="00E03964"/>
    <w:rsid w:val="00E23E1D"/>
    <w:rsid w:val="00E2412B"/>
    <w:rsid w:val="00E66E28"/>
    <w:rsid w:val="00E840FF"/>
    <w:rsid w:val="00EB3609"/>
    <w:rsid w:val="00EB5E8F"/>
    <w:rsid w:val="00EF0F08"/>
    <w:rsid w:val="00EF73E9"/>
    <w:rsid w:val="00F04316"/>
    <w:rsid w:val="00F61050"/>
    <w:rsid w:val="00F6330F"/>
    <w:rsid w:val="00FD0C0A"/>
    <w:rsid w:val="00FF7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9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36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62449"/>
    <w:pPr>
      <w:suppressAutoHyphens/>
      <w:spacing w:line="336" w:lineRule="auto"/>
      <w:jc w:val="center"/>
      <w:outlineLvl w:val="0"/>
    </w:pPr>
    <w:rPr>
      <w:rFonts w:ascii="Times New Roman" w:hAnsi="Times New Roman"/>
      <w:b/>
      <w:caps/>
      <w:kern w:val="28"/>
      <w:lang w:val="uk-UA"/>
    </w:rPr>
  </w:style>
  <w:style w:type="paragraph" w:styleId="2">
    <w:name w:val="heading 2"/>
    <w:basedOn w:val="a"/>
    <w:next w:val="a"/>
    <w:link w:val="20"/>
    <w:qFormat/>
    <w:rsid w:val="00262449"/>
    <w:pPr>
      <w:suppressAutoHyphens/>
      <w:spacing w:line="336" w:lineRule="auto"/>
      <w:ind w:left="851"/>
      <w:outlineLvl w:val="1"/>
    </w:pPr>
    <w:rPr>
      <w:rFonts w:ascii="Times New Roman" w:hAnsi="Times New Roman"/>
      <w:b/>
      <w:lang w:val="uk-UA"/>
    </w:rPr>
  </w:style>
  <w:style w:type="paragraph" w:styleId="3">
    <w:name w:val="heading 3"/>
    <w:basedOn w:val="a"/>
    <w:next w:val="a"/>
    <w:link w:val="30"/>
    <w:qFormat/>
    <w:rsid w:val="00262449"/>
    <w:pPr>
      <w:suppressAutoHyphens/>
      <w:spacing w:line="336" w:lineRule="auto"/>
      <w:ind w:left="851"/>
      <w:outlineLvl w:val="2"/>
    </w:pPr>
    <w:rPr>
      <w:rFonts w:ascii="Times New Roman" w:hAnsi="Times New Roman"/>
      <w:b/>
      <w:lang w:val="uk-UA"/>
    </w:rPr>
  </w:style>
  <w:style w:type="paragraph" w:styleId="4">
    <w:name w:val="heading 4"/>
    <w:basedOn w:val="a"/>
    <w:next w:val="a"/>
    <w:link w:val="40"/>
    <w:qFormat/>
    <w:rsid w:val="00262449"/>
    <w:pPr>
      <w:suppressAutoHyphens/>
      <w:spacing w:line="336" w:lineRule="auto"/>
      <w:jc w:val="center"/>
      <w:outlineLvl w:val="3"/>
    </w:pPr>
    <w:rPr>
      <w:rFonts w:ascii="Times New Roman" w:hAnsi="Times New Roman"/>
      <w:b/>
      <w:lang w:val="uk-UA"/>
    </w:rPr>
  </w:style>
  <w:style w:type="paragraph" w:styleId="5">
    <w:name w:val="heading 5"/>
    <w:basedOn w:val="a"/>
    <w:next w:val="a"/>
    <w:link w:val="50"/>
    <w:unhideWhenUsed/>
    <w:qFormat/>
    <w:rsid w:val="002F1B78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2F1B78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2F1B78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F1B78"/>
    <w:rPr>
      <w:rFonts w:eastAsia="Calibri"/>
      <w:b/>
      <w:caps/>
      <w:kern w:val="28"/>
      <w:sz w:val="22"/>
      <w:szCs w:val="22"/>
      <w:lang w:val="uk-UA" w:eastAsia="en-US"/>
    </w:rPr>
  </w:style>
  <w:style w:type="character" w:customStyle="1" w:styleId="20">
    <w:name w:val="Заголовок 2 Знак"/>
    <w:link w:val="2"/>
    <w:rsid w:val="002F1B78"/>
    <w:rPr>
      <w:rFonts w:eastAsia="Calibri"/>
      <w:b/>
      <w:sz w:val="22"/>
      <w:szCs w:val="22"/>
      <w:lang w:val="uk-UA" w:eastAsia="en-US"/>
    </w:rPr>
  </w:style>
  <w:style w:type="character" w:customStyle="1" w:styleId="30">
    <w:name w:val="Заголовок 3 Знак"/>
    <w:link w:val="3"/>
    <w:rsid w:val="002F1B78"/>
    <w:rPr>
      <w:rFonts w:eastAsia="Calibri"/>
      <w:b/>
      <w:sz w:val="22"/>
      <w:szCs w:val="22"/>
      <w:lang w:val="uk-UA" w:eastAsia="en-US"/>
    </w:rPr>
  </w:style>
  <w:style w:type="character" w:customStyle="1" w:styleId="40">
    <w:name w:val="Заголовок 4 Знак"/>
    <w:link w:val="4"/>
    <w:rsid w:val="002F1B78"/>
    <w:rPr>
      <w:rFonts w:eastAsia="Calibri"/>
      <w:b/>
      <w:sz w:val="22"/>
      <w:szCs w:val="22"/>
      <w:lang w:val="uk-UA" w:eastAsia="en-US"/>
    </w:rPr>
  </w:style>
  <w:style w:type="character" w:customStyle="1" w:styleId="50">
    <w:name w:val="Заголовок 5 Знак"/>
    <w:basedOn w:val="a0"/>
    <w:link w:val="5"/>
    <w:rsid w:val="002F1B78"/>
    <w:rPr>
      <w:rFonts w:ascii="Cambria" w:eastAsia="Calibri" w:hAnsi="Cambria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rsid w:val="002F1B78"/>
    <w:rPr>
      <w:rFonts w:ascii="Cambria" w:eastAsia="Calibri" w:hAnsi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2F1B78"/>
    <w:rPr>
      <w:rFonts w:ascii="Cambria" w:eastAsia="Calibri" w:hAnsi="Cambria"/>
      <w:color w:val="404040"/>
    </w:rPr>
  </w:style>
  <w:style w:type="paragraph" w:styleId="a3">
    <w:name w:val="header"/>
    <w:basedOn w:val="a"/>
    <w:link w:val="a4"/>
    <w:rsid w:val="00262449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character" w:customStyle="1" w:styleId="a4">
    <w:name w:val="Верхний колонтитул Знак"/>
    <w:link w:val="a3"/>
    <w:rsid w:val="002F1B78"/>
    <w:rPr>
      <w:rFonts w:eastAsia="Calibri"/>
      <w:sz w:val="22"/>
      <w:szCs w:val="22"/>
      <w:lang w:val="uk-UA" w:eastAsia="en-US"/>
    </w:rPr>
  </w:style>
  <w:style w:type="paragraph" w:styleId="a5">
    <w:name w:val="caption"/>
    <w:basedOn w:val="a"/>
    <w:next w:val="a"/>
    <w:qFormat/>
    <w:rsid w:val="00262449"/>
    <w:pPr>
      <w:suppressAutoHyphens/>
      <w:spacing w:line="336" w:lineRule="auto"/>
      <w:jc w:val="center"/>
    </w:pPr>
    <w:rPr>
      <w:rFonts w:ascii="Times New Roman" w:hAnsi="Times New Roman"/>
      <w:lang w:val="uk-UA"/>
    </w:rPr>
  </w:style>
  <w:style w:type="paragraph" w:styleId="a6">
    <w:name w:val="footer"/>
    <w:basedOn w:val="a"/>
    <w:link w:val="a7"/>
    <w:rsid w:val="00262449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character" w:customStyle="1" w:styleId="a7">
    <w:name w:val="Нижний колонтитул Знак"/>
    <w:link w:val="a6"/>
    <w:rsid w:val="002F1B78"/>
    <w:rPr>
      <w:rFonts w:eastAsia="Calibri"/>
      <w:sz w:val="22"/>
      <w:szCs w:val="22"/>
      <w:lang w:val="uk-UA" w:eastAsia="en-US"/>
    </w:rPr>
  </w:style>
  <w:style w:type="character" w:styleId="a8">
    <w:name w:val="page number"/>
    <w:rsid w:val="00262449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rsid w:val="00262449"/>
    <w:pPr>
      <w:tabs>
        <w:tab w:val="right" w:leader="dot" w:pos="9355"/>
      </w:tabs>
      <w:spacing w:line="336" w:lineRule="auto"/>
      <w:ind w:right="851"/>
    </w:pPr>
    <w:rPr>
      <w:caps/>
    </w:rPr>
  </w:style>
  <w:style w:type="paragraph" w:styleId="21">
    <w:name w:val="toc 2"/>
    <w:basedOn w:val="a"/>
    <w:next w:val="a"/>
    <w:autoRedefine/>
    <w:semiHidden/>
    <w:rsid w:val="00262449"/>
    <w:pPr>
      <w:tabs>
        <w:tab w:val="right" w:leader="dot" w:pos="9355"/>
      </w:tabs>
      <w:spacing w:line="336" w:lineRule="auto"/>
      <w:ind w:left="284" w:right="851"/>
    </w:pPr>
  </w:style>
  <w:style w:type="paragraph" w:styleId="31">
    <w:name w:val="toc 3"/>
    <w:basedOn w:val="a"/>
    <w:next w:val="a"/>
    <w:autoRedefine/>
    <w:semiHidden/>
    <w:rsid w:val="00262449"/>
    <w:pPr>
      <w:tabs>
        <w:tab w:val="right" w:leader="dot" w:pos="9355"/>
      </w:tabs>
      <w:spacing w:line="336" w:lineRule="auto"/>
      <w:ind w:left="567" w:right="851"/>
    </w:pPr>
  </w:style>
  <w:style w:type="paragraph" w:styleId="41">
    <w:name w:val="toc 4"/>
    <w:basedOn w:val="a"/>
    <w:next w:val="a"/>
    <w:autoRedefine/>
    <w:semiHidden/>
    <w:rsid w:val="00262449"/>
    <w:pPr>
      <w:tabs>
        <w:tab w:val="right" w:leader="dot" w:pos="9356"/>
      </w:tabs>
      <w:spacing w:line="336" w:lineRule="auto"/>
      <w:ind w:left="284" w:right="851"/>
    </w:pPr>
  </w:style>
  <w:style w:type="paragraph" w:styleId="a9">
    <w:name w:val="Body Text"/>
    <w:basedOn w:val="a"/>
    <w:link w:val="aa"/>
    <w:rsid w:val="00262449"/>
    <w:pPr>
      <w:spacing w:line="336" w:lineRule="auto"/>
      <w:ind w:firstLine="851"/>
    </w:pPr>
  </w:style>
  <w:style w:type="character" w:customStyle="1" w:styleId="aa">
    <w:name w:val="Основной текст Знак"/>
    <w:link w:val="a9"/>
    <w:rsid w:val="002F1B78"/>
    <w:rPr>
      <w:rFonts w:ascii="Calibri" w:eastAsia="Calibri" w:hAnsi="Calibri"/>
      <w:sz w:val="22"/>
      <w:szCs w:val="22"/>
      <w:lang w:eastAsia="en-US"/>
    </w:rPr>
  </w:style>
  <w:style w:type="paragraph" w:customStyle="1" w:styleId="ab">
    <w:name w:val="Переменные"/>
    <w:basedOn w:val="a9"/>
    <w:rsid w:val="00262449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rsid w:val="00262449"/>
    <w:pPr>
      <w:shd w:val="clear" w:color="auto" w:fill="000080"/>
    </w:pPr>
    <w:rPr>
      <w:sz w:val="24"/>
    </w:rPr>
  </w:style>
  <w:style w:type="paragraph" w:customStyle="1" w:styleId="ad">
    <w:name w:val="Формула"/>
    <w:basedOn w:val="a9"/>
    <w:rsid w:val="00262449"/>
    <w:pPr>
      <w:tabs>
        <w:tab w:val="center" w:pos="4536"/>
        <w:tab w:val="right" w:pos="9356"/>
      </w:tabs>
      <w:ind w:firstLine="0"/>
    </w:pPr>
  </w:style>
  <w:style w:type="paragraph" w:customStyle="1" w:styleId="ae">
    <w:name w:val="Чертежный"/>
    <w:link w:val="af"/>
    <w:rsid w:val="00262449"/>
    <w:pPr>
      <w:jc w:val="both"/>
    </w:pPr>
    <w:rPr>
      <w:rFonts w:ascii="ISOCPEUR" w:hAnsi="ISOCPEUR"/>
      <w:i/>
      <w:sz w:val="28"/>
      <w:lang w:val="uk-UA"/>
    </w:rPr>
  </w:style>
  <w:style w:type="character" w:customStyle="1" w:styleId="af">
    <w:name w:val="Чертежный Знак"/>
    <w:link w:val="ae"/>
    <w:rsid w:val="00F6330F"/>
    <w:rPr>
      <w:rFonts w:ascii="ISOCPEUR" w:hAnsi="ISOCPEUR"/>
      <w:i/>
      <w:sz w:val="28"/>
      <w:lang w:val="uk-UA"/>
    </w:rPr>
  </w:style>
  <w:style w:type="paragraph" w:customStyle="1" w:styleId="af0">
    <w:name w:val="Листинг программы"/>
    <w:rsid w:val="00262449"/>
    <w:pPr>
      <w:suppressAutoHyphens/>
    </w:pPr>
    <w:rPr>
      <w:noProof/>
    </w:rPr>
  </w:style>
  <w:style w:type="paragraph" w:styleId="af1">
    <w:name w:val="annotation text"/>
    <w:basedOn w:val="a"/>
    <w:semiHidden/>
    <w:rsid w:val="00262449"/>
    <w:rPr>
      <w:rFonts w:ascii="Journal" w:hAnsi="Journal"/>
      <w:sz w:val="24"/>
    </w:rPr>
  </w:style>
  <w:style w:type="paragraph" w:styleId="af2">
    <w:name w:val="No Spacing"/>
    <w:link w:val="af3"/>
    <w:qFormat/>
    <w:rsid w:val="00B31362"/>
    <w:rPr>
      <w:rFonts w:ascii="Calibri" w:hAnsi="Calibri"/>
      <w:sz w:val="22"/>
      <w:szCs w:val="22"/>
    </w:rPr>
  </w:style>
  <w:style w:type="character" w:customStyle="1" w:styleId="af3">
    <w:name w:val="Без интервала Знак"/>
    <w:link w:val="af2"/>
    <w:locked/>
    <w:rsid w:val="002F1B78"/>
    <w:rPr>
      <w:rFonts w:ascii="Calibri" w:hAnsi="Calibri"/>
      <w:sz w:val="22"/>
      <w:szCs w:val="22"/>
    </w:rPr>
  </w:style>
  <w:style w:type="character" w:styleId="af4">
    <w:name w:val="Hyperlink"/>
    <w:unhideWhenUsed/>
    <w:rsid w:val="00B31362"/>
    <w:rPr>
      <w:color w:val="0000FF"/>
      <w:u w:val="single"/>
    </w:rPr>
  </w:style>
  <w:style w:type="paragraph" w:styleId="af5">
    <w:name w:val="TOC Heading"/>
    <w:basedOn w:val="1"/>
    <w:next w:val="a"/>
    <w:uiPriority w:val="39"/>
    <w:unhideWhenUsed/>
    <w:qFormat/>
    <w:rsid w:val="00B31362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eastAsia="Times New Roman" w:hAnsi="Calibri Light"/>
      <w:b w:val="0"/>
      <w:caps w:val="0"/>
      <w:color w:val="2E74B5"/>
      <w:kern w:val="0"/>
      <w:sz w:val="32"/>
      <w:szCs w:val="32"/>
      <w:lang w:val="ru-RU"/>
    </w:rPr>
  </w:style>
  <w:style w:type="paragraph" w:styleId="af6">
    <w:name w:val="Balloon Text"/>
    <w:basedOn w:val="a"/>
    <w:link w:val="af7"/>
    <w:semiHidden/>
    <w:unhideWhenUsed/>
    <w:rsid w:val="000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07276A"/>
    <w:rPr>
      <w:rFonts w:ascii="Tahoma" w:eastAsia="Calibri" w:hAnsi="Tahoma" w:cs="Tahoma"/>
      <w:sz w:val="16"/>
      <w:szCs w:val="16"/>
      <w:lang w:eastAsia="en-US"/>
    </w:rPr>
  </w:style>
  <w:style w:type="paragraph" w:styleId="af8">
    <w:name w:val="Normal (Web)"/>
    <w:basedOn w:val="a"/>
    <w:uiPriority w:val="99"/>
    <w:unhideWhenUsed/>
    <w:rsid w:val="006D43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43C2"/>
  </w:style>
  <w:style w:type="character" w:styleId="af9">
    <w:name w:val="Strong"/>
    <w:basedOn w:val="a0"/>
    <w:qFormat/>
    <w:rsid w:val="006D43C2"/>
    <w:rPr>
      <w:b/>
      <w:bCs/>
    </w:rPr>
  </w:style>
  <w:style w:type="paragraph" w:styleId="afa">
    <w:name w:val="Body Text Indent"/>
    <w:basedOn w:val="a"/>
    <w:link w:val="afb"/>
    <w:rsid w:val="002F1B78"/>
    <w:pPr>
      <w:spacing w:after="0" w:line="240" w:lineRule="auto"/>
      <w:ind w:firstLine="56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2F1B78"/>
    <w:rPr>
      <w:sz w:val="28"/>
      <w:szCs w:val="24"/>
    </w:rPr>
  </w:style>
  <w:style w:type="character" w:customStyle="1" w:styleId="afc">
    <w:name w:val="Название Знак"/>
    <w:link w:val="afd"/>
    <w:rsid w:val="002F1B78"/>
    <w:rPr>
      <w:rFonts w:eastAsia="Calibri"/>
      <w:sz w:val="32"/>
    </w:rPr>
  </w:style>
  <w:style w:type="paragraph" w:styleId="afd">
    <w:name w:val="Title"/>
    <w:basedOn w:val="a"/>
    <w:link w:val="afc"/>
    <w:qFormat/>
    <w:rsid w:val="002F1B78"/>
    <w:pPr>
      <w:spacing w:after="0" w:line="240" w:lineRule="auto"/>
      <w:jc w:val="center"/>
    </w:pPr>
    <w:rPr>
      <w:rFonts w:ascii="Times New Roman" w:hAnsi="Times New Roman"/>
      <w:sz w:val="32"/>
      <w:szCs w:val="20"/>
      <w:lang w:eastAsia="ru-RU"/>
    </w:rPr>
  </w:style>
  <w:style w:type="character" w:customStyle="1" w:styleId="12">
    <w:name w:val="Название Знак1"/>
    <w:basedOn w:val="a0"/>
    <w:uiPriority w:val="10"/>
    <w:rsid w:val="002F1B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e">
    <w:name w:val="Подзаголовок Знак"/>
    <w:link w:val="aff"/>
    <w:rsid w:val="002F1B78"/>
    <w:rPr>
      <w:rFonts w:ascii="Cambria" w:eastAsia="Calibri" w:hAnsi="Cambria"/>
      <w:i/>
      <w:iCs/>
      <w:color w:val="4F81BD"/>
      <w:spacing w:val="15"/>
      <w:sz w:val="24"/>
      <w:szCs w:val="24"/>
    </w:rPr>
  </w:style>
  <w:style w:type="paragraph" w:styleId="aff">
    <w:name w:val="Subtitle"/>
    <w:basedOn w:val="a"/>
    <w:next w:val="a"/>
    <w:link w:val="afe"/>
    <w:qFormat/>
    <w:rsid w:val="002F1B78"/>
    <w:pPr>
      <w:spacing w:after="0" w:line="240" w:lineRule="auto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3">
    <w:name w:val="Подзаголовок Знак1"/>
    <w:basedOn w:val="a0"/>
    <w:uiPriority w:val="11"/>
    <w:rsid w:val="002F1B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22">
    <w:name w:val="Основной текст 2 Знак"/>
    <w:link w:val="23"/>
    <w:rsid w:val="002F1B78"/>
    <w:rPr>
      <w:rFonts w:eastAsia="Calibri"/>
      <w:sz w:val="24"/>
      <w:szCs w:val="24"/>
    </w:rPr>
  </w:style>
  <w:style w:type="paragraph" w:styleId="23">
    <w:name w:val="Body Text 2"/>
    <w:basedOn w:val="a"/>
    <w:link w:val="22"/>
    <w:unhideWhenUsed/>
    <w:rsid w:val="002F1B7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2F1B78"/>
    <w:rPr>
      <w:rFonts w:ascii="Calibri" w:eastAsia="Calibri" w:hAnsi="Calibri"/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3"/>
    <w:rsid w:val="002F1B78"/>
    <w:rPr>
      <w:rFonts w:eastAsia="Calibri"/>
      <w:sz w:val="16"/>
      <w:szCs w:val="16"/>
    </w:rPr>
  </w:style>
  <w:style w:type="paragraph" w:styleId="33">
    <w:name w:val="Body Text Indent 3"/>
    <w:basedOn w:val="a"/>
    <w:link w:val="32"/>
    <w:unhideWhenUsed/>
    <w:rsid w:val="002F1B78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2F1B78"/>
    <w:rPr>
      <w:rFonts w:ascii="Calibri" w:eastAsia="Calibri" w:hAnsi="Calibri"/>
      <w:sz w:val="16"/>
      <w:szCs w:val="16"/>
      <w:lang w:eastAsia="en-US"/>
    </w:rPr>
  </w:style>
  <w:style w:type="character" w:customStyle="1" w:styleId="NoSpacingChar">
    <w:name w:val="No Spacing Char"/>
    <w:link w:val="14"/>
    <w:locked/>
    <w:rsid w:val="002F1B78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2F1B78"/>
    <w:rPr>
      <w:rFonts w:ascii="Calibri" w:eastAsia="Calibri" w:hAnsi="Calibri"/>
    </w:rPr>
  </w:style>
  <w:style w:type="paragraph" w:customStyle="1" w:styleId="HEADERTEXT">
    <w:name w:val=".HEADERTEXT"/>
    <w:uiPriority w:val="99"/>
    <w:rsid w:val="002F1B78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FORMATTEXT">
    <w:name w:val=".FORMATTEXT"/>
    <w:uiPriority w:val="99"/>
    <w:rsid w:val="002F1B7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MIDDLEPICT">
    <w:name w:val=".MIDDLEPICT"/>
    <w:uiPriority w:val="99"/>
    <w:rsid w:val="002F1B7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0">
    <w:name w:val="Block Text"/>
    <w:basedOn w:val="a"/>
    <w:rsid w:val="002F1B78"/>
    <w:pPr>
      <w:spacing w:after="0" w:line="240" w:lineRule="auto"/>
      <w:ind w:left="140" w:right="180" w:firstLine="560"/>
      <w:jc w:val="center"/>
    </w:pPr>
    <w:rPr>
      <w:rFonts w:ascii="Times New Roman" w:hAnsi="Times New Roman"/>
      <w:sz w:val="32"/>
      <w:szCs w:val="32"/>
      <w:lang w:eastAsia="ru-RU"/>
    </w:rPr>
  </w:style>
  <w:style w:type="character" w:customStyle="1" w:styleId="geo-lat">
    <w:name w:val="geo-lat"/>
    <w:rsid w:val="002F1B78"/>
  </w:style>
  <w:style w:type="character" w:customStyle="1" w:styleId="geo-lon">
    <w:name w:val="geo-lon"/>
    <w:rsid w:val="002F1B78"/>
  </w:style>
  <w:style w:type="character" w:styleId="aff1">
    <w:name w:val="FollowedHyperlink"/>
    <w:rsid w:val="002F1B78"/>
    <w:rPr>
      <w:rFonts w:cs="Times New Roman"/>
      <w:color w:val="800080"/>
      <w:u w:val="single"/>
    </w:rPr>
  </w:style>
  <w:style w:type="character" w:customStyle="1" w:styleId="style3">
    <w:name w:val="style3"/>
    <w:rsid w:val="002F1B78"/>
    <w:rPr>
      <w:rFonts w:cs="Times New Roman"/>
    </w:rPr>
  </w:style>
  <w:style w:type="character" w:styleId="aff2">
    <w:name w:val="Emphasis"/>
    <w:qFormat/>
    <w:rsid w:val="002F1B78"/>
    <w:rPr>
      <w:rFonts w:cs="Times New Roman"/>
      <w:i/>
      <w:iCs/>
    </w:rPr>
  </w:style>
  <w:style w:type="paragraph" w:customStyle="1" w:styleId="aff3">
    <w:name w:val="Выступ"/>
    <w:basedOn w:val="a"/>
    <w:rsid w:val="002F1B78"/>
    <w:pPr>
      <w:spacing w:after="0" w:line="360" w:lineRule="auto"/>
      <w:ind w:left="567" w:hanging="567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body2">
    <w:name w:val="body2"/>
    <w:rsid w:val="002F1B78"/>
    <w:rPr>
      <w:rFonts w:cs="Times New Roman"/>
    </w:rPr>
  </w:style>
  <w:style w:type="character" w:customStyle="1" w:styleId="submenu-table">
    <w:name w:val="submenu-table"/>
    <w:rsid w:val="002F1B78"/>
    <w:rPr>
      <w:rFonts w:cs="Times New Roman"/>
    </w:rPr>
  </w:style>
  <w:style w:type="paragraph" w:styleId="aff4">
    <w:name w:val="List Paragraph"/>
    <w:basedOn w:val="a"/>
    <w:uiPriority w:val="34"/>
    <w:qFormat/>
    <w:rsid w:val="00425795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36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suppressAutoHyphens/>
      <w:spacing w:line="336" w:lineRule="auto"/>
      <w:jc w:val="center"/>
      <w:outlineLvl w:val="0"/>
    </w:pPr>
    <w:rPr>
      <w:rFonts w:ascii="Times New Roman" w:hAnsi="Times New Roman"/>
      <w:b/>
      <w:caps/>
      <w:kern w:val="28"/>
      <w:lang w:val="uk-UA"/>
    </w:rPr>
  </w:style>
  <w:style w:type="paragraph" w:styleId="2">
    <w:name w:val="heading 2"/>
    <w:basedOn w:val="a"/>
    <w:next w:val="a"/>
    <w:link w:val="20"/>
    <w:qFormat/>
    <w:pPr>
      <w:suppressAutoHyphens/>
      <w:spacing w:line="336" w:lineRule="auto"/>
      <w:ind w:left="851"/>
      <w:outlineLvl w:val="1"/>
    </w:pPr>
    <w:rPr>
      <w:rFonts w:ascii="Times New Roman" w:hAnsi="Times New Roman"/>
      <w:b/>
      <w:lang w:val="uk-UA"/>
    </w:rPr>
  </w:style>
  <w:style w:type="paragraph" w:styleId="3">
    <w:name w:val="heading 3"/>
    <w:basedOn w:val="a"/>
    <w:next w:val="a"/>
    <w:link w:val="30"/>
    <w:qFormat/>
    <w:pPr>
      <w:suppressAutoHyphens/>
      <w:spacing w:line="336" w:lineRule="auto"/>
      <w:ind w:left="851"/>
      <w:outlineLvl w:val="2"/>
    </w:pPr>
    <w:rPr>
      <w:rFonts w:ascii="Times New Roman" w:hAnsi="Times New Roman"/>
      <w:b/>
      <w:lang w:val="uk-UA"/>
    </w:rPr>
  </w:style>
  <w:style w:type="paragraph" w:styleId="4">
    <w:name w:val="heading 4"/>
    <w:basedOn w:val="a"/>
    <w:next w:val="a"/>
    <w:link w:val="40"/>
    <w:qFormat/>
    <w:pPr>
      <w:suppressAutoHyphens/>
      <w:spacing w:line="336" w:lineRule="auto"/>
      <w:jc w:val="center"/>
      <w:outlineLvl w:val="3"/>
    </w:pPr>
    <w:rPr>
      <w:rFonts w:ascii="Times New Roman" w:hAnsi="Times New Roman"/>
      <w:b/>
      <w:lang w:val="uk-UA"/>
    </w:rPr>
  </w:style>
  <w:style w:type="paragraph" w:styleId="5">
    <w:name w:val="heading 5"/>
    <w:basedOn w:val="a"/>
    <w:next w:val="a"/>
    <w:link w:val="50"/>
    <w:unhideWhenUsed/>
    <w:qFormat/>
    <w:rsid w:val="002F1B78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2F1B78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2F1B78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F1B78"/>
    <w:rPr>
      <w:rFonts w:eastAsia="Calibri"/>
      <w:b/>
      <w:caps/>
      <w:kern w:val="28"/>
      <w:sz w:val="22"/>
      <w:szCs w:val="22"/>
      <w:lang w:val="uk-UA" w:eastAsia="en-US"/>
    </w:rPr>
  </w:style>
  <w:style w:type="character" w:customStyle="1" w:styleId="20">
    <w:name w:val="Заголовок 2 Знак"/>
    <w:link w:val="2"/>
    <w:rsid w:val="002F1B78"/>
    <w:rPr>
      <w:rFonts w:eastAsia="Calibri"/>
      <w:b/>
      <w:sz w:val="22"/>
      <w:szCs w:val="22"/>
      <w:lang w:val="uk-UA" w:eastAsia="en-US"/>
    </w:rPr>
  </w:style>
  <w:style w:type="character" w:customStyle="1" w:styleId="30">
    <w:name w:val="Заголовок 3 Знак"/>
    <w:link w:val="3"/>
    <w:rsid w:val="002F1B78"/>
    <w:rPr>
      <w:rFonts w:eastAsia="Calibri"/>
      <w:b/>
      <w:sz w:val="22"/>
      <w:szCs w:val="22"/>
      <w:lang w:val="uk-UA" w:eastAsia="en-US"/>
    </w:rPr>
  </w:style>
  <w:style w:type="character" w:customStyle="1" w:styleId="40">
    <w:name w:val="Заголовок 4 Знак"/>
    <w:link w:val="4"/>
    <w:rsid w:val="002F1B78"/>
    <w:rPr>
      <w:rFonts w:eastAsia="Calibri"/>
      <w:b/>
      <w:sz w:val="22"/>
      <w:szCs w:val="22"/>
      <w:lang w:val="uk-UA" w:eastAsia="en-US"/>
    </w:rPr>
  </w:style>
  <w:style w:type="character" w:customStyle="1" w:styleId="50">
    <w:name w:val="Заголовок 5 Знак"/>
    <w:basedOn w:val="a0"/>
    <w:link w:val="5"/>
    <w:rsid w:val="002F1B78"/>
    <w:rPr>
      <w:rFonts w:ascii="Cambria" w:eastAsia="Calibri" w:hAnsi="Cambria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rsid w:val="002F1B78"/>
    <w:rPr>
      <w:rFonts w:ascii="Cambria" w:eastAsia="Calibri" w:hAnsi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2F1B78"/>
    <w:rPr>
      <w:rFonts w:ascii="Cambria" w:eastAsia="Calibri" w:hAnsi="Cambria"/>
      <w:color w:val="404040"/>
    </w:rPr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character" w:customStyle="1" w:styleId="a4">
    <w:name w:val="Верхний колонтитул Знак"/>
    <w:link w:val="a3"/>
    <w:rsid w:val="002F1B78"/>
    <w:rPr>
      <w:rFonts w:eastAsia="Calibri"/>
      <w:sz w:val="22"/>
      <w:szCs w:val="22"/>
      <w:lang w:val="uk-UA" w:eastAsia="en-US"/>
    </w:rPr>
  </w:style>
  <w:style w:type="paragraph" w:styleId="a5">
    <w:name w:val="caption"/>
    <w:basedOn w:val="a"/>
    <w:next w:val="a"/>
    <w:qFormat/>
    <w:pPr>
      <w:suppressAutoHyphens/>
      <w:spacing w:line="336" w:lineRule="auto"/>
      <w:jc w:val="center"/>
    </w:pPr>
    <w:rPr>
      <w:rFonts w:ascii="Times New Roman" w:hAnsi="Times New Roman"/>
      <w:lang w:val="uk-UA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character" w:customStyle="1" w:styleId="a7">
    <w:name w:val="Нижний колонтитул Знак"/>
    <w:link w:val="a6"/>
    <w:rsid w:val="002F1B78"/>
    <w:rPr>
      <w:rFonts w:eastAsia="Calibri"/>
      <w:sz w:val="22"/>
      <w:szCs w:val="22"/>
      <w:lang w:val="uk-UA" w:eastAsia="en-US"/>
    </w:rPr>
  </w:style>
  <w:style w:type="character" w:styleId="a8">
    <w:name w:val="page number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pPr>
      <w:tabs>
        <w:tab w:val="right" w:leader="dot" w:pos="9355"/>
      </w:tabs>
      <w:spacing w:line="336" w:lineRule="auto"/>
      <w:ind w:right="851"/>
    </w:pPr>
    <w:rPr>
      <w:caps/>
    </w:rPr>
  </w:style>
  <w:style w:type="paragraph" w:styleId="21">
    <w:name w:val="toc 2"/>
    <w:basedOn w:val="a"/>
    <w:next w:val="a"/>
    <w:autoRedefine/>
    <w:semiHidden/>
    <w:pPr>
      <w:tabs>
        <w:tab w:val="right" w:leader="dot" w:pos="9355"/>
      </w:tabs>
      <w:spacing w:line="336" w:lineRule="auto"/>
      <w:ind w:left="284" w:right="851"/>
    </w:pPr>
  </w:style>
  <w:style w:type="paragraph" w:styleId="31">
    <w:name w:val="toc 3"/>
    <w:basedOn w:val="a"/>
    <w:next w:val="a"/>
    <w:autoRedefine/>
    <w:semiHidden/>
    <w:pPr>
      <w:tabs>
        <w:tab w:val="right" w:leader="dot" w:pos="9355"/>
      </w:tabs>
      <w:spacing w:line="336" w:lineRule="auto"/>
      <w:ind w:left="567" w:right="851"/>
    </w:pPr>
  </w:style>
  <w:style w:type="paragraph" w:styleId="41">
    <w:name w:val="toc 4"/>
    <w:basedOn w:val="a"/>
    <w:next w:val="a"/>
    <w:autoRedefine/>
    <w:semiHidden/>
    <w:pPr>
      <w:tabs>
        <w:tab w:val="right" w:leader="dot" w:pos="9356"/>
      </w:tabs>
      <w:spacing w:line="336" w:lineRule="auto"/>
      <w:ind w:left="284" w:right="851"/>
    </w:pPr>
  </w:style>
  <w:style w:type="paragraph" w:styleId="a9">
    <w:name w:val="Body Text"/>
    <w:basedOn w:val="a"/>
    <w:link w:val="aa"/>
    <w:pPr>
      <w:spacing w:line="336" w:lineRule="auto"/>
      <w:ind w:firstLine="851"/>
    </w:pPr>
  </w:style>
  <w:style w:type="character" w:customStyle="1" w:styleId="aa">
    <w:name w:val="Основной текст Знак"/>
    <w:link w:val="a9"/>
    <w:rsid w:val="002F1B78"/>
    <w:rPr>
      <w:rFonts w:ascii="Calibri" w:eastAsia="Calibri" w:hAnsi="Calibri"/>
      <w:sz w:val="22"/>
      <w:szCs w:val="22"/>
      <w:lang w:eastAsia="en-US"/>
    </w:rPr>
  </w:style>
  <w:style w:type="paragraph" w:customStyle="1" w:styleId="ab">
    <w:name w:val="Переменные"/>
    <w:basedOn w:val="a9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9"/>
    <w:pPr>
      <w:tabs>
        <w:tab w:val="center" w:pos="4536"/>
        <w:tab w:val="right" w:pos="9356"/>
      </w:tabs>
      <w:ind w:firstLine="0"/>
    </w:pPr>
  </w:style>
  <w:style w:type="paragraph" w:customStyle="1" w:styleId="ae">
    <w:name w:val="Чертежный"/>
    <w:link w:val="af"/>
    <w:pPr>
      <w:jc w:val="both"/>
    </w:pPr>
    <w:rPr>
      <w:rFonts w:ascii="ISOCPEUR" w:hAnsi="ISOCPEUR"/>
      <w:i/>
      <w:sz w:val="28"/>
      <w:lang w:val="uk-UA"/>
    </w:rPr>
  </w:style>
  <w:style w:type="character" w:customStyle="1" w:styleId="af">
    <w:name w:val="Чертежный Знак"/>
    <w:link w:val="ae"/>
    <w:rsid w:val="00F6330F"/>
    <w:rPr>
      <w:rFonts w:ascii="ISOCPEUR" w:hAnsi="ISOCPEUR"/>
      <w:i/>
      <w:sz w:val="28"/>
      <w:lang w:val="uk-UA"/>
    </w:rPr>
  </w:style>
  <w:style w:type="paragraph" w:customStyle="1" w:styleId="af0">
    <w:name w:val="Листинг программы"/>
    <w:pPr>
      <w:suppressAutoHyphens/>
    </w:pPr>
    <w:rPr>
      <w:noProof/>
    </w:rPr>
  </w:style>
  <w:style w:type="paragraph" w:styleId="af1">
    <w:name w:val="annotation text"/>
    <w:basedOn w:val="a"/>
    <w:semiHidden/>
    <w:rPr>
      <w:rFonts w:ascii="Journal" w:hAnsi="Journal"/>
      <w:sz w:val="24"/>
    </w:rPr>
  </w:style>
  <w:style w:type="paragraph" w:styleId="af2">
    <w:name w:val="No Spacing"/>
    <w:link w:val="af3"/>
    <w:qFormat/>
    <w:rsid w:val="00B31362"/>
    <w:rPr>
      <w:rFonts w:ascii="Calibri" w:hAnsi="Calibri"/>
      <w:sz w:val="22"/>
      <w:szCs w:val="22"/>
    </w:rPr>
  </w:style>
  <w:style w:type="character" w:customStyle="1" w:styleId="af3">
    <w:name w:val="Без интервала Знак"/>
    <w:link w:val="af2"/>
    <w:locked/>
    <w:rsid w:val="002F1B78"/>
    <w:rPr>
      <w:rFonts w:ascii="Calibri" w:hAnsi="Calibri"/>
      <w:sz w:val="22"/>
      <w:szCs w:val="22"/>
    </w:rPr>
  </w:style>
  <w:style w:type="character" w:styleId="af4">
    <w:name w:val="Hyperlink"/>
    <w:unhideWhenUsed/>
    <w:rsid w:val="00B31362"/>
    <w:rPr>
      <w:color w:val="0000FF"/>
      <w:u w:val="single"/>
    </w:rPr>
  </w:style>
  <w:style w:type="paragraph" w:styleId="af5">
    <w:name w:val="TOC Heading"/>
    <w:basedOn w:val="1"/>
    <w:next w:val="a"/>
    <w:uiPriority w:val="39"/>
    <w:unhideWhenUsed/>
    <w:qFormat/>
    <w:rsid w:val="00B31362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eastAsia="Times New Roman" w:hAnsi="Calibri Light"/>
      <w:b w:val="0"/>
      <w:caps w:val="0"/>
      <w:color w:val="2E74B5"/>
      <w:kern w:val="0"/>
      <w:sz w:val="32"/>
      <w:szCs w:val="32"/>
      <w:lang w:val="ru-RU"/>
    </w:rPr>
  </w:style>
  <w:style w:type="paragraph" w:styleId="af6">
    <w:name w:val="Balloon Text"/>
    <w:basedOn w:val="a"/>
    <w:link w:val="af7"/>
    <w:semiHidden/>
    <w:unhideWhenUsed/>
    <w:rsid w:val="000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07276A"/>
    <w:rPr>
      <w:rFonts w:ascii="Tahoma" w:eastAsia="Calibri" w:hAnsi="Tahoma" w:cs="Tahoma"/>
      <w:sz w:val="16"/>
      <w:szCs w:val="16"/>
      <w:lang w:eastAsia="en-US"/>
    </w:rPr>
  </w:style>
  <w:style w:type="paragraph" w:styleId="af8">
    <w:name w:val="Normal (Web)"/>
    <w:basedOn w:val="a"/>
    <w:uiPriority w:val="99"/>
    <w:unhideWhenUsed/>
    <w:rsid w:val="006D43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43C2"/>
  </w:style>
  <w:style w:type="character" w:styleId="af9">
    <w:name w:val="Strong"/>
    <w:basedOn w:val="a0"/>
    <w:qFormat/>
    <w:rsid w:val="006D43C2"/>
    <w:rPr>
      <w:b/>
      <w:bCs/>
    </w:rPr>
  </w:style>
  <w:style w:type="paragraph" w:styleId="afa">
    <w:name w:val="Body Text Indent"/>
    <w:basedOn w:val="a"/>
    <w:link w:val="afb"/>
    <w:rsid w:val="002F1B78"/>
    <w:pPr>
      <w:spacing w:after="0" w:line="240" w:lineRule="auto"/>
      <w:ind w:firstLine="56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2F1B78"/>
    <w:rPr>
      <w:sz w:val="28"/>
      <w:szCs w:val="24"/>
    </w:rPr>
  </w:style>
  <w:style w:type="character" w:customStyle="1" w:styleId="afc">
    <w:name w:val="Название Знак"/>
    <w:link w:val="afd"/>
    <w:rsid w:val="002F1B78"/>
    <w:rPr>
      <w:rFonts w:eastAsia="Calibri"/>
      <w:sz w:val="32"/>
    </w:rPr>
  </w:style>
  <w:style w:type="paragraph" w:styleId="afd">
    <w:name w:val="Title"/>
    <w:basedOn w:val="a"/>
    <w:link w:val="afc"/>
    <w:qFormat/>
    <w:rsid w:val="002F1B78"/>
    <w:pPr>
      <w:spacing w:after="0" w:line="240" w:lineRule="auto"/>
      <w:jc w:val="center"/>
    </w:pPr>
    <w:rPr>
      <w:rFonts w:ascii="Times New Roman" w:hAnsi="Times New Roman"/>
      <w:sz w:val="32"/>
      <w:szCs w:val="20"/>
      <w:lang w:eastAsia="ru-RU"/>
    </w:rPr>
  </w:style>
  <w:style w:type="character" w:customStyle="1" w:styleId="12">
    <w:name w:val="Название Знак1"/>
    <w:basedOn w:val="a0"/>
    <w:uiPriority w:val="10"/>
    <w:rsid w:val="002F1B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e">
    <w:name w:val="Подзаголовок Знак"/>
    <w:link w:val="aff"/>
    <w:rsid w:val="002F1B78"/>
    <w:rPr>
      <w:rFonts w:ascii="Cambria" w:eastAsia="Calibri" w:hAnsi="Cambria"/>
      <w:i/>
      <w:iCs/>
      <w:color w:val="4F81BD"/>
      <w:spacing w:val="15"/>
      <w:sz w:val="24"/>
      <w:szCs w:val="24"/>
    </w:rPr>
  </w:style>
  <w:style w:type="paragraph" w:styleId="aff">
    <w:name w:val="Subtitle"/>
    <w:basedOn w:val="a"/>
    <w:next w:val="a"/>
    <w:link w:val="afe"/>
    <w:qFormat/>
    <w:rsid w:val="002F1B78"/>
    <w:pPr>
      <w:spacing w:after="0" w:line="240" w:lineRule="auto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3">
    <w:name w:val="Подзаголовок Знак1"/>
    <w:basedOn w:val="a0"/>
    <w:uiPriority w:val="11"/>
    <w:rsid w:val="002F1B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22">
    <w:name w:val="Основной текст 2 Знак"/>
    <w:link w:val="23"/>
    <w:rsid w:val="002F1B78"/>
    <w:rPr>
      <w:rFonts w:eastAsia="Calibri"/>
      <w:sz w:val="24"/>
      <w:szCs w:val="24"/>
    </w:rPr>
  </w:style>
  <w:style w:type="paragraph" w:styleId="23">
    <w:name w:val="Body Text 2"/>
    <w:basedOn w:val="a"/>
    <w:link w:val="22"/>
    <w:unhideWhenUsed/>
    <w:rsid w:val="002F1B7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2F1B78"/>
    <w:rPr>
      <w:rFonts w:ascii="Calibri" w:eastAsia="Calibri" w:hAnsi="Calibri"/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3"/>
    <w:rsid w:val="002F1B78"/>
    <w:rPr>
      <w:rFonts w:eastAsia="Calibri"/>
      <w:sz w:val="16"/>
      <w:szCs w:val="16"/>
    </w:rPr>
  </w:style>
  <w:style w:type="paragraph" w:styleId="33">
    <w:name w:val="Body Text Indent 3"/>
    <w:basedOn w:val="a"/>
    <w:link w:val="32"/>
    <w:unhideWhenUsed/>
    <w:rsid w:val="002F1B78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2F1B78"/>
    <w:rPr>
      <w:rFonts w:ascii="Calibri" w:eastAsia="Calibri" w:hAnsi="Calibri"/>
      <w:sz w:val="16"/>
      <w:szCs w:val="16"/>
      <w:lang w:eastAsia="en-US"/>
    </w:rPr>
  </w:style>
  <w:style w:type="character" w:customStyle="1" w:styleId="NoSpacingChar">
    <w:name w:val="No Spacing Char"/>
    <w:link w:val="14"/>
    <w:locked/>
    <w:rsid w:val="002F1B78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2F1B78"/>
    <w:rPr>
      <w:rFonts w:ascii="Calibri" w:eastAsia="Calibri" w:hAnsi="Calibri"/>
    </w:rPr>
  </w:style>
  <w:style w:type="paragraph" w:customStyle="1" w:styleId="HEADERTEXT">
    <w:name w:val=".HEADERTEXT"/>
    <w:uiPriority w:val="99"/>
    <w:rsid w:val="002F1B78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FORMATTEXT">
    <w:name w:val=".FORMATTEXT"/>
    <w:uiPriority w:val="99"/>
    <w:rsid w:val="002F1B7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MIDDLEPICT">
    <w:name w:val=".MIDDLEPICT"/>
    <w:uiPriority w:val="99"/>
    <w:rsid w:val="002F1B7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0">
    <w:name w:val="Block Text"/>
    <w:basedOn w:val="a"/>
    <w:rsid w:val="002F1B78"/>
    <w:pPr>
      <w:spacing w:after="0" w:line="240" w:lineRule="auto"/>
      <w:ind w:left="140" w:right="180" w:firstLine="560"/>
      <w:jc w:val="center"/>
    </w:pPr>
    <w:rPr>
      <w:rFonts w:ascii="Times New Roman" w:hAnsi="Times New Roman"/>
      <w:sz w:val="32"/>
      <w:szCs w:val="32"/>
      <w:lang w:eastAsia="ru-RU"/>
    </w:rPr>
  </w:style>
  <w:style w:type="character" w:customStyle="1" w:styleId="geo-lat">
    <w:name w:val="geo-lat"/>
    <w:rsid w:val="002F1B78"/>
  </w:style>
  <w:style w:type="character" w:customStyle="1" w:styleId="geo-lon">
    <w:name w:val="geo-lon"/>
    <w:rsid w:val="002F1B78"/>
  </w:style>
  <w:style w:type="character" w:styleId="aff1">
    <w:name w:val="FollowedHyperlink"/>
    <w:rsid w:val="002F1B78"/>
    <w:rPr>
      <w:rFonts w:cs="Times New Roman"/>
      <w:color w:val="800080"/>
      <w:u w:val="single"/>
    </w:rPr>
  </w:style>
  <w:style w:type="character" w:customStyle="1" w:styleId="style3">
    <w:name w:val="style3"/>
    <w:rsid w:val="002F1B78"/>
    <w:rPr>
      <w:rFonts w:cs="Times New Roman"/>
    </w:rPr>
  </w:style>
  <w:style w:type="character" w:styleId="aff2">
    <w:name w:val="Emphasis"/>
    <w:qFormat/>
    <w:rsid w:val="002F1B78"/>
    <w:rPr>
      <w:rFonts w:cs="Times New Roman"/>
      <w:i/>
      <w:iCs/>
    </w:rPr>
  </w:style>
  <w:style w:type="paragraph" w:customStyle="1" w:styleId="aff3">
    <w:name w:val="Выступ"/>
    <w:basedOn w:val="a"/>
    <w:rsid w:val="002F1B78"/>
    <w:pPr>
      <w:spacing w:after="0" w:line="360" w:lineRule="auto"/>
      <w:ind w:left="567" w:hanging="567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body2">
    <w:name w:val="body2"/>
    <w:rsid w:val="002F1B78"/>
    <w:rPr>
      <w:rFonts w:cs="Times New Roman"/>
    </w:rPr>
  </w:style>
  <w:style w:type="character" w:customStyle="1" w:styleId="submenu-table">
    <w:name w:val="submenu-table"/>
    <w:rsid w:val="002F1B78"/>
    <w:rPr>
      <w:rFonts w:cs="Times New Roman"/>
    </w:rPr>
  </w:style>
  <w:style w:type="paragraph" w:styleId="aff4">
    <w:name w:val="List Paragraph"/>
    <w:basedOn w:val="a"/>
    <w:uiPriority w:val="34"/>
    <w:qFormat/>
    <w:rsid w:val="00425795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B%D0%BE%D0%BD%D0%B4%D0%BE%D0%BD" TargetMode="External"/><Relationship Id="rId21" Type="http://schemas.openxmlformats.org/officeDocument/2006/relationships/hyperlink" Target="https://ru.wikipedia.org/wiki/%D0%9A%D0%BE%D0%BD%D1%8C%D0%BA%D0%B8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1.wmf"/><Relationship Id="rId63" Type="http://schemas.openxmlformats.org/officeDocument/2006/relationships/image" Target="media/image19.wmf"/><Relationship Id="rId68" Type="http://schemas.openxmlformats.org/officeDocument/2006/relationships/image" Target="media/image22.jpeg"/><Relationship Id="rId84" Type="http://schemas.openxmlformats.org/officeDocument/2006/relationships/image" Target="media/image28.png"/><Relationship Id="rId89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92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E%D0%B2%D0%BE%D0%BA%D1%83%D0%B7%D0%BD%D0%B5%D1%86%D0%BA" TargetMode="External"/><Relationship Id="rId29" Type="http://schemas.openxmlformats.org/officeDocument/2006/relationships/hyperlink" Target="https://ru.wikipedia.org/wiki/1912_%D0%B3%D0%BE%D0%B4" TargetMode="External"/><Relationship Id="rId11" Type="http://schemas.openxmlformats.org/officeDocument/2006/relationships/hyperlink" Target="https://ru.wikipedia.org/wiki/%D0%A2%D0%BE%D0%BC%D1%8C_(%D0%BF%D1%80%D0%B8%D1%82%D0%BE%D0%BA_%D0%9E%D0%B1%D0%B8)" TargetMode="External"/><Relationship Id="rId24" Type="http://schemas.openxmlformats.org/officeDocument/2006/relationships/hyperlink" Target="https://ru.wikipedia.org/wiki/%D0%A4%D0%B8%D0%B3%D1%83%D1%80%D0%BD%D0%BE%D0%B5_%D0%BA%D0%B0%D1%82%D0%B0%D0%BD%D0%B8%D0%B5" TargetMode="External"/><Relationship Id="rId32" Type="http://schemas.openxmlformats.org/officeDocument/2006/relationships/hyperlink" Target="https://ru.wikipedia.org/wiki/%D0%98%D0%BC%D0%BF%D0%B5%D1%80%D0%B0%D1%82%D0%BE%D1%80%D1%81%D0%BA%D0%B8%D0%B9_%D1%8F%D1%85%D1%82-%D0%BA%D0%BB%D1%83%D0%B1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6.wmf"/><Relationship Id="rId45" Type="http://schemas.openxmlformats.org/officeDocument/2006/relationships/image" Target="media/image10.wmf"/><Relationship Id="rId53" Type="http://schemas.openxmlformats.org/officeDocument/2006/relationships/image" Target="media/image14.wmf"/><Relationship Id="rId58" Type="http://schemas.openxmlformats.org/officeDocument/2006/relationships/oleObject" Target="embeddings/oleObject9.bin"/><Relationship Id="rId66" Type="http://schemas.openxmlformats.org/officeDocument/2006/relationships/image" Target="media/image20.jpeg"/><Relationship Id="rId74" Type="http://schemas.openxmlformats.org/officeDocument/2006/relationships/hyperlink" Target="http://www.general-climat.ru" TargetMode="External"/><Relationship Id="rId79" Type="http://schemas.openxmlformats.org/officeDocument/2006/relationships/hyperlink" Target="http://www.grasso.ru" TargetMode="External"/><Relationship Id="rId87" Type="http://schemas.openxmlformats.org/officeDocument/2006/relationships/image" Target="media/image30.png"/><Relationship Id="rId102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image" Target="media/image18.wmf"/><Relationship Id="rId82" Type="http://schemas.openxmlformats.org/officeDocument/2006/relationships/hyperlink" Target="http://744r.ru/oborudovanie/item/5-valves/27-servoprivodnye-klapany-s-pilotnym-upravleniem-ics" TargetMode="External"/><Relationship Id="rId90" Type="http://schemas.openxmlformats.org/officeDocument/2006/relationships/image" Target="media/image33.png"/><Relationship Id="rId95" Type="http://schemas.openxmlformats.org/officeDocument/2006/relationships/image" Target="media/image38.png"/><Relationship Id="rId19" Type="http://schemas.openxmlformats.org/officeDocument/2006/relationships/hyperlink" Target="https://ru.wikipedia.org/wiki/%D0%9F%D0%BE%D0%B2%D0%B5%D1%80%D1%85%D0%BD%D0%BE%D1%81%D1%82%D1%8C" TargetMode="External"/><Relationship Id="rId14" Type="http://schemas.openxmlformats.org/officeDocument/2006/relationships/hyperlink" Target="https://ru.wikipedia.org/wiki/%D0%9A%D0%B5%D0%BC%D0%B5%D1%80%D0%BE%D0%B2%D0%BE" TargetMode="External"/><Relationship Id="rId22" Type="http://schemas.openxmlformats.org/officeDocument/2006/relationships/hyperlink" Target="https://ru.wikipedia.org/wiki/%D0%A1%D0%B5%D0%B2%D0%B5%D1%80%D0%BD%D0%B0%D1%8F_%D0%95%D0%B2%D1%80%D0%BE%D0%BF%D0%B0" TargetMode="External"/><Relationship Id="rId27" Type="http://schemas.openxmlformats.org/officeDocument/2006/relationships/hyperlink" Target="https://ru.wikipedia.org/wiki/%D0%9A%D0%B0%D0%BD%D0%B0%D0%B4%D0%B0" TargetMode="External"/><Relationship Id="rId30" Type="http://schemas.openxmlformats.org/officeDocument/2006/relationships/hyperlink" Target="https://ru.wikipedia.org/wiki/%D0%92%D0%B8%D0%BA%D1%82%D0%BE%D1%80%D0%B8%D1%8F_(%D0%91%D1%80%D0%B8%D1%82%D0%B0%D0%BD%D1%81%D0%BA%D0%B0%D1%8F_%D0%9A%D0%BE%D0%BB%D1%83%D0%BC%D0%B1%D0%B8%D1%8F)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8.png"/><Relationship Id="rId48" Type="http://schemas.openxmlformats.org/officeDocument/2006/relationships/oleObject" Target="embeddings/oleObject4.bin"/><Relationship Id="rId56" Type="http://schemas.openxmlformats.org/officeDocument/2006/relationships/oleObject" Target="embeddings/oleObject8.bin"/><Relationship Id="rId64" Type="http://schemas.openxmlformats.org/officeDocument/2006/relationships/oleObject" Target="embeddings/oleObject12.bin"/><Relationship Id="rId69" Type="http://schemas.openxmlformats.org/officeDocument/2006/relationships/image" Target="media/image23.jpeg"/><Relationship Id="rId77" Type="http://schemas.openxmlformats.org/officeDocument/2006/relationships/hyperlink" Target="http://www.kriotek.ru" TargetMode="External"/><Relationship Id="rId100" Type="http://schemas.openxmlformats.org/officeDocument/2006/relationships/image" Target="media/image42.png"/><Relationship Id="rId105" Type="http://schemas.openxmlformats.org/officeDocument/2006/relationships/theme" Target="theme/theme1.xml"/><Relationship Id="rId8" Type="http://schemas.openxmlformats.org/officeDocument/2006/relationships/hyperlink" Target="https://ru.wikipedia.org/wiki/%D0%A1%D0%BF%D0%B8%D1%81%D0%BE%D0%BA_%D0%B3%D0%BE%D1%80%D0%BE%D0%B4%D0%BE%D0%B2_%D0%A0%D0%BE%D1%81%D1%81%D0%B8%D0%B8_%D1%81_%D0%BD%D0%B0%D1%81%D0%B5%D0%BB%D0%B5%D0%BD%D0%B8%D0%B5%D0%BC_%D0%B1%D0%BE%D0%BB%D0%B5%D0%B5_100_%D1%82%D1%8B%D1%81%D1%8F%D1%87_%D0%B6%D0%B8%D1%82%D0%B5%D0%BB%D0%B5%D0%B9" TargetMode="External"/><Relationship Id="rId51" Type="http://schemas.openxmlformats.org/officeDocument/2006/relationships/image" Target="media/image13.wmf"/><Relationship Id="rId72" Type="http://schemas.openxmlformats.org/officeDocument/2006/relationships/hyperlink" Target="http://piterholod.ru/images/gradirni/shema08.jpg" TargetMode="External"/><Relationship Id="rId80" Type="http://schemas.openxmlformats.org/officeDocument/2006/relationships/hyperlink" Target="http://www.farmina.ru" TargetMode="External"/><Relationship Id="rId85" Type="http://schemas.openxmlformats.org/officeDocument/2006/relationships/hyperlink" Target="http://images.ua.prom.st/379431687_w640_h640_cid2358397_pid262223474-c21ff62d.jpg" TargetMode="External"/><Relationship Id="rId93" Type="http://schemas.openxmlformats.org/officeDocument/2006/relationships/image" Target="media/image36.png"/><Relationship Id="rId98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1%83%D0%B7%D0%BD%D0%B5%D1%86%D0%BA%D0%B8%D0%B9_%D1%83%D0%B3%D0%BE%D0%BB%D1%8C%D0%BD%D1%8B%D0%B9_%D0%B1%D0%B0%D1%81%D1%81%D0%B5%D0%B9%D0%BD" TargetMode="External"/><Relationship Id="rId17" Type="http://schemas.openxmlformats.org/officeDocument/2006/relationships/hyperlink" Target="https://ru.wikipedia.org/wiki/%D0%9C%D0%B5%D0%B6%D0%B4%D1%83%D1%80%D0%B5%D1%87%D0%B5%D0%BD%D1%81%D0%BA" TargetMode="External"/><Relationship Id="rId25" Type="http://schemas.openxmlformats.org/officeDocument/2006/relationships/hyperlink" Target="https://ru.wikipedia.org/wiki/1876_%D0%B3%D0%BE%D0%B4" TargetMode="External"/><Relationship Id="rId33" Type="http://schemas.openxmlformats.org/officeDocument/2006/relationships/hyperlink" Target="https://ru.wikipedia.org/wiki/1889_%D0%B3%D0%BE%D0%B4" TargetMode="External"/><Relationship Id="rId38" Type="http://schemas.openxmlformats.org/officeDocument/2006/relationships/image" Target="media/image5.wmf"/><Relationship Id="rId46" Type="http://schemas.openxmlformats.org/officeDocument/2006/relationships/oleObject" Target="embeddings/oleObject3.bin"/><Relationship Id="rId59" Type="http://schemas.openxmlformats.org/officeDocument/2006/relationships/image" Target="media/image17.wmf"/><Relationship Id="rId67" Type="http://schemas.openxmlformats.org/officeDocument/2006/relationships/image" Target="media/image21.png"/><Relationship Id="rId103" Type="http://schemas.openxmlformats.org/officeDocument/2006/relationships/image" Target="media/image45.png"/><Relationship Id="rId20" Type="http://schemas.openxmlformats.org/officeDocument/2006/relationships/hyperlink" Target="https://ru.wikipedia.org/w/index.php?title=%D0%9A%D0%B0%D1%82%D0%B0%D0%BD%D0%B8%D0%B5&amp;action=edit&amp;redlink=1" TargetMode="External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70" Type="http://schemas.openxmlformats.org/officeDocument/2006/relationships/image" Target="media/image24.png"/><Relationship Id="rId75" Type="http://schemas.openxmlformats.org/officeDocument/2006/relationships/hyperlink" Target="http://www.guentner.izh.com" TargetMode="External"/><Relationship Id="rId83" Type="http://schemas.openxmlformats.org/officeDocument/2006/relationships/image" Target="media/image27.png"/><Relationship Id="rId88" Type="http://schemas.openxmlformats.org/officeDocument/2006/relationships/image" Target="media/image31.png"/><Relationship Id="rId91" Type="http://schemas.openxmlformats.org/officeDocument/2006/relationships/image" Target="media/image34.png"/><Relationship Id="rId96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23" Type="http://schemas.openxmlformats.org/officeDocument/2006/relationships/hyperlink" Target="https://ru.wikipedia.org/wiki/%D0%A5%D0%BE%D0%BA%D0%BA%D0%B5%D0%B9" TargetMode="External"/><Relationship Id="rId28" Type="http://schemas.openxmlformats.org/officeDocument/2006/relationships/hyperlink" Target="https://ru.wikipedia.org/wiki/%D0%9F%D0%B0%D1%82%D1%80%D0%B8%D0%BA" TargetMode="External"/><Relationship Id="rId36" Type="http://schemas.openxmlformats.org/officeDocument/2006/relationships/image" Target="media/image3.png"/><Relationship Id="rId49" Type="http://schemas.openxmlformats.org/officeDocument/2006/relationships/image" Target="media/image12.wmf"/><Relationship Id="rId57" Type="http://schemas.openxmlformats.org/officeDocument/2006/relationships/image" Target="media/image16.wmf"/><Relationship Id="rId106" Type="http://schemas.microsoft.com/office/2007/relationships/stylesWithEffects" Target="stylesWithEffects.xml"/><Relationship Id="rId10" Type="http://schemas.openxmlformats.org/officeDocument/2006/relationships/hyperlink" Target="https://ru.wikipedia.org/wiki/%D0%97%D0%B0%D0%BF%D0%B0%D0%B4%D0%BD%D0%B0%D1%8F_%D0%A1%D0%B8%D0%B1%D0%B8%D1%80%D1%8C" TargetMode="External"/><Relationship Id="rId31" Type="http://schemas.openxmlformats.org/officeDocument/2006/relationships/hyperlink" Target="https://ru.wikipedia.org/wiki/XIX_%D0%B2%D0%B5%D0%BA" TargetMode="External"/><Relationship Id="rId44" Type="http://schemas.openxmlformats.org/officeDocument/2006/relationships/image" Target="media/image9.png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10.bin"/><Relationship Id="rId65" Type="http://schemas.openxmlformats.org/officeDocument/2006/relationships/hyperlink" Target="http://www.xiron.ru/content/view/16768/28/" TargetMode="External"/><Relationship Id="rId73" Type="http://schemas.openxmlformats.org/officeDocument/2006/relationships/image" Target="media/image26.jpeg"/><Relationship Id="rId78" Type="http://schemas.openxmlformats.org/officeDocument/2006/relationships/hyperlink" Target="http://www.phs-holod.ru" TargetMode="External"/><Relationship Id="rId81" Type="http://schemas.openxmlformats.org/officeDocument/2006/relationships/hyperlink" Target="http://piterholod.ru/gradirnya/thermokey-wh1390-btd-v-opisanie.html" TargetMode="External"/><Relationship Id="rId86" Type="http://schemas.openxmlformats.org/officeDocument/2006/relationships/image" Target="media/image29.jpeg"/><Relationship Id="rId94" Type="http://schemas.openxmlformats.org/officeDocument/2006/relationships/image" Target="media/image37.png"/><Relationship Id="rId99" Type="http://schemas.openxmlformats.org/officeDocument/2006/relationships/image" Target="media/image41.png"/><Relationship Id="rId101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F%D0%B8%D1%81%D0%BE%D0%BA_%D0%B3%D0%BE%D1%80%D0%BE%D0%B4%D0%BE%D0%B2_%D0%A0%D0%BE%D1%81%D1%81%D0%B8%D0%B8_%D1%81_%D1%82%D0%B5%D1%80%D1%80%D0%B8%D1%82%D0%BE%D1%80%D0%B8%D0%B5%D0%B9_%D0%B1%D0%BE%D0%BB%D1%8C%D1%88%D0%B5_100_%D0%BA%D0%B2%D0%B0%D0%B4%D1%80%D0%B0%D1%82%D0%BD%D1%8B%D1%85_%D0%BA%D0%B8%D0%BB%D0%BE%D0%BC%D0%B5%D1%82%D1%80%D0%BE%D0%B2" TargetMode="External"/><Relationship Id="rId13" Type="http://schemas.openxmlformats.org/officeDocument/2006/relationships/hyperlink" Target="https://ru.wikipedia.org/wiki/%D0%A1%D0%B8%D0%B1%D0%B8%D1%80%D1%8C" TargetMode="External"/><Relationship Id="rId18" Type="http://schemas.openxmlformats.org/officeDocument/2006/relationships/hyperlink" Target="https://ru.wikipedia.org/wiki/%D0%9A%D0%B5%D0%BC%D0%B5%D1%80%D0%BE%D0%B2%D1%81%D0%BA%D0%B0%D1%8F_%D0%B0%D0%B3%D0%BB%D0%BE%D0%BC%D0%B5%D1%80%D0%B0%D1%86%D0%B8%D1%8F" TargetMode="External"/><Relationship Id="rId39" Type="http://schemas.openxmlformats.org/officeDocument/2006/relationships/oleObject" Target="embeddings/oleObject1.bin"/><Relationship Id="rId34" Type="http://schemas.openxmlformats.org/officeDocument/2006/relationships/image" Target="media/image1.png"/><Relationship Id="rId50" Type="http://schemas.openxmlformats.org/officeDocument/2006/relationships/oleObject" Target="embeddings/oleObject5.bin"/><Relationship Id="rId55" Type="http://schemas.openxmlformats.org/officeDocument/2006/relationships/image" Target="media/image15.wmf"/><Relationship Id="rId76" Type="http://schemas.openxmlformats.org/officeDocument/2006/relationships/hyperlink" Target="http://www.himsintez.ru" TargetMode="External"/><Relationship Id="rId97" Type="http://schemas.openxmlformats.org/officeDocument/2006/relationships/hyperlink" Target="http://dwh.rimos.ru/img/gdfs/products/pictures/85215705pic.jpg" TargetMode="External"/><Relationship Id="rId10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72;&#1082;&#1091;&#1083;&#1077;&#1085;&#1082;&#1086;%20&#1054;&#1083;&#1100;&#1075;&#1072;\Desktop\Diplom_ramki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B9F3C-9C7C-4657-A982-A1A09C10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Diplom_ramki.dot</Template>
  <TotalTime>10</TotalTime>
  <Pages>63</Pages>
  <Words>8540</Words>
  <Characters>64887</Characters>
  <Application>Microsoft Office Word</Application>
  <DocSecurity>0</DocSecurity>
  <Lines>540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73281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Вакуленко Ольга</dc:creator>
  <cp:lastModifiedBy>Витя</cp:lastModifiedBy>
  <cp:revision>2</cp:revision>
  <dcterms:created xsi:type="dcterms:W3CDTF">2016-07-07T22:40:00Z</dcterms:created>
  <dcterms:modified xsi:type="dcterms:W3CDTF">2016-07-07T22:40:00Z</dcterms:modified>
</cp:coreProperties>
</file>